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AB7B3A" w:rsidRPr="00045834" w14:paraId="0A82B438" w14:textId="77777777" w:rsidTr="00000894">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6096"/>
              <w:gridCol w:w="4704"/>
            </w:tblGrid>
            <w:tr w:rsidR="00000894" w:rsidRPr="00045834" w14:paraId="729142D9" w14:textId="77777777" w:rsidTr="00000894">
              <w:trPr>
                <w:trHeight w:hRule="exact" w:val="4320"/>
              </w:trPr>
              <w:tc>
                <w:tcPr>
                  <w:tcW w:w="2822" w:type="pct"/>
                  <w:shd w:val="clear" w:color="auto" w:fill="AD84C6" w:themeFill="accent1"/>
                  <w:vAlign w:val="center"/>
                </w:tcPr>
                <w:p w14:paraId="32EC20A9" w14:textId="6182A59C" w:rsidR="00000894" w:rsidRDefault="0098480C" w:rsidP="0094533A">
                  <w:pPr>
                    <w:pStyle w:val="Titre"/>
                  </w:pPr>
                  <w:r>
                    <w:t>Edi</w:t>
                  </w:r>
                  <w:r w:rsidR="00801BE3">
                    <w:t xml:space="preserve">teur </w:t>
                  </w:r>
                </w:p>
                <w:p w14:paraId="27ADBE40" w14:textId="77777777" w:rsidR="00AB7B3A" w:rsidRPr="00045834" w:rsidRDefault="00801BE3" w:rsidP="0094533A">
                  <w:pPr>
                    <w:pStyle w:val="Titre"/>
                  </w:pPr>
                  <w:r>
                    <w:t>site internet</w:t>
                  </w:r>
                </w:p>
              </w:tc>
              <w:tc>
                <w:tcPr>
                  <w:tcW w:w="2178" w:type="pct"/>
                </w:tcPr>
                <w:p w14:paraId="4F686255" w14:textId="77777777" w:rsidR="00AB7B3A" w:rsidRPr="00045834" w:rsidRDefault="00AB7B3A" w:rsidP="0094533A"/>
              </w:tc>
            </w:tr>
            <w:tr w:rsidR="00000894" w:rsidRPr="00045834" w14:paraId="2AA3BEE2" w14:textId="77777777" w:rsidTr="00000894">
              <w:trPr>
                <w:trHeight w:hRule="exact" w:val="4320"/>
              </w:trPr>
              <w:tc>
                <w:tcPr>
                  <w:tcW w:w="5000" w:type="pct"/>
                  <w:gridSpan w:val="2"/>
                </w:tcPr>
                <w:p w14:paraId="49BE7538" w14:textId="09405076" w:rsidR="00000894" w:rsidRPr="00045834" w:rsidRDefault="00181119" w:rsidP="0094533A">
                  <w:r w:rsidRPr="00181119">
                    <w:rPr>
                      <w:noProof/>
                      <w:lang w:eastAsia="fr-FR" w:bidi="ar-SA"/>
                    </w:rPr>
                    <w:drawing>
                      <wp:inline distT="0" distB="0" distL="0" distR="0" wp14:anchorId="035B6A08" wp14:editId="64FF59FE">
                        <wp:extent cx="6783070" cy="27432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83070" cy="2743200"/>
                                </a:xfrm>
                                <a:prstGeom prst="rect">
                                  <a:avLst/>
                                </a:prstGeom>
                              </pic:spPr>
                            </pic:pic>
                          </a:graphicData>
                        </a:graphic>
                      </wp:inline>
                    </w:drawing>
                  </w:r>
                </w:p>
              </w:tc>
            </w:tr>
          </w:tbl>
          <w:p w14:paraId="66DEC043" w14:textId="77777777" w:rsidR="00AB7B3A" w:rsidRPr="00045834" w:rsidRDefault="00AB7B3A" w:rsidP="0094533A"/>
        </w:tc>
      </w:tr>
      <w:tr w:rsidR="00AB7B3A" w:rsidRPr="00045834" w14:paraId="56B36BE4" w14:textId="77777777" w:rsidTr="00000894">
        <w:trPr>
          <w:trHeight w:hRule="exact" w:val="6480"/>
        </w:trPr>
        <w:tc>
          <w:tcPr>
            <w:tcW w:w="10800" w:type="dxa"/>
            <w:shd w:val="clear" w:color="auto" w:fill="5D739A" w:themeFill="accent3"/>
            <w:vAlign w:val="center"/>
          </w:tcPr>
          <w:p w14:paraId="44FE334A" w14:textId="77777777" w:rsidR="0098480C" w:rsidRPr="00045834" w:rsidRDefault="0098480C" w:rsidP="0098480C">
            <w:pPr>
              <w:pStyle w:val="Sous-titre"/>
            </w:pPr>
            <w:r>
              <w:t>Guide Utilisateur pour Editeur</w:t>
            </w:r>
          </w:p>
          <w:p w14:paraId="1CCBEF98" w14:textId="67027971" w:rsidR="00AB7B3A" w:rsidRPr="00045834" w:rsidRDefault="0098480C" w:rsidP="0098480C">
            <w:pPr>
              <w:pStyle w:val="Normalcentr"/>
            </w:pPr>
            <w:proofErr w:type="gramStart"/>
            <w:r>
              <w:t>L’éditeur  est</w:t>
            </w:r>
            <w:proofErr w:type="gramEnd"/>
            <w:r>
              <w:t xml:space="preserve"> un auteur avec la possibilité de publier directement sur le site, et d’approuver les articles d’un auteur. Ce manuel explique comment utiliser les fonctions spécifiques de l’Editeur dans l’espace d’Administration.  </w:t>
            </w:r>
          </w:p>
        </w:tc>
      </w:tr>
    </w:tbl>
    <w:p w14:paraId="3C3EE338" w14:textId="77777777" w:rsidR="00AB7B3A" w:rsidRPr="00045834" w:rsidRDefault="00890EA6" w:rsidP="0094533A">
      <w:r w:rsidRPr="00045834">
        <w:br w:type="page"/>
      </w:r>
    </w:p>
    <w:sdt>
      <w:sdtPr>
        <w:rPr>
          <w:rFonts w:asciiTheme="minorHAnsi" w:eastAsiaTheme="minorHAnsi" w:hAnsiTheme="minorHAnsi" w:cstheme="minorBidi"/>
          <w:b w:val="0"/>
          <w:bCs w:val="0"/>
          <w:color w:val="404040" w:themeColor="text1" w:themeTint="BF"/>
          <w:sz w:val="20"/>
          <w:szCs w:val="20"/>
          <w:lang w:eastAsia="en-US" w:bidi="fr-FR"/>
        </w:rPr>
        <w:id w:val="1532453914"/>
        <w:docPartObj>
          <w:docPartGallery w:val="Table of Contents"/>
          <w:docPartUnique/>
        </w:docPartObj>
      </w:sdtPr>
      <w:sdtEndPr>
        <w:rPr>
          <w:noProof/>
        </w:rPr>
      </w:sdtEndPr>
      <w:sdtContent>
        <w:p w14:paraId="26AE685A" w14:textId="12BB11EF" w:rsidR="005D2AF2" w:rsidRDefault="005D2AF2" w:rsidP="0094533A">
          <w:pPr>
            <w:pStyle w:val="En-ttedetabledesmatires"/>
          </w:pPr>
          <w:r>
            <w:t>Table des m</w:t>
          </w:r>
          <w:bookmarkStart w:id="0" w:name="_GoBack"/>
          <w:bookmarkEnd w:id="0"/>
          <w:r>
            <w:t>atières</w:t>
          </w:r>
        </w:p>
        <w:p w14:paraId="1198DBF0" w14:textId="77777777" w:rsidR="008113D9" w:rsidRDefault="005D2AF2">
          <w:pPr>
            <w:pStyle w:val="TM1"/>
            <w:tabs>
              <w:tab w:val="right" w:leader="dot" w:pos="10457"/>
            </w:tabs>
            <w:rPr>
              <w:rFonts w:asciiTheme="minorHAnsi" w:eastAsiaTheme="minorEastAsia" w:hAnsiTheme="minorHAnsi"/>
              <w:b w:val="0"/>
              <w:noProof/>
              <w:color w:val="auto"/>
              <w:lang w:eastAsia="fr-FR" w:bidi="ar-SA"/>
            </w:rPr>
          </w:pPr>
          <w:r>
            <w:fldChar w:fldCharType="begin"/>
          </w:r>
          <w:r>
            <w:instrText>TOC \o "1-3" \h \z \u</w:instrText>
          </w:r>
          <w:r>
            <w:fldChar w:fldCharType="separate"/>
          </w:r>
          <w:hyperlink w:anchor="_Toc450309649" w:history="1">
            <w:r w:rsidR="008113D9" w:rsidRPr="000C1198">
              <w:rPr>
                <w:rStyle w:val="Lienhypertexte"/>
                <w:noProof/>
              </w:rPr>
              <w:t>Espace Administration</w:t>
            </w:r>
            <w:r w:rsidR="008113D9">
              <w:rPr>
                <w:noProof/>
                <w:webHidden/>
              </w:rPr>
              <w:tab/>
            </w:r>
            <w:r w:rsidR="008113D9">
              <w:rPr>
                <w:noProof/>
                <w:webHidden/>
              </w:rPr>
              <w:fldChar w:fldCharType="begin"/>
            </w:r>
            <w:r w:rsidR="008113D9">
              <w:rPr>
                <w:noProof/>
                <w:webHidden/>
              </w:rPr>
              <w:instrText xml:space="preserve"> PAGEREF _Toc450309649 \h </w:instrText>
            </w:r>
            <w:r w:rsidR="008113D9">
              <w:rPr>
                <w:noProof/>
                <w:webHidden/>
              </w:rPr>
            </w:r>
            <w:r w:rsidR="008113D9">
              <w:rPr>
                <w:noProof/>
                <w:webHidden/>
              </w:rPr>
              <w:fldChar w:fldCharType="separate"/>
            </w:r>
            <w:r w:rsidR="008113D9">
              <w:rPr>
                <w:noProof/>
                <w:webHidden/>
              </w:rPr>
              <w:t>3</w:t>
            </w:r>
            <w:r w:rsidR="008113D9">
              <w:rPr>
                <w:noProof/>
                <w:webHidden/>
              </w:rPr>
              <w:fldChar w:fldCharType="end"/>
            </w:r>
          </w:hyperlink>
        </w:p>
        <w:p w14:paraId="303A382A" w14:textId="77777777" w:rsidR="008113D9" w:rsidRDefault="008113D9">
          <w:pPr>
            <w:pStyle w:val="TM2"/>
            <w:tabs>
              <w:tab w:val="right" w:leader="dot" w:pos="10457"/>
            </w:tabs>
            <w:rPr>
              <w:rFonts w:eastAsiaTheme="minorEastAsia"/>
              <w:noProof/>
              <w:color w:val="auto"/>
              <w:sz w:val="24"/>
              <w:szCs w:val="24"/>
              <w:lang w:eastAsia="fr-FR" w:bidi="ar-SA"/>
            </w:rPr>
          </w:pPr>
          <w:hyperlink w:anchor="_Toc450309650" w:history="1">
            <w:r w:rsidRPr="000C1198">
              <w:rPr>
                <w:rStyle w:val="Lienhypertexte"/>
                <w:noProof/>
              </w:rPr>
              <w:t>Connexion à l’espace Administration</w:t>
            </w:r>
            <w:r>
              <w:rPr>
                <w:noProof/>
                <w:webHidden/>
              </w:rPr>
              <w:tab/>
            </w:r>
            <w:r>
              <w:rPr>
                <w:noProof/>
                <w:webHidden/>
              </w:rPr>
              <w:fldChar w:fldCharType="begin"/>
            </w:r>
            <w:r>
              <w:rPr>
                <w:noProof/>
                <w:webHidden/>
              </w:rPr>
              <w:instrText xml:space="preserve"> PAGEREF _Toc450309650 \h </w:instrText>
            </w:r>
            <w:r>
              <w:rPr>
                <w:noProof/>
                <w:webHidden/>
              </w:rPr>
            </w:r>
            <w:r>
              <w:rPr>
                <w:noProof/>
                <w:webHidden/>
              </w:rPr>
              <w:fldChar w:fldCharType="separate"/>
            </w:r>
            <w:r>
              <w:rPr>
                <w:noProof/>
                <w:webHidden/>
              </w:rPr>
              <w:t>3</w:t>
            </w:r>
            <w:r>
              <w:rPr>
                <w:noProof/>
                <w:webHidden/>
              </w:rPr>
              <w:fldChar w:fldCharType="end"/>
            </w:r>
          </w:hyperlink>
        </w:p>
        <w:p w14:paraId="44898304" w14:textId="77777777" w:rsidR="008113D9" w:rsidRDefault="008113D9">
          <w:pPr>
            <w:pStyle w:val="TM2"/>
            <w:tabs>
              <w:tab w:val="right" w:leader="dot" w:pos="10457"/>
            </w:tabs>
            <w:rPr>
              <w:rFonts w:eastAsiaTheme="minorEastAsia"/>
              <w:noProof/>
              <w:color w:val="auto"/>
              <w:sz w:val="24"/>
              <w:szCs w:val="24"/>
              <w:lang w:eastAsia="fr-FR" w:bidi="ar-SA"/>
            </w:rPr>
          </w:pPr>
          <w:hyperlink w:anchor="_Toc450309651" w:history="1">
            <w:r w:rsidRPr="000C1198">
              <w:rPr>
                <w:rStyle w:val="Lienhypertexte"/>
                <w:noProof/>
              </w:rPr>
              <w:t>Espace d’administration</w:t>
            </w:r>
            <w:r>
              <w:rPr>
                <w:noProof/>
                <w:webHidden/>
              </w:rPr>
              <w:tab/>
            </w:r>
            <w:r>
              <w:rPr>
                <w:noProof/>
                <w:webHidden/>
              </w:rPr>
              <w:fldChar w:fldCharType="begin"/>
            </w:r>
            <w:r>
              <w:rPr>
                <w:noProof/>
                <w:webHidden/>
              </w:rPr>
              <w:instrText xml:space="preserve"> PAGEREF _Toc450309651 \h </w:instrText>
            </w:r>
            <w:r>
              <w:rPr>
                <w:noProof/>
                <w:webHidden/>
              </w:rPr>
            </w:r>
            <w:r>
              <w:rPr>
                <w:noProof/>
                <w:webHidden/>
              </w:rPr>
              <w:fldChar w:fldCharType="separate"/>
            </w:r>
            <w:r>
              <w:rPr>
                <w:noProof/>
                <w:webHidden/>
              </w:rPr>
              <w:t>4</w:t>
            </w:r>
            <w:r>
              <w:rPr>
                <w:noProof/>
                <w:webHidden/>
              </w:rPr>
              <w:fldChar w:fldCharType="end"/>
            </w:r>
          </w:hyperlink>
        </w:p>
        <w:p w14:paraId="6A740F89" w14:textId="77777777" w:rsidR="008113D9" w:rsidRDefault="008113D9">
          <w:pPr>
            <w:pStyle w:val="TM3"/>
            <w:tabs>
              <w:tab w:val="right" w:leader="dot" w:pos="10457"/>
            </w:tabs>
            <w:rPr>
              <w:rFonts w:eastAsiaTheme="minorEastAsia"/>
              <w:i w:val="0"/>
              <w:noProof/>
              <w:color w:val="auto"/>
              <w:sz w:val="24"/>
              <w:szCs w:val="24"/>
              <w:lang w:eastAsia="fr-FR" w:bidi="ar-SA"/>
            </w:rPr>
          </w:pPr>
          <w:hyperlink w:anchor="_Toc450309652" w:history="1">
            <w:r w:rsidRPr="000C1198">
              <w:rPr>
                <w:rStyle w:val="Lienhypertexte"/>
                <w:noProof/>
              </w:rPr>
              <w:t>La barre d’outils</w:t>
            </w:r>
            <w:r>
              <w:rPr>
                <w:noProof/>
                <w:webHidden/>
              </w:rPr>
              <w:tab/>
            </w:r>
            <w:r>
              <w:rPr>
                <w:noProof/>
                <w:webHidden/>
              </w:rPr>
              <w:fldChar w:fldCharType="begin"/>
            </w:r>
            <w:r>
              <w:rPr>
                <w:noProof/>
                <w:webHidden/>
              </w:rPr>
              <w:instrText xml:space="preserve"> PAGEREF _Toc450309652 \h </w:instrText>
            </w:r>
            <w:r>
              <w:rPr>
                <w:noProof/>
                <w:webHidden/>
              </w:rPr>
            </w:r>
            <w:r>
              <w:rPr>
                <w:noProof/>
                <w:webHidden/>
              </w:rPr>
              <w:fldChar w:fldCharType="separate"/>
            </w:r>
            <w:r>
              <w:rPr>
                <w:noProof/>
                <w:webHidden/>
              </w:rPr>
              <w:t>4</w:t>
            </w:r>
            <w:r>
              <w:rPr>
                <w:noProof/>
                <w:webHidden/>
              </w:rPr>
              <w:fldChar w:fldCharType="end"/>
            </w:r>
          </w:hyperlink>
        </w:p>
        <w:p w14:paraId="0184E7DF" w14:textId="77777777" w:rsidR="008113D9" w:rsidRDefault="008113D9">
          <w:pPr>
            <w:pStyle w:val="TM3"/>
            <w:tabs>
              <w:tab w:val="right" w:leader="dot" w:pos="10457"/>
            </w:tabs>
            <w:rPr>
              <w:rFonts w:eastAsiaTheme="minorEastAsia"/>
              <w:i w:val="0"/>
              <w:noProof/>
              <w:color w:val="auto"/>
              <w:sz w:val="24"/>
              <w:szCs w:val="24"/>
              <w:lang w:eastAsia="fr-FR" w:bidi="ar-SA"/>
            </w:rPr>
          </w:pPr>
          <w:hyperlink w:anchor="_Toc450309653" w:history="1">
            <w:r w:rsidRPr="000C1198">
              <w:rPr>
                <w:rStyle w:val="Lienhypertexte"/>
                <w:noProof/>
              </w:rPr>
              <w:t>La barre latérale de menus</w:t>
            </w:r>
            <w:r>
              <w:rPr>
                <w:noProof/>
                <w:webHidden/>
              </w:rPr>
              <w:tab/>
            </w:r>
            <w:r>
              <w:rPr>
                <w:noProof/>
                <w:webHidden/>
              </w:rPr>
              <w:fldChar w:fldCharType="begin"/>
            </w:r>
            <w:r>
              <w:rPr>
                <w:noProof/>
                <w:webHidden/>
              </w:rPr>
              <w:instrText xml:space="preserve"> PAGEREF _Toc450309653 \h </w:instrText>
            </w:r>
            <w:r>
              <w:rPr>
                <w:noProof/>
                <w:webHidden/>
              </w:rPr>
            </w:r>
            <w:r>
              <w:rPr>
                <w:noProof/>
                <w:webHidden/>
              </w:rPr>
              <w:fldChar w:fldCharType="separate"/>
            </w:r>
            <w:r>
              <w:rPr>
                <w:noProof/>
                <w:webHidden/>
              </w:rPr>
              <w:t>5</w:t>
            </w:r>
            <w:r>
              <w:rPr>
                <w:noProof/>
                <w:webHidden/>
              </w:rPr>
              <w:fldChar w:fldCharType="end"/>
            </w:r>
          </w:hyperlink>
        </w:p>
        <w:p w14:paraId="62BFF51B" w14:textId="77777777" w:rsidR="008113D9" w:rsidRDefault="008113D9">
          <w:pPr>
            <w:pStyle w:val="TM1"/>
            <w:tabs>
              <w:tab w:val="right" w:leader="dot" w:pos="10457"/>
            </w:tabs>
            <w:rPr>
              <w:rFonts w:asciiTheme="minorHAnsi" w:eastAsiaTheme="minorEastAsia" w:hAnsiTheme="minorHAnsi"/>
              <w:b w:val="0"/>
              <w:noProof/>
              <w:color w:val="auto"/>
              <w:lang w:eastAsia="fr-FR" w:bidi="ar-SA"/>
            </w:rPr>
          </w:pPr>
          <w:hyperlink w:anchor="_Toc450309654" w:history="1">
            <w:r w:rsidRPr="000C1198">
              <w:rPr>
                <w:rStyle w:val="Lienhypertexte"/>
                <w:noProof/>
              </w:rPr>
              <w:t>Créer un article simple</w:t>
            </w:r>
            <w:r>
              <w:rPr>
                <w:noProof/>
                <w:webHidden/>
              </w:rPr>
              <w:tab/>
            </w:r>
            <w:r>
              <w:rPr>
                <w:noProof/>
                <w:webHidden/>
              </w:rPr>
              <w:fldChar w:fldCharType="begin"/>
            </w:r>
            <w:r>
              <w:rPr>
                <w:noProof/>
                <w:webHidden/>
              </w:rPr>
              <w:instrText xml:space="preserve"> PAGEREF _Toc450309654 \h </w:instrText>
            </w:r>
            <w:r>
              <w:rPr>
                <w:noProof/>
                <w:webHidden/>
              </w:rPr>
            </w:r>
            <w:r>
              <w:rPr>
                <w:noProof/>
                <w:webHidden/>
              </w:rPr>
              <w:fldChar w:fldCharType="separate"/>
            </w:r>
            <w:r>
              <w:rPr>
                <w:noProof/>
                <w:webHidden/>
              </w:rPr>
              <w:t>6</w:t>
            </w:r>
            <w:r>
              <w:rPr>
                <w:noProof/>
                <w:webHidden/>
              </w:rPr>
              <w:fldChar w:fldCharType="end"/>
            </w:r>
          </w:hyperlink>
        </w:p>
        <w:p w14:paraId="792AF542" w14:textId="77777777" w:rsidR="008113D9" w:rsidRDefault="008113D9">
          <w:pPr>
            <w:pStyle w:val="TM2"/>
            <w:tabs>
              <w:tab w:val="right" w:leader="dot" w:pos="10457"/>
            </w:tabs>
            <w:rPr>
              <w:rFonts w:eastAsiaTheme="minorEastAsia"/>
              <w:noProof/>
              <w:color w:val="auto"/>
              <w:sz w:val="24"/>
              <w:szCs w:val="24"/>
              <w:lang w:eastAsia="fr-FR" w:bidi="ar-SA"/>
            </w:rPr>
          </w:pPr>
          <w:hyperlink w:anchor="_Toc450309655" w:history="1">
            <w:r w:rsidRPr="000C1198">
              <w:rPr>
                <w:rStyle w:val="Lienhypertexte"/>
                <w:noProof/>
              </w:rPr>
              <w:t>Ecrire l’article</w:t>
            </w:r>
            <w:r>
              <w:rPr>
                <w:noProof/>
                <w:webHidden/>
              </w:rPr>
              <w:tab/>
            </w:r>
            <w:r>
              <w:rPr>
                <w:noProof/>
                <w:webHidden/>
              </w:rPr>
              <w:fldChar w:fldCharType="begin"/>
            </w:r>
            <w:r>
              <w:rPr>
                <w:noProof/>
                <w:webHidden/>
              </w:rPr>
              <w:instrText xml:space="preserve"> PAGEREF _Toc450309655 \h </w:instrText>
            </w:r>
            <w:r>
              <w:rPr>
                <w:noProof/>
                <w:webHidden/>
              </w:rPr>
            </w:r>
            <w:r>
              <w:rPr>
                <w:noProof/>
                <w:webHidden/>
              </w:rPr>
              <w:fldChar w:fldCharType="separate"/>
            </w:r>
            <w:r>
              <w:rPr>
                <w:noProof/>
                <w:webHidden/>
              </w:rPr>
              <w:t>7</w:t>
            </w:r>
            <w:r>
              <w:rPr>
                <w:noProof/>
                <w:webHidden/>
              </w:rPr>
              <w:fldChar w:fldCharType="end"/>
            </w:r>
          </w:hyperlink>
        </w:p>
        <w:p w14:paraId="000FD23A" w14:textId="77777777" w:rsidR="008113D9" w:rsidRDefault="008113D9">
          <w:pPr>
            <w:pStyle w:val="TM2"/>
            <w:tabs>
              <w:tab w:val="right" w:leader="dot" w:pos="10457"/>
            </w:tabs>
            <w:rPr>
              <w:rFonts w:eastAsiaTheme="minorEastAsia"/>
              <w:noProof/>
              <w:color w:val="auto"/>
              <w:sz w:val="24"/>
              <w:szCs w:val="24"/>
              <w:lang w:eastAsia="fr-FR" w:bidi="ar-SA"/>
            </w:rPr>
          </w:pPr>
          <w:hyperlink w:anchor="_Toc450309656" w:history="1">
            <w:r w:rsidRPr="000C1198">
              <w:rPr>
                <w:rStyle w:val="Lienhypertexte"/>
                <w:noProof/>
              </w:rPr>
              <w:t>Vérifier l’apparence de l’article</w:t>
            </w:r>
            <w:r>
              <w:rPr>
                <w:noProof/>
                <w:webHidden/>
              </w:rPr>
              <w:tab/>
            </w:r>
            <w:r>
              <w:rPr>
                <w:noProof/>
                <w:webHidden/>
              </w:rPr>
              <w:fldChar w:fldCharType="begin"/>
            </w:r>
            <w:r>
              <w:rPr>
                <w:noProof/>
                <w:webHidden/>
              </w:rPr>
              <w:instrText xml:space="preserve"> PAGEREF _Toc450309656 \h </w:instrText>
            </w:r>
            <w:r>
              <w:rPr>
                <w:noProof/>
                <w:webHidden/>
              </w:rPr>
            </w:r>
            <w:r>
              <w:rPr>
                <w:noProof/>
                <w:webHidden/>
              </w:rPr>
              <w:fldChar w:fldCharType="separate"/>
            </w:r>
            <w:r>
              <w:rPr>
                <w:noProof/>
                <w:webHidden/>
              </w:rPr>
              <w:t>7</w:t>
            </w:r>
            <w:r>
              <w:rPr>
                <w:noProof/>
                <w:webHidden/>
              </w:rPr>
              <w:fldChar w:fldCharType="end"/>
            </w:r>
          </w:hyperlink>
        </w:p>
        <w:p w14:paraId="7A00A840" w14:textId="77777777" w:rsidR="008113D9" w:rsidRDefault="008113D9">
          <w:pPr>
            <w:pStyle w:val="TM2"/>
            <w:tabs>
              <w:tab w:val="right" w:leader="dot" w:pos="10457"/>
            </w:tabs>
            <w:rPr>
              <w:rFonts w:eastAsiaTheme="minorEastAsia"/>
              <w:noProof/>
              <w:color w:val="auto"/>
              <w:sz w:val="24"/>
              <w:szCs w:val="24"/>
              <w:lang w:eastAsia="fr-FR" w:bidi="ar-SA"/>
            </w:rPr>
          </w:pPr>
          <w:hyperlink w:anchor="_Toc450309657" w:history="1">
            <w:r w:rsidRPr="000C1198">
              <w:rPr>
                <w:rStyle w:val="Lienhypertexte"/>
                <w:noProof/>
              </w:rPr>
              <w:t>Publiez l’article</w:t>
            </w:r>
            <w:r>
              <w:rPr>
                <w:noProof/>
                <w:webHidden/>
              </w:rPr>
              <w:tab/>
            </w:r>
            <w:r>
              <w:rPr>
                <w:noProof/>
                <w:webHidden/>
              </w:rPr>
              <w:fldChar w:fldCharType="begin"/>
            </w:r>
            <w:r>
              <w:rPr>
                <w:noProof/>
                <w:webHidden/>
              </w:rPr>
              <w:instrText xml:space="preserve"> PAGEREF _Toc450309657 \h </w:instrText>
            </w:r>
            <w:r>
              <w:rPr>
                <w:noProof/>
                <w:webHidden/>
              </w:rPr>
            </w:r>
            <w:r>
              <w:rPr>
                <w:noProof/>
                <w:webHidden/>
              </w:rPr>
              <w:fldChar w:fldCharType="separate"/>
            </w:r>
            <w:r>
              <w:rPr>
                <w:noProof/>
                <w:webHidden/>
              </w:rPr>
              <w:t>7</w:t>
            </w:r>
            <w:r>
              <w:rPr>
                <w:noProof/>
                <w:webHidden/>
              </w:rPr>
              <w:fldChar w:fldCharType="end"/>
            </w:r>
          </w:hyperlink>
        </w:p>
        <w:p w14:paraId="06438D66" w14:textId="77777777" w:rsidR="008113D9" w:rsidRDefault="008113D9">
          <w:pPr>
            <w:pStyle w:val="TM1"/>
            <w:tabs>
              <w:tab w:val="right" w:leader="dot" w:pos="10457"/>
            </w:tabs>
            <w:rPr>
              <w:rFonts w:asciiTheme="minorHAnsi" w:eastAsiaTheme="minorEastAsia" w:hAnsiTheme="minorHAnsi"/>
              <w:b w:val="0"/>
              <w:noProof/>
              <w:color w:val="auto"/>
              <w:lang w:eastAsia="fr-FR" w:bidi="ar-SA"/>
            </w:rPr>
          </w:pPr>
          <w:hyperlink w:anchor="_Toc450309658" w:history="1">
            <w:r w:rsidRPr="000C1198">
              <w:rPr>
                <w:rStyle w:val="Lienhypertexte"/>
                <w:noProof/>
              </w:rPr>
              <w:t>Gestion des publications &amp; abonnés</w:t>
            </w:r>
            <w:r>
              <w:rPr>
                <w:noProof/>
                <w:webHidden/>
              </w:rPr>
              <w:tab/>
            </w:r>
            <w:r>
              <w:rPr>
                <w:noProof/>
                <w:webHidden/>
              </w:rPr>
              <w:fldChar w:fldCharType="begin"/>
            </w:r>
            <w:r>
              <w:rPr>
                <w:noProof/>
                <w:webHidden/>
              </w:rPr>
              <w:instrText xml:space="preserve"> PAGEREF _Toc450309658 \h </w:instrText>
            </w:r>
            <w:r>
              <w:rPr>
                <w:noProof/>
                <w:webHidden/>
              </w:rPr>
            </w:r>
            <w:r>
              <w:rPr>
                <w:noProof/>
                <w:webHidden/>
              </w:rPr>
              <w:fldChar w:fldCharType="separate"/>
            </w:r>
            <w:r>
              <w:rPr>
                <w:noProof/>
                <w:webHidden/>
              </w:rPr>
              <w:t>9</w:t>
            </w:r>
            <w:r>
              <w:rPr>
                <w:noProof/>
                <w:webHidden/>
              </w:rPr>
              <w:fldChar w:fldCharType="end"/>
            </w:r>
          </w:hyperlink>
        </w:p>
        <w:p w14:paraId="689443C4" w14:textId="77777777" w:rsidR="008113D9" w:rsidRDefault="008113D9">
          <w:pPr>
            <w:pStyle w:val="TM2"/>
            <w:tabs>
              <w:tab w:val="right" w:leader="dot" w:pos="10457"/>
            </w:tabs>
            <w:rPr>
              <w:rFonts w:eastAsiaTheme="minorEastAsia"/>
              <w:noProof/>
              <w:color w:val="auto"/>
              <w:sz w:val="24"/>
              <w:szCs w:val="24"/>
              <w:lang w:eastAsia="fr-FR" w:bidi="ar-SA"/>
            </w:rPr>
          </w:pPr>
          <w:hyperlink w:anchor="_Toc450309659" w:history="1">
            <w:r w:rsidRPr="000C1198">
              <w:rPr>
                <w:rStyle w:val="Lienhypertexte"/>
                <w:noProof/>
              </w:rPr>
              <w:t>Les publications</w:t>
            </w:r>
            <w:r>
              <w:rPr>
                <w:noProof/>
                <w:webHidden/>
              </w:rPr>
              <w:tab/>
            </w:r>
            <w:r>
              <w:rPr>
                <w:noProof/>
                <w:webHidden/>
              </w:rPr>
              <w:fldChar w:fldCharType="begin"/>
            </w:r>
            <w:r>
              <w:rPr>
                <w:noProof/>
                <w:webHidden/>
              </w:rPr>
              <w:instrText xml:space="preserve"> PAGEREF _Toc450309659 \h </w:instrText>
            </w:r>
            <w:r>
              <w:rPr>
                <w:noProof/>
                <w:webHidden/>
              </w:rPr>
            </w:r>
            <w:r>
              <w:rPr>
                <w:noProof/>
                <w:webHidden/>
              </w:rPr>
              <w:fldChar w:fldCharType="separate"/>
            </w:r>
            <w:r>
              <w:rPr>
                <w:noProof/>
                <w:webHidden/>
              </w:rPr>
              <w:t>9</w:t>
            </w:r>
            <w:r>
              <w:rPr>
                <w:noProof/>
                <w:webHidden/>
              </w:rPr>
              <w:fldChar w:fldCharType="end"/>
            </w:r>
          </w:hyperlink>
        </w:p>
        <w:p w14:paraId="1AF89B82" w14:textId="77777777" w:rsidR="008113D9" w:rsidRDefault="008113D9">
          <w:pPr>
            <w:pStyle w:val="TM2"/>
            <w:tabs>
              <w:tab w:val="right" w:leader="dot" w:pos="10457"/>
            </w:tabs>
            <w:rPr>
              <w:rFonts w:eastAsiaTheme="minorEastAsia"/>
              <w:noProof/>
              <w:color w:val="auto"/>
              <w:sz w:val="24"/>
              <w:szCs w:val="24"/>
              <w:lang w:eastAsia="fr-FR" w:bidi="ar-SA"/>
            </w:rPr>
          </w:pPr>
          <w:hyperlink w:anchor="_Toc450309660" w:history="1">
            <w:r w:rsidRPr="000C1198">
              <w:rPr>
                <w:rStyle w:val="Lienhypertexte"/>
                <w:noProof/>
              </w:rPr>
              <w:t>Les abonnés</w:t>
            </w:r>
            <w:r>
              <w:rPr>
                <w:noProof/>
                <w:webHidden/>
              </w:rPr>
              <w:tab/>
            </w:r>
            <w:r>
              <w:rPr>
                <w:noProof/>
                <w:webHidden/>
              </w:rPr>
              <w:fldChar w:fldCharType="begin"/>
            </w:r>
            <w:r>
              <w:rPr>
                <w:noProof/>
                <w:webHidden/>
              </w:rPr>
              <w:instrText xml:space="preserve"> PAGEREF _Toc450309660 \h </w:instrText>
            </w:r>
            <w:r>
              <w:rPr>
                <w:noProof/>
                <w:webHidden/>
              </w:rPr>
            </w:r>
            <w:r>
              <w:rPr>
                <w:noProof/>
                <w:webHidden/>
              </w:rPr>
              <w:fldChar w:fldCharType="separate"/>
            </w:r>
            <w:r>
              <w:rPr>
                <w:noProof/>
                <w:webHidden/>
              </w:rPr>
              <w:t>9</w:t>
            </w:r>
            <w:r>
              <w:rPr>
                <w:noProof/>
                <w:webHidden/>
              </w:rPr>
              <w:fldChar w:fldCharType="end"/>
            </w:r>
          </w:hyperlink>
        </w:p>
        <w:p w14:paraId="4E7293E1" w14:textId="77777777" w:rsidR="008113D9" w:rsidRDefault="008113D9">
          <w:pPr>
            <w:pStyle w:val="TM1"/>
            <w:tabs>
              <w:tab w:val="right" w:leader="dot" w:pos="10457"/>
            </w:tabs>
            <w:rPr>
              <w:rFonts w:asciiTheme="minorHAnsi" w:eastAsiaTheme="minorEastAsia" w:hAnsiTheme="minorHAnsi"/>
              <w:b w:val="0"/>
              <w:noProof/>
              <w:color w:val="auto"/>
              <w:lang w:eastAsia="fr-FR" w:bidi="ar-SA"/>
            </w:rPr>
          </w:pPr>
          <w:hyperlink w:anchor="_Toc450309661" w:history="1">
            <w:r w:rsidRPr="000C1198">
              <w:rPr>
                <w:rStyle w:val="Lienhypertexte"/>
                <w:noProof/>
              </w:rPr>
              <w:t>Votre profil</w:t>
            </w:r>
            <w:r>
              <w:rPr>
                <w:noProof/>
                <w:webHidden/>
              </w:rPr>
              <w:tab/>
            </w:r>
            <w:r>
              <w:rPr>
                <w:noProof/>
                <w:webHidden/>
              </w:rPr>
              <w:fldChar w:fldCharType="begin"/>
            </w:r>
            <w:r>
              <w:rPr>
                <w:noProof/>
                <w:webHidden/>
              </w:rPr>
              <w:instrText xml:space="preserve"> PAGEREF _Toc450309661 \h </w:instrText>
            </w:r>
            <w:r>
              <w:rPr>
                <w:noProof/>
                <w:webHidden/>
              </w:rPr>
            </w:r>
            <w:r>
              <w:rPr>
                <w:noProof/>
                <w:webHidden/>
              </w:rPr>
              <w:fldChar w:fldCharType="separate"/>
            </w:r>
            <w:r>
              <w:rPr>
                <w:noProof/>
                <w:webHidden/>
              </w:rPr>
              <w:t>10</w:t>
            </w:r>
            <w:r>
              <w:rPr>
                <w:noProof/>
                <w:webHidden/>
              </w:rPr>
              <w:fldChar w:fldCharType="end"/>
            </w:r>
          </w:hyperlink>
        </w:p>
        <w:p w14:paraId="1CA00DC9" w14:textId="77777777" w:rsidR="008113D9" w:rsidRDefault="008113D9">
          <w:pPr>
            <w:pStyle w:val="TM2"/>
            <w:tabs>
              <w:tab w:val="right" w:leader="dot" w:pos="10457"/>
            </w:tabs>
            <w:rPr>
              <w:rFonts w:eastAsiaTheme="minorEastAsia"/>
              <w:noProof/>
              <w:color w:val="auto"/>
              <w:sz w:val="24"/>
              <w:szCs w:val="24"/>
              <w:lang w:eastAsia="fr-FR" w:bidi="ar-SA"/>
            </w:rPr>
          </w:pPr>
          <w:hyperlink w:anchor="_Toc450309662" w:history="1">
            <w:r w:rsidRPr="000C1198">
              <w:rPr>
                <w:rStyle w:val="Lienhypertexte"/>
                <w:noProof/>
              </w:rPr>
              <w:t>Les options d’apparences et de comportement</w:t>
            </w:r>
            <w:r>
              <w:rPr>
                <w:noProof/>
                <w:webHidden/>
              </w:rPr>
              <w:tab/>
            </w:r>
            <w:r>
              <w:rPr>
                <w:noProof/>
                <w:webHidden/>
              </w:rPr>
              <w:fldChar w:fldCharType="begin"/>
            </w:r>
            <w:r>
              <w:rPr>
                <w:noProof/>
                <w:webHidden/>
              </w:rPr>
              <w:instrText xml:space="preserve"> PAGEREF _Toc450309662 \h </w:instrText>
            </w:r>
            <w:r>
              <w:rPr>
                <w:noProof/>
                <w:webHidden/>
              </w:rPr>
            </w:r>
            <w:r>
              <w:rPr>
                <w:noProof/>
                <w:webHidden/>
              </w:rPr>
              <w:fldChar w:fldCharType="separate"/>
            </w:r>
            <w:r>
              <w:rPr>
                <w:noProof/>
                <w:webHidden/>
              </w:rPr>
              <w:t>10</w:t>
            </w:r>
            <w:r>
              <w:rPr>
                <w:noProof/>
                <w:webHidden/>
              </w:rPr>
              <w:fldChar w:fldCharType="end"/>
            </w:r>
          </w:hyperlink>
        </w:p>
        <w:p w14:paraId="433D92D7" w14:textId="77777777" w:rsidR="008113D9" w:rsidRDefault="008113D9">
          <w:pPr>
            <w:pStyle w:val="TM2"/>
            <w:tabs>
              <w:tab w:val="right" w:leader="dot" w:pos="10457"/>
            </w:tabs>
            <w:rPr>
              <w:rFonts w:eastAsiaTheme="minorEastAsia"/>
              <w:noProof/>
              <w:color w:val="auto"/>
              <w:sz w:val="24"/>
              <w:szCs w:val="24"/>
              <w:lang w:eastAsia="fr-FR" w:bidi="ar-SA"/>
            </w:rPr>
          </w:pPr>
          <w:hyperlink w:anchor="_Toc450309663" w:history="1">
            <w:r w:rsidRPr="000C1198">
              <w:rPr>
                <w:rStyle w:val="Lienhypertexte"/>
                <w:noProof/>
              </w:rPr>
              <w:t>Publier par e-mail</w:t>
            </w:r>
            <w:r>
              <w:rPr>
                <w:noProof/>
                <w:webHidden/>
              </w:rPr>
              <w:tab/>
            </w:r>
            <w:r>
              <w:rPr>
                <w:noProof/>
                <w:webHidden/>
              </w:rPr>
              <w:fldChar w:fldCharType="begin"/>
            </w:r>
            <w:r>
              <w:rPr>
                <w:noProof/>
                <w:webHidden/>
              </w:rPr>
              <w:instrText xml:space="preserve"> PAGEREF _Toc450309663 \h </w:instrText>
            </w:r>
            <w:r>
              <w:rPr>
                <w:noProof/>
                <w:webHidden/>
              </w:rPr>
            </w:r>
            <w:r>
              <w:rPr>
                <w:noProof/>
                <w:webHidden/>
              </w:rPr>
              <w:fldChar w:fldCharType="separate"/>
            </w:r>
            <w:r>
              <w:rPr>
                <w:noProof/>
                <w:webHidden/>
              </w:rPr>
              <w:t>11</w:t>
            </w:r>
            <w:r>
              <w:rPr>
                <w:noProof/>
                <w:webHidden/>
              </w:rPr>
              <w:fldChar w:fldCharType="end"/>
            </w:r>
          </w:hyperlink>
        </w:p>
        <w:p w14:paraId="2C370C23" w14:textId="77777777" w:rsidR="008113D9" w:rsidRDefault="008113D9">
          <w:pPr>
            <w:pStyle w:val="TM2"/>
            <w:tabs>
              <w:tab w:val="right" w:leader="dot" w:pos="10457"/>
            </w:tabs>
            <w:rPr>
              <w:rFonts w:eastAsiaTheme="minorEastAsia"/>
              <w:noProof/>
              <w:color w:val="auto"/>
              <w:sz w:val="24"/>
              <w:szCs w:val="24"/>
              <w:lang w:eastAsia="fr-FR" w:bidi="ar-SA"/>
            </w:rPr>
          </w:pPr>
          <w:hyperlink w:anchor="_Toc450309664" w:history="1">
            <w:r w:rsidRPr="000C1198">
              <w:rPr>
                <w:rStyle w:val="Lienhypertexte"/>
                <w:noProof/>
              </w:rPr>
              <w:t>Les options d’informations de l’auteur</w:t>
            </w:r>
            <w:r>
              <w:rPr>
                <w:noProof/>
                <w:webHidden/>
              </w:rPr>
              <w:tab/>
            </w:r>
            <w:r>
              <w:rPr>
                <w:noProof/>
                <w:webHidden/>
              </w:rPr>
              <w:fldChar w:fldCharType="begin"/>
            </w:r>
            <w:r>
              <w:rPr>
                <w:noProof/>
                <w:webHidden/>
              </w:rPr>
              <w:instrText xml:space="preserve"> PAGEREF _Toc450309664 \h </w:instrText>
            </w:r>
            <w:r>
              <w:rPr>
                <w:noProof/>
                <w:webHidden/>
              </w:rPr>
            </w:r>
            <w:r>
              <w:rPr>
                <w:noProof/>
                <w:webHidden/>
              </w:rPr>
              <w:fldChar w:fldCharType="separate"/>
            </w:r>
            <w:r>
              <w:rPr>
                <w:noProof/>
                <w:webHidden/>
              </w:rPr>
              <w:t>11</w:t>
            </w:r>
            <w:r>
              <w:rPr>
                <w:noProof/>
                <w:webHidden/>
              </w:rPr>
              <w:fldChar w:fldCharType="end"/>
            </w:r>
          </w:hyperlink>
        </w:p>
        <w:p w14:paraId="56D95FDF" w14:textId="77777777" w:rsidR="008113D9" w:rsidRDefault="008113D9">
          <w:pPr>
            <w:pStyle w:val="TM2"/>
            <w:tabs>
              <w:tab w:val="right" w:leader="dot" w:pos="10457"/>
            </w:tabs>
            <w:rPr>
              <w:rFonts w:eastAsiaTheme="minorEastAsia"/>
              <w:noProof/>
              <w:color w:val="auto"/>
              <w:sz w:val="24"/>
              <w:szCs w:val="24"/>
              <w:lang w:eastAsia="fr-FR" w:bidi="ar-SA"/>
            </w:rPr>
          </w:pPr>
          <w:hyperlink w:anchor="_Toc450309665" w:history="1">
            <w:r w:rsidRPr="000C1198">
              <w:rPr>
                <w:rStyle w:val="Lienhypertexte"/>
                <w:noProof/>
              </w:rPr>
              <w:t>Gestion du mot de passe</w:t>
            </w:r>
            <w:r>
              <w:rPr>
                <w:noProof/>
                <w:webHidden/>
              </w:rPr>
              <w:tab/>
            </w:r>
            <w:r>
              <w:rPr>
                <w:noProof/>
                <w:webHidden/>
              </w:rPr>
              <w:fldChar w:fldCharType="begin"/>
            </w:r>
            <w:r>
              <w:rPr>
                <w:noProof/>
                <w:webHidden/>
              </w:rPr>
              <w:instrText xml:space="preserve"> PAGEREF _Toc450309665 \h </w:instrText>
            </w:r>
            <w:r>
              <w:rPr>
                <w:noProof/>
                <w:webHidden/>
              </w:rPr>
            </w:r>
            <w:r>
              <w:rPr>
                <w:noProof/>
                <w:webHidden/>
              </w:rPr>
              <w:fldChar w:fldCharType="separate"/>
            </w:r>
            <w:r>
              <w:rPr>
                <w:noProof/>
                <w:webHidden/>
              </w:rPr>
              <w:t>11</w:t>
            </w:r>
            <w:r>
              <w:rPr>
                <w:noProof/>
                <w:webHidden/>
              </w:rPr>
              <w:fldChar w:fldCharType="end"/>
            </w:r>
          </w:hyperlink>
        </w:p>
        <w:p w14:paraId="6C3FE0F3" w14:textId="77777777" w:rsidR="008113D9" w:rsidRDefault="008113D9">
          <w:pPr>
            <w:pStyle w:val="TM2"/>
            <w:tabs>
              <w:tab w:val="right" w:leader="dot" w:pos="10457"/>
            </w:tabs>
            <w:rPr>
              <w:rFonts w:eastAsiaTheme="minorEastAsia"/>
              <w:noProof/>
              <w:color w:val="auto"/>
              <w:sz w:val="24"/>
              <w:szCs w:val="24"/>
              <w:lang w:eastAsia="fr-FR" w:bidi="ar-SA"/>
            </w:rPr>
          </w:pPr>
          <w:hyperlink w:anchor="_Toc450309666" w:history="1">
            <w:r w:rsidRPr="000C1198">
              <w:rPr>
                <w:rStyle w:val="Lienhypertexte"/>
                <w:noProof/>
              </w:rPr>
              <w:t>Associer votre profil à un compte Wordpress</w:t>
            </w:r>
            <w:r>
              <w:rPr>
                <w:noProof/>
                <w:webHidden/>
              </w:rPr>
              <w:tab/>
            </w:r>
            <w:r>
              <w:rPr>
                <w:noProof/>
                <w:webHidden/>
              </w:rPr>
              <w:fldChar w:fldCharType="begin"/>
            </w:r>
            <w:r>
              <w:rPr>
                <w:noProof/>
                <w:webHidden/>
              </w:rPr>
              <w:instrText xml:space="preserve"> PAGEREF _Toc450309666 \h </w:instrText>
            </w:r>
            <w:r>
              <w:rPr>
                <w:noProof/>
                <w:webHidden/>
              </w:rPr>
            </w:r>
            <w:r>
              <w:rPr>
                <w:noProof/>
                <w:webHidden/>
              </w:rPr>
              <w:fldChar w:fldCharType="separate"/>
            </w:r>
            <w:r>
              <w:rPr>
                <w:noProof/>
                <w:webHidden/>
              </w:rPr>
              <w:t>11</w:t>
            </w:r>
            <w:r>
              <w:rPr>
                <w:noProof/>
                <w:webHidden/>
              </w:rPr>
              <w:fldChar w:fldCharType="end"/>
            </w:r>
          </w:hyperlink>
        </w:p>
        <w:p w14:paraId="0BE602BD" w14:textId="2F8EC227" w:rsidR="005D2AF2" w:rsidRDefault="005D2AF2" w:rsidP="0094533A">
          <w:r>
            <w:rPr>
              <w:noProof/>
            </w:rPr>
            <w:fldChar w:fldCharType="end"/>
          </w:r>
        </w:p>
      </w:sdtContent>
    </w:sdt>
    <w:p w14:paraId="4D2012CF" w14:textId="77777777" w:rsidR="005D2AF2" w:rsidRDefault="005D2AF2" w:rsidP="0094533A"/>
    <w:p w14:paraId="7C1AA078" w14:textId="77777777" w:rsidR="0094533A" w:rsidRDefault="0094533A" w:rsidP="0094533A">
      <w:pPr>
        <w:rPr>
          <w:rFonts w:asciiTheme="majorHAnsi" w:eastAsiaTheme="majorEastAsia" w:hAnsiTheme="majorHAnsi" w:cstheme="majorBidi"/>
          <w:color w:val="FFFFFF" w:themeColor="background1"/>
          <w:sz w:val="52"/>
          <w:szCs w:val="32"/>
        </w:rPr>
      </w:pPr>
      <w:r>
        <w:br w:type="page"/>
      </w:r>
    </w:p>
    <w:p w14:paraId="539FA991" w14:textId="127DB878" w:rsidR="00AB7B3A" w:rsidRPr="00045834" w:rsidRDefault="00000894" w:rsidP="0094533A">
      <w:pPr>
        <w:pStyle w:val="Titre1"/>
      </w:pPr>
      <w:bookmarkStart w:id="1" w:name="_Toc450309649"/>
      <w:r>
        <w:lastRenderedPageBreak/>
        <w:t>Espace Administration</w:t>
      </w:r>
      <w:bookmarkEnd w:id="1"/>
    </w:p>
    <w:p w14:paraId="2F3911CB" w14:textId="6A91FAB0" w:rsidR="00AB7B3A" w:rsidRPr="00045834" w:rsidRDefault="00AB7B3A" w:rsidP="0094533A"/>
    <w:p w14:paraId="3B6C64B9" w14:textId="36F2406A" w:rsidR="00AB7B3A" w:rsidRPr="00045834" w:rsidRDefault="00000894" w:rsidP="0094533A">
      <w:pPr>
        <w:pStyle w:val="Titre2"/>
      </w:pPr>
      <w:bookmarkStart w:id="2" w:name="_Toc450309650"/>
      <w:r>
        <w:t xml:space="preserve">Connexion à </w:t>
      </w:r>
      <w:r w:rsidRPr="0094533A">
        <w:t>l’espace</w:t>
      </w:r>
      <w:r>
        <w:t xml:space="preserve"> Administration</w:t>
      </w:r>
      <w:bookmarkEnd w:id="2"/>
    </w:p>
    <w:p w14:paraId="4860EE17" w14:textId="56B820CF" w:rsidR="00AB7B3A" w:rsidRPr="0094533A" w:rsidRDefault="0094533A" w:rsidP="0094533A">
      <w:r w:rsidRPr="0094533A">
        <w:rPr>
          <w:noProof/>
          <w:lang w:eastAsia="fr-FR" w:bidi="ar-SA"/>
        </w:rPr>
        <w:drawing>
          <wp:anchor distT="0" distB="0" distL="114300" distR="114300" simplePos="0" relativeHeight="251659264" behindDoc="0" locked="0" layoutInCell="1" allowOverlap="1" wp14:anchorId="2707F900" wp14:editId="468211FC">
            <wp:simplePos x="0" y="0"/>
            <wp:positionH relativeFrom="column">
              <wp:posOffset>4625975</wp:posOffset>
            </wp:positionH>
            <wp:positionV relativeFrom="page">
              <wp:posOffset>2745740</wp:posOffset>
            </wp:positionV>
            <wp:extent cx="1945005" cy="2548255"/>
            <wp:effectExtent l="0" t="0" r="10795" b="0"/>
            <wp:wrapTight wrapText="left">
              <wp:wrapPolygon edited="0">
                <wp:start x="0" y="0"/>
                <wp:lineTo x="0" y="21315"/>
                <wp:lineTo x="21438" y="21315"/>
                <wp:lineTo x="2143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45005" cy="2548255"/>
                    </a:xfrm>
                    <a:prstGeom prst="rect">
                      <a:avLst/>
                    </a:prstGeom>
                  </pic:spPr>
                </pic:pic>
              </a:graphicData>
            </a:graphic>
            <wp14:sizeRelH relativeFrom="margin">
              <wp14:pctWidth>0</wp14:pctWidth>
            </wp14:sizeRelH>
            <wp14:sizeRelV relativeFrom="margin">
              <wp14:pctHeight>0</wp14:pctHeight>
            </wp14:sizeRelV>
          </wp:anchor>
        </w:drawing>
      </w:r>
      <w:r w:rsidR="00000894" w:rsidRPr="0094533A">
        <w:t xml:space="preserve">L’espace d’administration du site est accessible à l’adresse : </w:t>
      </w:r>
      <w:hyperlink r:id="rId13" w:history="1">
        <w:r w:rsidR="00000894" w:rsidRPr="0094533A">
          <w:rPr>
            <w:rStyle w:val="Lienhypertexte"/>
            <w:color w:val="404040" w:themeColor="text1" w:themeTint="BF"/>
            <w:u w:val="none"/>
          </w:rPr>
          <w:t>http://www.brettevillesuray.fr/wp-admin</w:t>
        </w:r>
      </w:hyperlink>
    </w:p>
    <w:p w14:paraId="504CB304" w14:textId="79E80FEE" w:rsidR="00AB7B3A" w:rsidRPr="0094533A" w:rsidRDefault="005D2AF2" w:rsidP="0094533A">
      <w:r w:rsidRPr="0094533A">
        <w:t>La page ci-contre</w:t>
      </w:r>
      <w:r w:rsidR="00000894" w:rsidRPr="0094533A">
        <w:t xml:space="preserve"> s’affiche, il faut renseigner l’identifiant et le mot de passe puis cliquer sur le bouton [Se connecter]</w:t>
      </w:r>
      <w:r w:rsidR="00A6518F" w:rsidRPr="0094533A">
        <w:t>.</w:t>
      </w:r>
    </w:p>
    <w:p w14:paraId="297C91E5" w14:textId="1D34AEEB" w:rsidR="004B6D7A" w:rsidRPr="0094533A" w:rsidRDefault="004B6D7A" w:rsidP="0094533A">
      <w:r w:rsidRPr="0094533A">
        <w:t>Si vous cochez la case « Se souvenir de moi », vous n’aurez pas besoin de vous identifier à chaque fois.</w:t>
      </w:r>
    </w:p>
    <w:p w14:paraId="48615AB0" w14:textId="4FCB232B" w:rsidR="00A6518F" w:rsidRPr="0094533A" w:rsidRDefault="00A6518F" w:rsidP="0094533A">
      <w:r w:rsidRPr="0094533A">
        <w:t xml:space="preserve">Le bouton [Se connecter avec WordPress.com] permet d’utiliser un compte </w:t>
      </w:r>
      <w:proofErr w:type="spellStart"/>
      <w:r w:rsidRPr="0094533A">
        <w:t>Wordpress</w:t>
      </w:r>
      <w:proofErr w:type="spellEnd"/>
      <w:r w:rsidRPr="0094533A">
        <w:t xml:space="preserve"> existant pour se connecter, à condition de l’avoir associé à votre profil au préalable. </w:t>
      </w:r>
    </w:p>
    <w:p w14:paraId="298596F6" w14:textId="158ED975" w:rsidR="00A6518F" w:rsidRPr="0094533A" w:rsidRDefault="00A6518F" w:rsidP="0094533A">
      <w:r w:rsidRPr="0094533A">
        <w:t xml:space="preserve">Voir la rubrique « Associer un compte </w:t>
      </w:r>
      <w:proofErr w:type="spellStart"/>
      <w:r w:rsidRPr="0094533A">
        <w:t>Wordpress</w:t>
      </w:r>
      <w:proofErr w:type="spellEnd"/>
      <w:r w:rsidRPr="0094533A">
        <w:t> » dans le chapitre « Votre Profil »</w:t>
      </w:r>
    </w:p>
    <w:p w14:paraId="238354E1" w14:textId="5E522062" w:rsidR="005D2AF2" w:rsidRDefault="005D2AF2" w:rsidP="0094533A">
      <w:pPr>
        <w:rPr>
          <w:rFonts w:asciiTheme="majorHAnsi" w:eastAsiaTheme="majorEastAsia" w:hAnsiTheme="majorHAnsi" w:cstheme="majorBidi"/>
          <w:color w:val="864EA8" w:themeColor="accent1" w:themeShade="BF"/>
          <w:sz w:val="24"/>
          <w:szCs w:val="26"/>
        </w:rPr>
      </w:pPr>
      <w:r>
        <w:br w:type="page"/>
      </w:r>
    </w:p>
    <w:p w14:paraId="2AF5D82F" w14:textId="6C416317" w:rsidR="00AB7B3A" w:rsidRPr="00045834" w:rsidRDefault="00000894" w:rsidP="0094533A">
      <w:pPr>
        <w:pStyle w:val="Titre2"/>
      </w:pPr>
      <w:bookmarkStart w:id="3" w:name="_Toc450309651"/>
      <w:r>
        <w:lastRenderedPageBreak/>
        <w:t>Espace d’administration</w:t>
      </w:r>
      <w:bookmarkEnd w:id="3"/>
    </w:p>
    <w:p w14:paraId="34733C52" w14:textId="0846A798" w:rsidR="00AB7B3A" w:rsidRDefault="005D2AF2" w:rsidP="0094533A">
      <w:r>
        <w:t>L’espace d’Administration permet de gérer les publications d’articles, les calendriers, suivre les messages envoyés aux abonnés et gérer les préférences de son profil.</w:t>
      </w:r>
    </w:p>
    <w:p w14:paraId="43DDE6F0" w14:textId="4FBF57B0" w:rsidR="00AC4458" w:rsidRDefault="00F27525" w:rsidP="0094533A">
      <w:r w:rsidRPr="00F27525">
        <w:rPr>
          <w:noProof/>
          <w:lang w:eastAsia="fr-FR" w:bidi="ar-SA"/>
        </w:rPr>
        <w:drawing>
          <wp:inline distT="0" distB="0" distL="0" distR="0" wp14:anchorId="077A379A" wp14:editId="1AEB4B95">
            <wp:extent cx="6646545" cy="3294380"/>
            <wp:effectExtent l="0" t="0" r="8255"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6545" cy="3294380"/>
                    </a:xfrm>
                    <a:prstGeom prst="rect">
                      <a:avLst/>
                    </a:prstGeom>
                  </pic:spPr>
                </pic:pic>
              </a:graphicData>
            </a:graphic>
          </wp:inline>
        </w:drawing>
      </w:r>
    </w:p>
    <w:p w14:paraId="32F1542A" w14:textId="29E50FD2" w:rsidR="004B6D7A" w:rsidRDefault="004B6D7A" w:rsidP="00CC6551">
      <w:pPr>
        <w:pStyle w:val="Titre3"/>
        <w:ind w:left="720"/>
      </w:pPr>
      <w:bookmarkStart w:id="4" w:name="_Toc450309652"/>
      <w:r>
        <w:t xml:space="preserve">La barre </w:t>
      </w:r>
      <w:r w:rsidRPr="0094533A">
        <w:t>d</w:t>
      </w:r>
      <w:r w:rsidR="0044308E" w:rsidRPr="0094533A">
        <w:t>’o</w:t>
      </w:r>
      <w:r w:rsidRPr="0094533A">
        <w:t>u</w:t>
      </w:r>
      <w:r w:rsidR="0044308E" w:rsidRPr="0094533A">
        <w:t>tils</w:t>
      </w:r>
      <w:bookmarkEnd w:id="4"/>
      <w:r w:rsidR="0044308E">
        <w:t xml:space="preserve"> </w:t>
      </w:r>
    </w:p>
    <w:p w14:paraId="6F3693F7" w14:textId="24C1A6D6" w:rsidR="004B6D7A" w:rsidRDefault="007A6A2C" w:rsidP="0094533A">
      <w:r w:rsidRPr="007A6A2C">
        <w:rPr>
          <w:noProof/>
          <w:lang w:eastAsia="fr-FR" w:bidi="ar-SA"/>
        </w:rPr>
        <w:drawing>
          <wp:inline distT="0" distB="0" distL="0" distR="0" wp14:anchorId="342A31A4" wp14:editId="6A7F173A">
            <wp:extent cx="6646545" cy="133985"/>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6545" cy="133985"/>
                    </a:xfrm>
                    <a:prstGeom prst="rect">
                      <a:avLst/>
                    </a:prstGeom>
                  </pic:spPr>
                </pic:pic>
              </a:graphicData>
            </a:graphic>
          </wp:inline>
        </w:drawing>
      </w:r>
    </w:p>
    <w:p w14:paraId="28AAFBF1" w14:textId="49D07B29" w:rsidR="007A6A2C" w:rsidRDefault="007A6A2C" w:rsidP="0094533A">
      <w:r>
        <w:t xml:space="preserve">Cette barre </w:t>
      </w:r>
      <w:r w:rsidR="0044308E">
        <w:t xml:space="preserve">d’outils </w:t>
      </w:r>
      <w:r>
        <w:t>permet d’accéder rapidement aux fonctions principales, de gauche à droite :</w:t>
      </w:r>
    </w:p>
    <w:p w14:paraId="21F37591" w14:textId="39E5250B" w:rsidR="007A6A2C" w:rsidRDefault="007A6A2C" w:rsidP="0094533A">
      <w:pPr>
        <w:pStyle w:val="Pardeliste"/>
        <w:numPr>
          <w:ilvl w:val="0"/>
          <w:numId w:val="1"/>
        </w:numPr>
        <w:ind w:left="1080"/>
      </w:pPr>
      <w:r>
        <w:t xml:space="preserve">Le logo </w:t>
      </w:r>
      <w:proofErr w:type="spellStart"/>
      <w:r>
        <w:t>Wordpress</w:t>
      </w:r>
      <w:proofErr w:type="spellEnd"/>
      <w:r>
        <w:t xml:space="preserve"> permet d’accéder à la documentation officielle de l’outil </w:t>
      </w:r>
      <w:proofErr w:type="spellStart"/>
      <w:r>
        <w:t>Wordpress</w:t>
      </w:r>
      <w:proofErr w:type="spellEnd"/>
      <w:r>
        <w:t xml:space="preserve"> </w:t>
      </w:r>
      <w:r w:rsidR="00536E36">
        <w:t>utilisé pour notre site.</w:t>
      </w:r>
    </w:p>
    <w:p w14:paraId="5CEE37F2" w14:textId="733A16F2" w:rsidR="00536E36" w:rsidRDefault="00536E36" w:rsidP="0094533A">
      <w:pPr>
        <w:pStyle w:val="Pardeliste"/>
        <w:numPr>
          <w:ilvl w:val="0"/>
          <w:numId w:val="1"/>
        </w:numPr>
        <w:ind w:left="1080"/>
      </w:pPr>
      <w:r>
        <w:t xml:space="preserve">Le logo « petite maison » avec le nom </w:t>
      </w:r>
      <w:proofErr w:type="spellStart"/>
      <w:r>
        <w:t>Bretteville</w:t>
      </w:r>
      <w:proofErr w:type="spellEnd"/>
      <w:r>
        <w:t xml:space="preserve"> sur Ay permet d’accéder au site en mode utilisateur </w:t>
      </w:r>
    </w:p>
    <w:p w14:paraId="168F2592" w14:textId="3DDD6ABA" w:rsidR="00536E36" w:rsidRDefault="00536E36" w:rsidP="0094533A">
      <w:pPr>
        <w:pStyle w:val="Pardeliste"/>
        <w:numPr>
          <w:ilvl w:val="1"/>
          <w:numId w:val="1"/>
        </w:numPr>
        <w:ind w:left="1800"/>
      </w:pPr>
      <w:r>
        <w:t>Voir le site tel que les utilisateurs le verront. C’est utile aussi pour vérifier la navigation dans le site, les articles visibles (publiés) et ceux qui ne le sont pas (brouillons).</w:t>
      </w:r>
    </w:p>
    <w:p w14:paraId="43E4DC1F" w14:textId="03F8CFEA" w:rsidR="00536E36" w:rsidRDefault="00536E36" w:rsidP="0094533A">
      <w:pPr>
        <w:pStyle w:val="Pardeliste"/>
        <w:numPr>
          <w:ilvl w:val="0"/>
          <w:numId w:val="1"/>
        </w:numPr>
        <w:ind w:left="1080"/>
      </w:pPr>
      <w:r>
        <w:t>Le logo « bulle » permet de voir les commentaires laissés par les utilisateurs sur le site</w:t>
      </w:r>
    </w:p>
    <w:p w14:paraId="46CEBB6B" w14:textId="5AF631D1" w:rsidR="00536E36" w:rsidRDefault="00536E36" w:rsidP="0094533A">
      <w:pPr>
        <w:pStyle w:val="Pardeliste"/>
        <w:numPr>
          <w:ilvl w:val="0"/>
          <w:numId w:val="1"/>
        </w:numPr>
        <w:ind w:left="1080"/>
      </w:pPr>
      <w:r>
        <w:t>Le bouton « + créer » permet d’accéder à la création d’un nouvel article ou à l’ajout de photos et document dans la bibliothèque des médias.</w:t>
      </w:r>
    </w:p>
    <w:p w14:paraId="013B4C99" w14:textId="0FEE82B8" w:rsidR="00536E36" w:rsidRDefault="00536E36" w:rsidP="0094533A">
      <w:pPr>
        <w:pStyle w:val="Pardeliste"/>
        <w:numPr>
          <w:ilvl w:val="0"/>
          <w:numId w:val="1"/>
        </w:numPr>
        <w:ind w:left="1080"/>
      </w:pPr>
      <w:r>
        <w:t>A droite, le logo « bulle » vous permet d’accéder aux notifications qui vous sont destinées en tant qu’auteur</w:t>
      </w:r>
    </w:p>
    <w:p w14:paraId="5E11B97F" w14:textId="1D13F116" w:rsidR="0044308E" w:rsidRDefault="0044308E" w:rsidP="0094533A">
      <w:pPr>
        <w:ind w:left="1080"/>
      </w:pPr>
      <w:r>
        <w:t>Vous</w:t>
      </w:r>
      <w:r w:rsidR="00393416">
        <w:t xml:space="preserve"> pouvez choisir d</w:t>
      </w:r>
      <w:r>
        <w:t xml:space="preserve">’afficher ou non </w:t>
      </w:r>
      <w:r w:rsidR="00393416">
        <w:t xml:space="preserve">cette barre d’outils </w:t>
      </w:r>
      <w:r>
        <w:t>lorsque vous consultez le site</w:t>
      </w:r>
      <w:r w:rsidR="00393416">
        <w:t>, en gérant le paramètre dans votre profil.</w:t>
      </w:r>
    </w:p>
    <w:p w14:paraId="1BD75A3A" w14:textId="4290074B" w:rsidR="004B6D7A" w:rsidRDefault="004B6D7A" w:rsidP="00CC6551">
      <w:pPr>
        <w:pStyle w:val="Titre3"/>
        <w:ind w:left="720"/>
      </w:pPr>
      <w:bookmarkStart w:id="5" w:name="_Toc450309653"/>
      <w:r>
        <w:lastRenderedPageBreak/>
        <w:t>La barre latérale de menus</w:t>
      </w:r>
      <w:bookmarkEnd w:id="5"/>
      <w:r w:rsidR="007A6A2C">
        <w:tab/>
      </w:r>
    </w:p>
    <w:p w14:paraId="2A74B1AC" w14:textId="66D37E2E" w:rsidR="007A6A2C" w:rsidRPr="00045834" w:rsidRDefault="003434FF" w:rsidP="0094533A">
      <w:r w:rsidRPr="003434FF">
        <w:rPr>
          <w:noProof/>
          <w:lang w:eastAsia="fr-FR" w:bidi="ar-SA"/>
        </w:rPr>
        <w:drawing>
          <wp:anchor distT="0" distB="0" distL="114300" distR="114300" simplePos="0" relativeHeight="251660288" behindDoc="0" locked="0" layoutInCell="1" allowOverlap="1" wp14:anchorId="5A9C8E70" wp14:editId="358EA65C">
            <wp:simplePos x="0" y="0"/>
            <wp:positionH relativeFrom="margin">
              <wp:align>left</wp:align>
            </wp:positionH>
            <wp:positionV relativeFrom="margin">
              <wp:align>top</wp:align>
            </wp:positionV>
            <wp:extent cx="2324100" cy="6261100"/>
            <wp:effectExtent l="0" t="0" r="12700" b="1270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24100" cy="6261100"/>
                    </a:xfrm>
                    <a:prstGeom prst="rect">
                      <a:avLst/>
                    </a:prstGeom>
                  </pic:spPr>
                </pic:pic>
              </a:graphicData>
            </a:graphic>
          </wp:anchor>
        </w:drawing>
      </w:r>
      <w:proofErr w:type="gramStart"/>
      <w:r w:rsidR="00536E36">
        <w:t>les</w:t>
      </w:r>
      <w:proofErr w:type="gramEnd"/>
      <w:r w:rsidR="00536E36">
        <w:t xml:space="preserve"> options du menu</w:t>
      </w:r>
    </w:p>
    <w:p w14:paraId="3A3DBF45" w14:textId="78B97BCC" w:rsidR="00536E36" w:rsidRDefault="00536E36" w:rsidP="0094533A">
      <w:pPr>
        <w:pStyle w:val="Pardeliste"/>
        <w:numPr>
          <w:ilvl w:val="0"/>
          <w:numId w:val="2"/>
        </w:numPr>
      </w:pPr>
      <w:r>
        <w:t xml:space="preserve">Menu </w:t>
      </w:r>
      <w:r w:rsidRPr="00F27525">
        <w:t>Tableau de bord</w:t>
      </w:r>
    </w:p>
    <w:p w14:paraId="50356662" w14:textId="1DCEE72D" w:rsidR="007D35F2" w:rsidRDefault="007D35F2" w:rsidP="0094533A">
      <w:pPr>
        <w:pStyle w:val="Pardeliste"/>
        <w:numPr>
          <w:ilvl w:val="1"/>
          <w:numId w:val="2"/>
        </w:numPr>
      </w:pPr>
      <w:r>
        <w:t>Affiche les derniers articles publiés et créés</w:t>
      </w:r>
    </w:p>
    <w:p w14:paraId="696C3EFE" w14:textId="70BE83BC" w:rsidR="00536E36" w:rsidRDefault="00536E36" w:rsidP="0094533A">
      <w:pPr>
        <w:pStyle w:val="Pardeliste"/>
        <w:numPr>
          <w:ilvl w:val="0"/>
          <w:numId w:val="2"/>
        </w:numPr>
      </w:pPr>
      <w:r>
        <w:t xml:space="preserve">Menu </w:t>
      </w:r>
      <w:proofErr w:type="spellStart"/>
      <w:r w:rsidRPr="00F27525">
        <w:t>JetPack</w:t>
      </w:r>
      <w:proofErr w:type="spellEnd"/>
    </w:p>
    <w:p w14:paraId="258776D3" w14:textId="065C5AF7" w:rsidR="007D35F2" w:rsidRDefault="005D2AF2" w:rsidP="0094533A">
      <w:pPr>
        <w:pStyle w:val="Pardeliste"/>
        <w:numPr>
          <w:ilvl w:val="1"/>
          <w:numId w:val="2"/>
        </w:numPr>
      </w:pPr>
      <w:proofErr w:type="gramStart"/>
      <w:r>
        <w:t>« </w:t>
      </w:r>
      <w:r w:rsidR="007D35F2">
        <w:t xml:space="preserve"> </w:t>
      </w:r>
      <w:proofErr w:type="spellStart"/>
      <w:r w:rsidR="007D35F2">
        <w:t>Omnisearch</w:t>
      </w:r>
      <w:proofErr w:type="spellEnd"/>
      <w:proofErr w:type="gramEnd"/>
      <w:r>
        <w:t> » pe</w:t>
      </w:r>
      <w:r w:rsidR="007D35F2">
        <w:t>r</w:t>
      </w:r>
      <w:r>
        <w:t>met</w:t>
      </w:r>
      <w:r w:rsidR="007D35F2">
        <w:t xml:space="preserve"> </w:t>
      </w:r>
      <w:r>
        <w:t xml:space="preserve">de </w:t>
      </w:r>
      <w:r w:rsidR="007D35F2">
        <w:t xml:space="preserve">rechercher des informations dans </w:t>
      </w:r>
      <w:r>
        <w:t xml:space="preserve">tout </w:t>
      </w:r>
      <w:r w:rsidR="007D35F2">
        <w:t>le site</w:t>
      </w:r>
    </w:p>
    <w:p w14:paraId="57D0B39D" w14:textId="7346BB6C" w:rsidR="00536E36" w:rsidRDefault="00536E36" w:rsidP="0094533A">
      <w:pPr>
        <w:pStyle w:val="Pardeliste"/>
        <w:numPr>
          <w:ilvl w:val="0"/>
          <w:numId w:val="2"/>
        </w:numPr>
      </w:pPr>
      <w:r>
        <w:t xml:space="preserve">Menu </w:t>
      </w:r>
      <w:r w:rsidRPr="00F27525">
        <w:t>Articles</w:t>
      </w:r>
    </w:p>
    <w:p w14:paraId="50DE88E1" w14:textId="467A4F97" w:rsidR="007D35F2" w:rsidRDefault="007D35F2" w:rsidP="0094533A">
      <w:pPr>
        <w:pStyle w:val="Pardeliste"/>
        <w:numPr>
          <w:ilvl w:val="1"/>
          <w:numId w:val="2"/>
        </w:numPr>
      </w:pPr>
      <w:r>
        <w:t>« Tous les articles » : affiche la liste de tous les articles déjà créés</w:t>
      </w:r>
    </w:p>
    <w:p w14:paraId="6581FAAB" w14:textId="6E35FF29" w:rsidR="007D35F2" w:rsidRDefault="007D35F2" w:rsidP="0094533A">
      <w:pPr>
        <w:pStyle w:val="Pardeliste"/>
        <w:numPr>
          <w:ilvl w:val="1"/>
          <w:numId w:val="2"/>
        </w:numPr>
      </w:pPr>
      <w:r>
        <w:t>« </w:t>
      </w:r>
      <w:r w:rsidR="005D2AF2">
        <w:t>Ajouter »</w:t>
      </w:r>
      <w:r>
        <w:t> : permet de créer un nouvel article</w:t>
      </w:r>
    </w:p>
    <w:p w14:paraId="3C90DF6E" w14:textId="27B063AE" w:rsidR="003434FF" w:rsidRDefault="003434FF" w:rsidP="0094533A">
      <w:pPr>
        <w:pStyle w:val="Pardeliste"/>
        <w:numPr>
          <w:ilvl w:val="0"/>
          <w:numId w:val="2"/>
        </w:numPr>
      </w:pPr>
      <w:r>
        <w:t xml:space="preserve">Menu Médias </w:t>
      </w:r>
      <w:proofErr w:type="gramStart"/>
      <w:r>
        <w:t>( non</w:t>
      </w:r>
      <w:proofErr w:type="gramEnd"/>
      <w:r>
        <w:t xml:space="preserve"> accessible au profil Auteur)</w:t>
      </w:r>
    </w:p>
    <w:p w14:paraId="34ECD13E" w14:textId="0306A7B4" w:rsidR="003434FF" w:rsidRDefault="003434FF" w:rsidP="003434FF">
      <w:pPr>
        <w:pStyle w:val="Pardeliste"/>
        <w:numPr>
          <w:ilvl w:val="1"/>
          <w:numId w:val="2"/>
        </w:numPr>
      </w:pPr>
      <w:r>
        <w:t>« Bibliothèque » : accès à la gestion de tous les documents et images de la bibliothèque</w:t>
      </w:r>
    </w:p>
    <w:p w14:paraId="4984B453" w14:textId="794BECE4" w:rsidR="003434FF" w:rsidRDefault="003434FF" w:rsidP="003434FF">
      <w:pPr>
        <w:pStyle w:val="Pardeliste"/>
        <w:numPr>
          <w:ilvl w:val="1"/>
          <w:numId w:val="2"/>
        </w:numPr>
      </w:pPr>
      <w:r>
        <w:t>« Ajouter » : pour ajouter un média à la bibliothèque</w:t>
      </w:r>
    </w:p>
    <w:p w14:paraId="7BDD712E" w14:textId="1AFD263B" w:rsidR="003434FF" w:rsidRDefault="003434FF" w:rsidP="003434FF">
      <w:pPr>
        <w:pStyle w:val="Pardeliste"/>
        <w:numPr>
          <w:ilvl w:val="1"/>
          <w:numId w:val="2"/>
        </w:numPr>
      </w:pPr>
      <w:r>
        <w:t xml:space="preserve">« Media </w:t>
      </w:r>
      <w:proofErr w:type="spellStart"/>
      <w:r>
        <w:t>categories</w:t>
      </w:r>
      <w:proofErr w:type="spellEnd"/>
      <w:r>
        <w:t> » : pour gérer les types de ‘médias’</w:t>
      </w:r>
    </w:p>
    <w:p w14:paraId="7B910C27" w14:textId="3FA72C13" w:rsidR="00536E36" w:rsidRDefault="00536E36" w:rsidP="0094533A">
      <w:pPr>
        <w:pStyle w:val="Pardeliste"/>
        <w:numPr>
          <w:ilvl w:val="0"/>
          <w:numId w:val="2"/>
        </w:numPr>
      </w:pPr>
      <w:r>
        <w:t xml:space="preserve">Menu </w:t>
      </w:r>
      <w:r w:rsidRPr="00F27525">
        <w:t>Commentaires</w:t>
      </w:r>
    </w:p>
    <w:p w14:paraId="7D3B9771" w14:textId="52AD1D04" w:rsidR="007D35F2" w:rsidRDefault="007D35F2" w:rsidP="0094533A">
      <w:pPr>
        <w:pStyle w:val="Pardeliste"/>
        <w:numPr>
          <w:ilvl w:val="1"/>
          <w:numId w:val="2"/>
        </w:numPr>
      </w:pPr>
      <w:r>
        <w:t>Affiche tous les commentaires envoyés par les lecteurs et permet de gérer (modérer) leur publication (approuvé) ou leur rejet (désapprouvé, indésirable)</w:t>
      </w:r>
    </w:p>
    <w:p w14:paraId="48B4156F" w14:textId="7DA4C517" w:rsidR="00536E36" w:rsidRDefault="00536E36" w:rsidP="0094533A">
      <w:pPr>
        <w:pStyle w:val="Pardeliste"/>
        <w:numPr>
          <w:ilvl w:val="0"/>
          <w:numId w:val="2"/>
        </w:numPr>
      </w:pPr>
      <w:r>
        <w:t xml:space="preserve">Menu </w:t>
      </w:r>
      <w:proofErr w:type="spellStart"/>
      <w:r w:rsidRPr="00F27525">
        <w:t>Calendars</w:t>
      </w:r>
      <w:proofErr w:type="spellEnd"/>
    </w:p>
    <w:p w14:paraId="563F1684" w14:textId="7F3DAF9A" w:rsidR="007D35F2" w:rsidRDefault="007D35F2" w:rsidP="0094533A">
      <w:pPr>
        <w:pStyle w:val="Pardeliste"/>
        <w:numPr>
          <w:ilvl w:val="1"/>
          <w:numId w:val="2"/>
        </w:numPr>
      </w:pPr>
      <w:r>
        <w:t xml:space="preserve">« All </w:t>
      </w:r>
      <w:proofErr w:type="spellStart"/>
      <w:r>
        <w:t>Calendars</w:t>
      </w:r>
      <w:proofErr w:type="spellEnd"/>
      <w:r>
        <w:t> » : affiche tous les calendriers et mise en forme utilisable dans le site</w:t>
      </w:r>
    </w:p>
    <w:p w14:paraId="0AFBF6F4" w14:textId="05A168B5" w:rsidR="007D35F2" w:rsidRDefault="007D35F2" w:rsidP="0094533A">
      <w:pPr>
        <w:pStyle w:val="Pardeliste"/>
        <w:numPr>
          <w:ilvl w:val="1"/>
          <w:numId w:val="2"/>
        </w:numPr>
      </w:pPr>
      <w:r>
        <w:t>« </w:t>
      </w:r>
      <w:proofErr w:type="spellStart"/>
      <w:r>
        <w:t>Add</w:t>
      </w:r>
      <w:proofErr w:type="spellEnd"/>
      <w:r>
        <w:t xml:space="preserve"> new » : permet d’enregistrer un nouveau style de calendrier pour publier sur le site.</w:t>
      </w:r>
    </w:p>
    <w:p w14:paraId="0B52AC33" w14:textId="25C66E7E" w:rsidR="00536E36" w:rsidRDefault="00536E36" w:rsidP="0094533A">
      <w:pPr>
        <w:pStyle w:val="Pardeliste"/>
        <w:numPr>
          <w:ilvl w:val="0"/>
          <w:numId w:val="2"/>
        </w:numPr>
      </w:pPr>
      <w:r>
        <w:t xml:space="preserve">Menu </w:t>
      </w:r>
      <w:r w:rsidRPr="00F27525">
        <w:t>Abonnés Email</w:t>
      </w:r>
    </w:p>
    <w:p w14:paraId="1C3A93AA" w14:textId="33F6E503" w:rsidR="007D35F2" w:rsidRDefault="007D35F2" w:rsidP="0094533A">
      <w:pPr>
        <w:pStyle w:val="Pardeliste"/>
        <w:numPr>
          <w:ilvl w:val="0"/>
          <w:numId w:val="2"/>
        </w:numPr>
      </w:pPr>
      <w:r>
        <w:t>« Messages envoyés » permet voir le contenu des derniers messages envoyés aux abonnés.</w:t>
      </w:r>
    </w:p>
    <w:p w14:paraId="3529F5C6" w14:textId="11609ED6" w:rsidR="00536E36" w:rsidRDefault="00536E36" w:rsidP="0094533A">
      <w:pPr>
        <w:pStyle w:val="Pardeliste"/>
        <w:numPr>
          <w:ilvl w:val="0"/>
          <w:numId w:val="2"/>
        </w:numPr>
      </w:pPr>
      <w:r>
        <w:t xml:space="preserve">Menu </w:t>
      </w:r>
      <w:r w:rsidRPr="00F27525">
        <w:rPr>
          <w:b/>
        </w:rPr>
        <w:t>Profil</w:t>
      </w:r>
      <w:r w:rsidR="007D35F2" w:rsidRPr="00F27525">
        <w:rPr>
          <w:b/>
        </w:rPr>
        <w:t> </w:t>
      </w:r>
      <w:r w:rsidR="007D35F2">
        <w:t>: permet de définir les préférences de votre profile</w:t>
      </w:r>
    </w:p>
    <w:p w14:paraId="4889AF24" w14:textId="469D3739" w:rsidR="00536E36" w:rsidRDefault="00536E36" w:rsidP="0094533A">
      <w:pPr>
        <w:pStyle w:val="Pardeliste"/>
        <w:numPr>
          <w:ilvl w:val="0"/>
          <w:numId w:val="2"/>
        </w:numPr>
      </w:pPr>
      <w:r>
        <w:t xml:space="preserve">Menu </w:t>
      </w:r>
      <w:r w:rsidRPr="00F27525">
        <w:rPr>
          <w:b/>
        </w:rPr>
        <w:t>Outils</w:t>
      </w:r>
      <w:r w:rsidR="007D35F2" w:rsidRPr="00F27525">
        <w:rPr>
          <w:b/>
        </w:rPr>
        <w:t> </w:t>
      </w:r>
      <w:r w:rsidR="007D35F2">
        <w:t>: il contient les outils qui facilitent la capture d’informations sur des pages internet</w:t>
      </w:r>
    </w:p>
    <w:p w14:paraId="1E98B7B3" w14:textId="6FE3A321" w:rsidR="00536E36" w:rsidRDefault="00536E36" w:rsidP="0094533A">
      <w:pPr>
        <w:pStyle w:val="Pardeliste"/>
        <w:numPr>
          <w:ilvl w:val="0"/>
          <w:numId w:val="2"/>
        </w:numPr>
      </w:pPr>
      <w:r>
        <w:t>Option « réduire le menu »</w:t>
      </w:r>
    </w:p>
    <w:p w14:paraId="2FAD2156" w14:textId="443BCF9B" w:rsidR="00AB7B3A" w:rsidRPr="00045834" w:rsidRDefault="007D35F2" w:rsidP="0094533A">
      <w:pPr>
        <w:pStyle w:val="Pardeliste"/>
        <w:numPr>
          <w:ilvl w:val="1"/>
          <w:numId w:val="2"/>
        </w:numPr>
      </w:pPr>
      <w:r>
        <w:t>Pour basculer le menu avec le texte et les icones ou seulement les icones. Un clic pour basculer d’un mode à l’autre. Le plus simple est de cliquer dessus pour comprendre ce qu’il fait.</w:t>
      </w:r>
    </w:p>
    <w:p w14:paraId="7798124B" w14:textId="77777777" w:rsidR="001C6189" w:rsidRDefault="001C6189">
      <w:pPr>
        <w:ind w:left="0"/>
        <w:jc w:val="left"/>
        <w:rPr>
          <w:rFonts w:asciiTheme="majorHAnsi" w:eastAsiaTheme="majorEastAsia" w:hAnsiTheme="majorHAnsi" w:cstheme="majorBidi"/>
          <w:color w:val="FFFFFF" w:themeColor="background1"/>
          <w:sz w:val="52"/>
          <w:szCs w:val="32"/>
        </w:rPr>
      </w:pPr>
      <w:r>
        <w:br w:type="page"/>
      </w:r>
    </w:p>
    <w:p w14:paraId="1FE4B7E9" w14:textId="61403758" w:rsidR="00AB7B3A" w:rsidRDefault="00F46BAC" w:rsidP="0094533A">
      <w:pPr>
        <w:pStyle w:val="Titre1"/>
      </w:pPr>
      <w:bookmarkStart w:id="6" w:name="_Toc450309654"/>
      <w:r>
        <w:lastRenderedPageBreak/>
        <w:t>Créer un article simple</w:t>
      </w:r>
      <w:bookmarkEnd w:id="6"/>
    </w:p>
    <w:p w14:paraId="0F5D1AE1" w14:textId="5A810117" w:rsidR="0009790F" w:rsidRPr="0009790F" w:rsidRDefault="0009790F" w:rsidP="0094533A">
      <w:r w:rsidRPr="0009790F">
        <w:t>Un article</w:t>
      </w:r>
      <w:r>
        <w:t xml:space="preserve"> simple est composé uniquement de texte, sans lien hypertexte, sans image. La mise en forme du texte permet d’enrichir son aspect. Voici comment procéder.</w:t>
      </w:r>
    </w:p>
    <w:p w14:paraId="24702D0E" w14:textId="4A0B8195" w:rsidR="00AB7B3A" w:rsidRDefault="00F46BAC" w:rsidP="0094533A">
      <w:r>
        <w:t>Pour créer un article on peut utiliser :</w:t>
      </w:r>
    </w:p>
    <w:p w14:paraId="3676FD7B" w14:textId="76C22DC0" w:rsidR="00F46BAC" w:rsidRDefault="00F46BAC" w:rsidP="0094533A">
      <w:pPr>
        <w:pStyle w:val="Pardeliste"/>
        <w:numPr>
          <w:ilvl w:val="0"/>
          <w:numId w:val="4"/>
        </w:numPr>
      </w:pPr>
      <w:r>
        <w:t xml:space="preserve">Le bouton « + Créer » dans la barre du haut </w:t>
      </w:r>
    </w:p>
    <w:p w14:paraId="12621EF5" w14:textId="7C012D03" w:rsidR="00F46BAC" w:rsidRDefault="00F46BAC" w:rsidP="0094533A">
      <w:pPr>
        <w:pStyle w:val="Pardeliste"/>
        <w:numPr>
          <w:ilvl w:val="0"/>
          <w:numId w:val="4"/>
        </w:numPr>
      </w:pPr>
      <w:r>
        <w:t>Le Menu « Articles », option « Ajouter »</w:t>
      </w:r>
    </w:p>
    <w:p w14:paraId="5428D37C" w14:textId="41814406" w:rsidR="00F46BAC" w:rsidRDefault="00F46BAC" w:rsidP="0094533A">
      <w:r>
        <w:t>Le résultat est le même, on arrive sur un formulaire de création d’article qui se décompose en :</w:t>
      </w:r>
    </w:p>
    <w:p w14:paraId="171B7EE3" w14:textId="72A00A21" w:rsidR="00F46BAC" w:rsidRDefault="00F46BAC" w:rsidP="0094533A">
      <w:pPr>
        <w:pStyle w:val="Pardeliste"/>
        <w:numPr>
          <w:ilvl w:val="0"/>
          <w:numId w:val="5"/>
        </w:numPr>
      </w:pPr>
      <w:r>
        <w:t xml:space="preserve">Un titre </w:t>
      </w:r>
    </w:p>
    <w:p w14:paraId="2A574FE0" w14:textId="4F6CB39D" w:rsidR="00F46BAC" w:rsidRDefault="00F46BAC" w:rsidP="0094533A">
      <w:pPr>
        <w:pStyle w:val="Pardeliste"/>
        <w:numPr>
          <w:ilvl w:val="0"/>
          <w:numId w:val="5"/>
        </w:numPr>
      </w:pPr>
      <w:r>
        <w:t>Un contenu</w:t>
      </w:r>
    </w:p>
    <w:p w14:paraId="17C082F5" w14:textId="72EC8974" w:rsidR="00F46BAC" w:rsidRDefault="00F46BAC" w:rsidP="0094533A">
      <w:pPr>
        <w:pStyle w:val="Pardeliste"/>
        <w:numPr>
          <w:ilvl w:val="0"/>
          <w:numId w:val="5"/>
        </w:numPr>
      </w:pPr>
      <w:r>
        <w:t>Une option d’activation « </w:t>
      </w:r>
      <w:proofErr w:type="spellStart"/>
      <w:r>
        <w:t>Likes</w:t>
      </w:r>
      <w:proofErr w:type="spellEnd"/>
      <w:r>
        <w:t xml:space="preserve"> et Partages »</w:t>
      </w:r>
    </w:p>
    <w:p w14:paraId="7762216C" w14:textId="6B70E3C3" w:rsidR="00F46BAC" w:rsidRDefault="005D2AF2" w:rsidP="0094533A">
      <w:pPr>
        <w:pStyle w:val="Pardeliste"/>
        <w:numPr>
          <w:ilvl w:val="0"/>
          <w:numId w:val="5"/>
        </w:numPr>
      </w:pPr>
      <w:r>
        <w:t>Et s</w:t>
      </w:r>
      <w:r w:rsidR="00F46BAC">
        <w:t xml:space="preserve">ur le côté droit un ensemble de cadres </w:t>
      </w:r>
    </w:p>
    <w:p w14:paraId="3051EB02" w14:textId="432BEBBB" w:rsidR="00F46BAC" w:rsidRDefault="00F46BAC" w:rsidP="0094533A">
      <w:pPr>
        <w:pStyle w:val="Pardeliste"/>
        <w:numPr>
          <w:ilvl w:val="1"/>
          <w:numId w:val="5"/>
        </w:numPr>
      </w:pPr>
      <w:r>
        <w:t>Cadre « Publier »</w:t>
      </w:r>
    </w:p>
    <w:p w14:paraId="06FF35B6" w14:textId="75D036E4" w:rsidR="00F46BAC" w:rsidRDefault="00F46BAC" w:rsidP="0094533A">
      <w:pPr>
        <w:pStyle w:val="Pardeliste"/>
        <w:numPr>
          <w:ilvl w:val="1"/>
          <w:numId w:val="5"/>
        </w:numPr>
      </w:pPr>
      <w:r>
        <w:t>Cadre « Format »</w:t>
      </w:r>
    </w:p>
    <w:p w14:paraId="4FD6B1F4" w14:textId="09F636BC" w:rsidR="00F46BAC" w:rsidRDefault="00F46BAC" w:rsidP="0094533A">
      <w:pPr>
        <w:pStyle w:val="Pardeliste"/>
        <w:numPr>
          <w:ilvl w:val="1"/>
          <w:numId w:val="5"/>
        </w:numPr>
      </w:pPr>
      <w:r>
        <w:t>Cadre « Catégories »</w:t>
      </w:r>
    </w:p>
    <w:p w14:paraId="0CD5C6BE" w14:textId="2B1E2677" w:rsidR="00F46BAC" w:rsidRDefault="00F46BAC" w:rsidP="0094533A">
      <w:pPr>
        <w:pStyle w:val="Pardeliste"/>
        <w:numPr>
          <w:ilvl w:val="1"/>
          <w:numId w:val="5"/>
        </w:numPr>
      </w:pPr>
      <w:r>
        <w:t>Cadre « Etiquettes »</w:t>
      </w:r>
    </w:p>
    <w:p w14:paraId="68C17171" w14:textId="77777777" w:rsidR="00F46BAC" w:rsidRDefault="00F46BAC" w:rsidP="0094533A">
      <w:pPr>
        <w:pStyle w:val="Pardeliste"/>
      </w:pPr>
    </w:p>
    <w:p w14:paraId="6029E3FA" w14:textId="381E65BE" w:rsidR="00F46BAC" w:rsidRDefault="002D1E60" w:rsidP="0094533A">
      <w:pPr>
        <w:pStyle w:val="Pardeliste"/>
      </w:pPr>
      <w:r w:rsidRPr="002D1E60">
        <w:rPr>
          <w:noProof/>
          <w:lang w:eastAsia="fr-FR" w:bidi="ar-SA"/>
        </w:rPr>
        <w:drawing>
          <wp:inline distT="0" distB="0" distL="0" distR="0" wp14:anchorId="26133609" wp14:editId="3D4ACC31">
            <wp:extent cx="6480810" cy="373666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3327" cy="3738118"/>
                    </a:xfrm>
                    <a:prstGeom prst="rect">
                      <a:avLst/>
                    </a:prstGeom>
                  </pic:spPr>
                </pic:pic>
              </a:graphicData>
            </a:graphic>
          </wp:inline>
        </w:drawing>
      </w:r>
    </w:p>
    <w:p w14:paraId="5BA61424" w14:textId="77777777" w:rsidR="00F46BAC" w:rsidRDefault="00F46BAC" w:rsidP="0094533A">
      <w:pPr>
        <w:pStyle w:val="Pardeliste"/>
      </w:pPr>
    </w:p>
    <w:p w14:paraId="4F18E75E" w14:textId="2D39BC63" w:rsidR="00AD68E7" w:rsidRDefault="00AD68E7" w:rsidP="0094533A">
      <w:pPr>
        <w:pStyle w:val="Titre2"/>
      </w:pPr>
      <w:bookmarkStart w:id="7" w:name="_Toc450309655"/>
      <w:r>
        <w:lastRenderedPageBreak/>
        <w:t>Ecrire l’article</w:t>
      </w:r>
      <w:bookmarkEnd w:id="7"/>
    </w:p>
    <w:p w14:paraId="5581C5F5" w14:textId="62E3DCCE" w:rsidR="006C4F85" w:rsidRDefault="006C4F85" w:rsidP="0094533A">
      <w:pPr>
        <w:pStyle w:val="Pardeliste"/>
      </w:pPr>
      <w:r>
        <w:t>Pour commencer, on se concentre sur le titre, le contenu et le cadre « Publier </w:t>
      </w:r>
      <w:proofErr w:type="gramStart"/>
      <w:r>
        <w:t>»  à</w:t>
      </w:r>
      <w:proofErr w:type="gramEnd"/>
      <w:r>
        <w:t xml:space="preserve"> droite. </w:t>
      </w:r>
    </w:p>
    <w:p w14:paraId="746B32AC" w14:textId="6E6EF86A" w:rsidR="006C4F85" w:rsidRDefault="006C4F85" w:rsidP="0094533A">
      <w:pPr>
        <w:pStyle w:val="Pardeliste"/>
      </w:pPr>
      <w:r>
        <w:t xml:space="preserve">Le titre est obligatoire et le texte de l’article peut être saisi en mode « Visuel » </w:t>
      </w:r>
      <w:r w:rsidR="00747482">
        <w:t>(recommandé) ou « Texte » (utilisateurs avertis). On bascule entre le mode visuel et le mode texte en cliquant sur l’étiquette de l’onglet « Visuel » ou « Texte » au dessus du cadre de saisie du texte.</w:t>
      </w:r>
    </w:p>
    <w:p w14:paraId="09507396" w14:textId="4D8FDF92" w:rsidR="00747482" w:rsidRDefault="00747482" w:rsidP="0094533A">
      <w:pPr>
        <w:pStyle w:val="Pardeliste"/>
      </w:pPr>
      <w:r>
        <w:t>Essayez :</w:t>
      </w:r>
    </w:p>
    <w:p w14:paraId="2380D4A9" w14:textId="3707DB86" w:rsidR="00747482" w:rsidRDefault="00747482" w:rsidP="0094533A">
      <w:pPr>
        <w:pStyle w:val="Pardeliste"/>
        <w:numPr>
          <w:ilvl w:val="0"/>
          <w:numId w:val="6"/>
        </w:numPr>
      </w:pPr>
      <w:r>
        <w:t>Saisissez le titre de l’article : « mon nouvel article »</w:t>
      </w:r>
    </w:p>
    <w:p w14:paraId="437D786C" w14:textId="42345944" w:rsidR="00747482" w:rsidRDefault="00747482" w:rsidP="0094533A">
      <w:pPr>
        <w:pStyle w:val="Pardeliste"/>
        <w:numPr>
          <w:ilvl w:val="0"/>
          <w:numId w:val="6"/>
        </w:numPr>
      </w:pPr>
      <w:r>
        <w:t>Saisissez du texte dans le cadre, sous la barre d’outils : « ceci est mon nouvel article »</w:t>
      </w:r>
    </w:p>
    <w:p w14:paraId="6D5162B0" w14:textId="6B4B3520" w:rsidR="00747482" w:rsidRDefault="00747482" w:rsidP="0094533A">
      <w:pPr>
        <w:pStyle w:val="Pardeliste"/>
        <w:numPr>
          <w:ilvl w:val="0"/>
          <w:numId w:val="6"/>
        </w:numPr>
      </w:pPr>
      <w:r>
        <w:t xml:space="preserve">Cliquez sur </w:t>
      </w:r>
      <w:proofErr w:type="gramStart"/>
      <w:r>
        <w:t>l’ onglet</w:t>
      </w:r>
      <w:proofErr w:type="gramEnd"/>
      <w:r>
        <w:t xml:space="preserve"> « Texte » et regardez le résultat </w:t>
      </w:r>
    </w:p>
    <w:p w14:paraId="5BB473D9" w14:textId="242167BC" w:rsidR="00747482" w:rsidRDefault="00747482" w:rsidP="0094533A">
      <w:pPr>
        <w:pStyle w:val="Pardeliste"/>
        <w:numPr>
          <w:ilvl w:val="0"/>
          <w:numId w:val="6"/>
        </w:numPr>
      </w:pPr>
      <w:r>
        <w:t>Revenez en mode visuel en cliquant sur l’onglet « Visuel »</w:t>
      </w:r>
    </w:p>
    <w:p w14:paraId="3F41F17B" w14:textId="4E79CF28" w:rsidR="00747482" w:rsidRDefault="00747482" w:rsidP="0094533A">
      <w:pPr>
        <w:pStyle w:val="Pardeliste"/>
        <w:numPr>
          <w:ilvl w:val="0"/>
          <w:numId w:val="6"/>
        </w:numPr>
      </w:pPr>
      <w:r>
        <w:t xml:space="preserve">Pas beaucoup de différence pour l’instant </w:t>
      </w:r>
    </w:p>
    <w:p w14:paraId="2177413D" w14:textId="77777777" w:rsidR="00AD68E7" w:rsidRDefault="00747482" w:rsidP="0094533A">
      <w:pPr>
        <w:pStyle w:val="Pardeliste"/>
        <w:numPr>
          <w:ilvl w:val="0"/>
          <w:numId w:val="6"/>
        </w:numPr>
      </w:pPr>
      <w:r>
        <w:t>Sélectionnez les mots « ceci est » dans le cadre et cliquez sur le bouton « B » dans la barre d’outils pour mettre le texte en gras.</w:t>
      </w:r>
      <w:r w:rsidR="00AD68E7">
        <w:t xml:space="preserve"> Le texte « ceci est » apparaît maintenant en gras dans le mode « Visuel ». Cliquez sur l’onglet « Texte » et observez la différence. Des balises « &lt;</w:t>
      </w:r>
      <w:proofErr w:type="spellStart"/>
      <w:r w:rsidR="00AD68E7">
        <w:t>strong</w:t>
      </w:r>
      <w:proofErr w:type="spellEnd"/>
      <w:r w:rsidR="00AD68E7">
        <w:t xml:space="preserve">&gt; » sont apparues. </w:t>
      </w:r>
    </w:p>
    <w:p w14:paraId="502FA27F" w14:textId="7617FA6A" w:rsidR="00747482" w:rsidRDefault="00AD68E7" w:rsidP="0094533A">
      <w:r>
        <w:t>Vous savez maintenant reconnaître si vous êtes en mode texte ou Visuel et basculer de l’un à l’autre.</w:t>
      </w:r>
    </w:p>
    <w:p w14:paraId="37C75BC2" w14:textId="1E0634CA" w:rsidR="00AD68E7" w:rsidRDefault="00AD68E7" w:rsidP="0094533A">
      <w:r>
        <w:t xml:space="preserve">La barre d’outils de mise en forme fonctionne de la même façon que sous Word. </w:t>
      </w:r>
    </w:p>
    <w:p w14:paraId="79884013" w14:textId="53AD28E0" w:rsidR="002D1E60" w:rsidRDefault="002D1E60" w:rsidP="0094533A">
      <w:r>
        <w:t>A la différence du profil auteur, le profil Editeur dispose en plus des options d’accès à la bibliothèque de médias et au formulaire de contacts. Un Editeur peut enrichir un article avec un document ou une image, ou encore ajouter un formulaire de contact.</w:t>
      </w:r>
    </w:p>
    <w:p w14:paraId="15BA100B" w14:textId="6F23E519" w:rsidR="00AD68E7" w:rsidRDefault="00AD68E7" w:rsidP="0094533A">
      <w:r>
        <w:t>Essayez chaque élément de cette barre pour voir leur effet.</w:t>
      </w:r>
    </w:p>
    <w:p w14:paraId="252508D2" w14:textId="29F3A994" w:rsidR="00493ACE" w:rsidRDefault="00493ACE" w:rsidP="0094533A">
      <w:r>
        <w:t>Pour ne pas perdre votre travail sur un article un peu long, vous pouvez utiliser le bouton [Enregistrer brouillon] du cadre « Publier » pour sauvegarder votre article avant de le publier.</w:t>
      </w:r>
    </w:p>
    <w:p w14:paraId="1AFCEAB9" w14:textId="74836159" w:rsidR="00AD68E7" w:rsidRDefault="00AD68E7" w:rsidP="0094533A">
      <w:pPr>
        <w:pStyle w:val="Titre2"/>
      </w:pPr>
      <w:bookmarkStart w:id="8" w:name="_Toc450309656"/>
      <w:r>
        <w:t>Vérifier l’apparence de l’article</w:t>
      </w:r>
      <w:bookmarkEnd w:id="8"/>
    </w:p>
    <w:p w14:paraId="3CDD675E" w14:textId="0C89FFBF" w:rsidR="00493ACE" w:rsidRDefault="00493ACE" w:rsidP="0094533A">
      <w:r>
        <w:t>Il est possible de vérifier à tout moment à quoi notre article va ressembler sur le site internet après publication.</w:t>
      </w:r>
    </w:p>
    <w:p w14:paraId="03BD5442" w14:textId="772245E8" w:rsidR="00493ACE" w:rsidRDefault="00493ACE" w:rsidP="0094533A">
      <w:r>
        <w:t xml:space="preserve">Dans le cadre « Publier », le bouton [Aperçu] permet d’ouvrir une nouvelle </w:t>
      </w:r>
      <w:r w:rsidR="00626986">
        <w:t>fenêtre</w:t>
      </w:r>
      <w:r>
        <w:t xml:space="preserve"> qui affiche votre article tel qu’il apparaîtra sur le site internet. </w:t>
      </w:r>
      <w:r w:rsidR="00626986">
        <w:t>Utilisez-le</w:t>
      </w:r>
      <w:r>
        <w:t xml:space="preserve"> au moins une fois avant de publier votre article, pour vérifier la mise en page et le relire en l’état.</w:t>
      </w:r>
    </w:p>
    <w:p w14:paraId="46312B6D" w14:textId="03261088" w:rsidR="00493ACE" w:rsidRDefault="00493ACE" w:rsidP="0094533A">
      <w:r>
        <w:t>Pour revenir à la saisie de l’article, il suffit de fermer la fenêtre d’aperçu.</w:t>
      </w:r>
    </w:p>
    <w:p w14:paraId="375C8C69" w14:textId="1BC5D3DA" w:rsidR="00AD68E7" w:rsidRDefault="0009790F" w:rsidP="0094533A">
      <w:pPr>
        <w:pStyle w:val="Titre2"/>
      </w:pPr>
      <w:bookmarkStart w:id="9" w:name="_Toc450309657"/>
      <w:r>
        <w:t>Publiez l’article</w:t>
      </w:r>
      <w:bookmarkEnd w:id="9"/>
    </w:p>
    <w:p w14:paraId="3F059CA8" w14:textId="4B1BACC3" w:rsidR="00487D6E" w:rsidRDefault="00487D6E" w:rsidP="0094533A">
      <w:r>
        <w:t>Le profil d’utilisateur</w:t>
      </w:r>
      <w:r w:rsidR="003434FF">
        <w:t xml:space="preserve"> associé au compte « </w:t>
      </w:r>
      <w:proofErr w:type="spellStart"/>
      <w:r w:rsidR="003434FF">
        <w:t>Bsa</w:t>
      </w:r>
      <w:proofErr w:type="spellEnd"/>
      <w:r w:rsidR="003434FF">
        <w:t xml:space="preserve"> </w:t>
      </w:r>
      <w:proofErr w:type="spellStart"/>
      <w:r w:rsidR="003434FF">
        <w:t>Approve</w:t>
      </w:r>
      <w:r w:rsidR="006153EC">
        <w:t>r</w:t>
      </w:r>
      <w:proofErr w:type="spellEnd"/>
      <w:r w:rsidR="006153EC">
        <w:t> »</w:t>
      </w:r>
      <w:r>
        <w:t xml:space="preserve"> </w:t>
      </w:r>
      <w:r w:rsidR="00BD37CB">
        <w:t xml:space="preserve">permet de publier directement sur internet. L’article </w:t>
      </w:r>
      <w:r w:rsidR="003434FF">
        <w:t xml:space="preserve">à publier </w:t>
      </w:r>
      <w:r w:rsidR="002D1E60">
        <w:t>peut-être</w:t>
      </w:r>
      <w:r w:rsidR="003434FF">
        <w:t xml:space="preserve"> un article écrit par l’Editeur ou un article écrit par un Auteur</w:t>
      </w:r>
      <w:r w:rsidR="00343839">
        <w:t>.</w:t>
      </w:r>
      <w:r w:rsidR="002D1E60">
        <w:t xml:space="preserve"> La différence avec la page en mode « Auteur » est dans le cadre « Publier » à droite. Il est possible de publier directement l’article en cliquant sur le bouton [Publier] qui remplace le bouton [Soumettre pour relecture] que voit un auteur.</w:t>
      </w:r>
    </w:p>
    <w:p w14:paraId="4B9C23F5" w14:textId="1A09F8BF" w:rsidR="002D1E60" w:rsidRDefault="002D1E60" w:rsidP="0094533A">
      <w:r w:rsidRPr="002D1E60">
        <w:lastRenderedPageBreak/>
        <w:drawing>
          <wp:inline distT="0" distB="0" distL="0" distR="0" wp14:anchorId="0B9883BE" wp14:editId="0BDDF102">
            <wp:extent cx="6137910" cy="3538959"/>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3864" cy="3542392"/>
                    </a:xfrm>
                    <a:prstGeom prst="rect">
                      <a:avLst/>
                    </a:prstGeom>
                  </pic:spPr>
                </pic:pic>
              </a:graphicData>
            </a:graphic>
          </wp:inline>
        </w:drawing>
      </w:r>
    </w:p>
    <w:p w14:paraId="6654E39B" w14:textId="4F6C5F81" w:rsidR="00D4795F" w:rsidRDefault="00493ACE" w:rsidP="0094533A">
      <w:r w:rsidRPr="00493ACE">
        <w:t>Le cadre « Publier » per</w:t>
      </w:r>
      <w:r>
        <w:t>met de gérer la publication de l’article. Le plus simple est de cliquer sur le bouton [Enregistrer brouillon] tant que l’article n’est pas fini d’écrire, puis de cliquer sur le bouton [</w:t>
      </w:r>
      <w:r w:rsidR="00487D6E">
        <w:t>Soumettre à relecture</w:t>
      </w:r>
      <w:r>
        <w:t>] en bas à droite du cadre.</w:t>
      </w:r>
    </w:p>
    <w:p w14:paraId="22B09ADF" w14:textId="77777777" w:rsidR="001C6189" w:rsidRDefault="001C6189">
      <w:pPr>
        <w:ind w:left="0"/>
        <w:jc w:val="left"/>
        <w:rPr>
          <w:rFonts w:asciiTheme="majorHAnsi" w:eastAsiaTheme="majorEastAsia" w:hAnsiTheme="majorHAnsi" w:cstheme="majorBidi"/>
          <w:color w:val="FFFFFF" w:themeColor="background1"/>
          <w:sz w:val="52"/>
          <w:szCs w:val="32"/>
        </w:rPr>
      </w:pPr>
      <w:r>
        <w:br w:type="page"/>
      </w:r>
    </w:p>
    <w:p w14:paraId="0A6B31FC" w14:textId="2002B398" w:rsidR="003434FF" w:rsidRDefault="003434FF" w:rsidP="00B66401">
      <w:pPr>
        <w:pStyle w:val="Titre1"/>
      </w:pPr>
      <w:bookmarkStart w:id="10" w:name="_Toc450309658"/>
      <w:r>
        <w:lastRenderedPageBreak/>
        <w:t>Gestion des publications</w:t>
      </w:r>
      <w:r w:rsidR="00B66401">
        <w:t xml:space="preserve"> &amp; abonnés</w:t>
      </w:r>
      <w:bookmarkEnd w:id="10"/>
      <w:r>
        <w:t xml:space="preserve"> </w:t>
      </w:r>
    </w:p>
    <w:p w14:paraId="5429CCFA" w14:textId="62A96CBC" w:rsidR="00B66401" w:rsidRDefault="00B66401" w:rsidP="00B66401">
      <w:pPr>
        <w:pStyle w:val="Titre2"/>
      </w:pPr>
      <w:bookmarkStart w:id="11" w:name="_Toc450309659"/>
      <w:r>
        <w:t>Les publications</w:t>
      </w:r>
      <w:bookmarkEnd w:id="11"/>
      <w:r>
        <w:t xml:space="preserve"> </w:t>
      </w:r>
    </w:p>
    <w:p w14:paraId="1A677F37" w14:textId="78E0BE41" w:rsidR="003434FF" w:rsidRDefault="003434FF" w:rsidP="003434FF">
      <w:r>
        <w:t xml:space="preserve">Le menu « Tous les articles » permet de gérer les publications </w:t>
      </w:r>
      <w:r w:rsidR="002D1E60">
        <w:t>en attente (« brouillon ») pour les revoir,</w:t>
      </w:r>
      <w:r w:rsidR="00626986">
        <w:t xml:space="preserve"> </w:t>
      </w:r>
      <w:r w:rsidR="002D1E60">
        <w:t>corriger, modifier et décider de les publier ou non.</w:t>
      </w:r>
    </w:p>
    <w:p w14:paraId="60EFAFE2" w14:textId="77777777" w:rsidR="00626986" w:rsidRDefault="003434FF" w:rsidP="003434FF">
      <w:r w:rsidRPr="003434FF">
        <w:drawing>
          <wp:inline distT="0" distB="0" distL="0" distR="0" wp14:anchorId="5528E72D" wp14:editId="3DC93C7A">
            <wp:extent cx="6480810" cy="254167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7257" cy="2544204"/>
                    </a:xfrm>
                    <a:prstGeom prst="rect">
                      <a:avLst/>
                    </a:prstGeom>
                  </pic:spPr>
                </pic:pic>
              </a:graphicData>
            </a:graphic>
          </wp:inline>
        </w:drawing>
      </w:r>
    </w:p>
    <w:p w14:paraId="18BD40F1" w14:textId="77777777" w:rsidR="00B66401" w:rsidRDefault="00626986" w:rsidP="003434FF">
      <w:r>
        <w:t>Il suffit de cliquer sur une ligne pour voir apparaître les options ‘Modifier | Modification rapide | Corbeille | Aperçu</w:t>
      </w:r>
      <w:proofErr w:type="gramStart"/>
      <w:r>
        <w:t>’ .</w:t>
      </w:r>
      <w:proofErr w:type="gramEnd"/>
    </w:p>
    <w:p w14:paraId="1F9EDB0B" w14:textId="77777777" w:rsidR="00B66401" w:rsidRDefault="00B66401" w:rsidP="00B66401">
      <w:pPr>
        <w:pStyle w:val="Titre2"/>
      </w:pPr>
      <w:bookmarkStart w:id="12" w:name="_Toc450309660"/>
      <w:r>
        <w:t>Les abonnés</w:t>
      </w:r>
      <w:bookmarkEnd w:id="12"/>
    </w:p>
    <w:p w14:paraId="710E42D9" w14:textId="77777777" w:rsidR="00814D52" w:rsidRDefault="00B66401" w:rsidP="00B66401">
      <w:r>
        <w:t xml:space="preserve">La gestion des abonnés se fait via le menu ‘Email </w:t>
      </w:r>
      <w:proofErr w:type="spellStart"/>
      <w:r>
        <w:t>subscribers</w:t>
      </w:r>
      <w:proofErr w:type="spellEnd"/>
      <w:r>
        <w:t>’</w:t>
      </w:r>
      <w:r w:rsidR="00814D52">
        <w:t xml:space="preserve"> qui comporte les options suivantes :</w:t>
      </w:r>
    </w:p>
    <w:p w14:paraId="66F3843F" w14:textId="12C19724" w:rsidR="00814D52" w:rsidRDefault="00814D52" w:rsidP="00814D52">
      <w:pPr>
        <w:pStyle w:val="Pardeliste"/>
        <w:numPr>
          <w:ilvl w:val="0"/>
          <w:numId w:val="8"/>
        </w:numPr>
      </w:pPr>
      <w:proofErr w:type="spellStart"/>
      <w:r>
        <w:t>Subscribers</w:t>
      </w:r>
      <w:proofErr w:type="spellEnd"/>
      <w:r>
        <w:t xml:space="preserve"> : liste des abonnés et leur statut </w:t>
      </w:r>
    </w:p>
    <w:p w14:paraId="5D203D81" w14:textId="27CFEBFD" w:rsidR="00814D52" w:rsidRDefault="00814D52" w:rsidP="00814D52">
      <w:pPr>
        <w:pStyle w:val="Pardeliste"/>
        <w:numPr>
          <w:ilvl w:val="0"/>
          <w:numId w:val="8"/>
        </w:numPr>
      </w:pPr>
      <w:r>
        <w:t>Compose : permet de définir les modèles de message</w:t>
      </w:r>
    </w:p>
    <w:p w14:paraId="2E891D96" w14:textId="6E9D0D51" w:rsidR="00814D52" w:rsidRDefault="00814D52" w:rsidP="00814D52">
      <w:pPr>
        <w:pStyle w:val="Pardeliste"/>
        <w:numPr>
          <w:ilvl w:val="0"/>
          <w:numId w:val="8"/>
        </w:numPr>
      </w:pPr>
      <w:r>
        <w:t xml:space="preserve">Notification : permet de définir sur </w:t>
      </w:r>
      <w:proofErr w:type="gramStart"/>
      <w:r>
        <w:t>quel action</w:t>
      </w:r>
      <w:proofErr w:type="gramEnd"/>
      <w:r>
        <w:t xml:space="preserve"> on prévient les abonnés</w:t>
      </w:r>
    </w:p>
    <w:p w14:paraId="18D1A196" w14:textId="31F8C0D2" w:rsidR="00814D52" w:rsidRDefault="00814D52" w:rsidP="00814D52">
      <w:pPr>
        <w:pStyle w:val="Pardeliste"/>
        <w:numPr>
          <w:ilvl w:val="0"/>
          <w:numId w:val="8"/>
        </w:numPr>
      </w:pPr>
      <w:proofErr w:type="spellStart"/>
      <w:r>
        <w:t>Send</w:t>
      </w:r>
      <w:proofErr w:type="spellEnd"/>
      <w:r>
        <w:t xml:space="preserve"> Email :  permet d’envoyer occasionnellement un email aux abonnés, par exemple le bulletin</w:t>
      </w:r>
    </w:p>
    <w:p w14:paraId="0E89245D" w14:textId="79B55BD4" w:rsidR="00814D52" w:rsidRDefault="00814D52" w:rsidP="00814D52">
      <w:pPr>
        <w:pStyle w:val="Pardeliste"/>
        <w:numPr>
          <w:ilvl w:val="0"/>
          <w:numId w:val="8"/>
        </w:numPr>
      </w:pPr>
      <w:proofErr w:type="spellStart"/>
      <w:r>
        <w:t>Cron</w:t>
      </w:r>
      <w:proofErr w:type="spellEnd"/>
      <w:r>
        <w:t xml:space="preserve"> Mail : inutilisé pour l’instant</w:t>
      </w:r>
    </w:p>
    <w:p w14:paraId="05E4381A" w14:textId="3D90C05D" w:rsidR="00814D52" w:rsidRDefault="00814D52" w:rsidP="00814D52">
      <w:pPr>
        <w:pStyle w:val="Pardeliste"/>
        <w:numPr>
          <w:ilvl w:val="0"/>
          <w:numId w:val="8"/>
        </w:numPr>
      </w:pPr>
      <w:r>
        <w:t>Sent Mails : historique d envoi des emails aux abonnés</w:t>
      </w:r>
    </w:p>
    <w:p w14:paraId="0B98C988" w14:textId="5157A3A5" w:rsidR="00D4795F" w:rsidRDefault="00814D52" w:rsidP="00814D52">
      <w:pPr>
        <w:pStyle w:val="Pardeliste"/>
        <w:numPr>
          <w:ilvl w:val="0"/>
          <w:numId w:val="8"/>
        </w:numPr>
      </w:pPr>
      <w:r>
        <w:t>Help &amp; info : aide sur les fonctions d’envoi emails.</w:t>
      </w:r>
      <w:r w:rsidR="00D4795F">
        <w:br w:type="page"/>
      </w:r>
    </w:p>
    <w:p w14:paraId="552D8C4E" w14:textId="77777777" w:rsidR="00493ACE" w:rsidRDefault="00493ACE" w:rsidP="0094533A"/>
    <w:p w14:paraId="6640DD16" w14:textId="616E6FBB" w:rsidR="00A6518F" w:rsidRDefault="00A6518F" w:rsidP="0094533A">
      <w:pPr>
        <w:pStyle w:val="Titre1"/>
      </w:pPr>
      <w:bookmarkStart w:id="13" w:name="_Toc450309661"/>
      <w:r>
        <w:t>Votre profil</w:t>
      </w:r>
      <w:bookmarkEnd w:id="13"/>
    </w:p>
    <w:p w14:paraId="64C1317F" w14:textId="0EA2E05C" w:rsidR="00A6518F" w:rsidRDefault="00A6518F" w:rsidP="0094533A">
      <w:r>
        <w:t>La gestion de votre profil permet de définir vos informations personnelles et vos préférences, concernant :</w:t>
      </w:r>
    </w:p>
    <w:p w14:paraId="1985DA21" w14:textId="19DF522B" w:rsidR="00A6518F" w:rsidRDefault="00A6518F" w:rsidP="0094533A">
      <w:pPr>
        <w:pStyle w:val="Pardeliste"/>
        <w:numPr>
          <w:ilvl w:val="0"/>
          <w:numId w:val="7"/>
        </w:numPr>
      </w:pPr>
      <w:r>
        <w:t>L’éditeur d’article utilisé plus haut.</w:t>
      </w:r>
    </w:p>
    <w:p w14:paraId="2E80AFA6" w14:textId="0F42797B" w:rsidR="00A6518F" w:rsidRDefault="00A6518F" w:rsidP="0094533A">
      <w:pPr>
        <w:pStyle w:val="Pardeliste"/>
        <w:numPr>
          <w:ilvl w:val="0"/>
          <w:numId w:val="7"/>
        </w:numPr>
      </w:pPr>
      <w:r>
        <w:t>La barre d’outil en haut de la page</w:t>
      </w:r>
    </w:p>
    <w:p w14:paraId="42F8733C" w14:textId="054D4EAB" w:rsidR="00C822E1" w:rsidRDefault="00C822E1" w:rsidP="0094533A">
      <w:pPr>
        <w:pStyle w:val="Pardeliste"/>
        <w:numPr>
          <w:ilvl w:val="0"/>
          <w:numId w:val="7"/>
        </w:numPr>
      </w:pPr>
      <w:r>
        <w:t>Le correcteur automatique</w:t>
      </w:r>
    </w:p>
    <w:p w14:paraId="78B9A71F" w14:textId="55BD386A" w:rsidR="00C822E1" w:rsidRDefault="00C822E1" w:rsidP="0094533A">
      <w:pPr>
        <w:pStyle w:val="Pardeliste"/>
        <w:numPr>
          <w:ilvl w:val="0"/>
          <w:numId w:val="7"/>
        </w:numPr>
      </w:pPr>
      <w:r>
        <w:t>Votre identité</w:t>
      </w:r>
    </w:p>
    <w:p w14:paraId="2078CF81" w14:textId="338E3DCB" w:rsidR="00C822E1" w:rsidRDefault="00C822E1" w:rsidP="0094533A">
      <w:pPr>
        <w:pStyle w:val="Pardeliste"/>
        <w:numPr>
          <w:ilvl w:val="0"/>
          <w:numId w:val="7"/>
        </w:numPr>
      </w:pPr>
      <w:r>
        <w:t>L’association de votre profil à un compte Wordpress.com</w:t>
      </w:r>
    </w:p>
    <w:p w14:paraId="7F4AF866" w14:textId="5B24F4AB" w:rsidR="00A6518F" w:rsidRDefault="00A6518F" w:rsidP="0094533A">
      <w:r w:rsidRPr="00A6518F">
        <w:rPr>
          <w:noProof/>
          <w:lang w:eastAsia="fr-FR" w:bidi="ar-SA"/>
        </w:rPr>
        <w:drawing>
          <wp:inline distT="0" distB="0" distL="0" distR="0" wp14:anchorId="2963072C" wp14:editId="77114961">
            <wp:extent cx="4049566" cy="221648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5740" cy="2230813"/>
                    </a:xfrm>
                    <a:prstGeom prst="rect">
                      <a:avLst/>
                    </a:prstGeom>
                  </pic:spPr>
                </pic:pic>
              </a:graphicData>
            </a:graphic>
          </wp:inline>
        </w:drawing>
      </w:r>
    </w:p>
    <w:p w14:paraId="72E56C69" w14:textId="7F782EEF" w:rsidR="00C822E1" w:rsidRDefault="00C822E1" w:rsidP="0094533A"/>
    <w:p w14:paraId="3793CB6D" w14:textId="3ACA1DF1" w:rsidR="0060225B" w:rsidRDefault="0060225B" w:rsidP="0094533A">
      <w:pPr>
        <w:pStyle w:val="Titre2"/>
      </w:pPr>
      <w:bookmarkStart w:id="14" w:name="_Toc450309662"/>
      <w:r>
        <w:t>Les options d’apparences et de comportement</w:t>
      </w:r>
      <w:bookmarkEnd w:id="14"/>
    </w:p>
    <w:p w14:paraId="7ED0E441" w14:textId="77777777" w:rsidR="000166CE" w:rsidRDefault="000166CE" w:rsidP="0094533A">
      <w:r w:rsidRPr="00A6518F">
        <w:rPr>
          <w:noProof/>
          <w:lang w:eastAsia="fr-FR" w:bidi="ar-SA"/>
        </w:rPr>
        <w:drawing>
          <wp:inline distT="0" distB="0" distL="0" distR="0" wp14:anchorId="508EDB9E" wp14:editId="2532A432">
            <wp:extent cx="4048950" cy="221129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20"/>
                    <a:stretch/>
                  </pic:blipFill>
                  <pic:spPr bwMode="auto">
                    <a:xfrm>
                      <a:off x="0" y="0"/>
                      <a:ext cx="4075740" cy="2225926"/>
                    </a:xfrm>
                    <a:prstGeom prst="rect">
                      <a:avLst/>
                    </a:prstGeom>
                    <a:ln>
                      <a:noFill/>
                    </a:ln>
                    <a:extLst>
                      <a:ext uri="{53640926-AAD7-44D8-BBD7-CCE9431645EC}">
                        <a14:shadowObscured xmlns:a14="http://schemas.microsoft.com/office/drawing/2010/main"/>
                      </a:ext>
                    </a:extLst>
                  </pic:spPr>
                </pic:pic>
              </a:graphicData>
            </a:graphic>
          </wp:inline>
        </w:drawing>
      </w:r>
    </w:p>
    <w:p w14:paraId="48A8615F" w14:textId="7EAC590B" w:rsidR="00214D1D" w:rsidRDefault="00214D1D" w:rsidP="0094533A">
      <w:r w:rsidRPr="00A6518F">
        <w:rPr>
          <w:noProof/>
          <w:lang w:eastAsia="fr-FR" w:bidi="ar-SA"/>
        </w:rPr>
        <w:lastRenderedPageBreak/>
        <w:drawing>
          <wp:inline distT="0" distB="0" distL="0" distR="0" wp14:anchorId="34E0EB8A" wp14:editId="363BB49F">
            <wp:extent cx="4049067" cy="97416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3113"/>
                    <a:stretch/>
                  </pic:blipFill>
                  <pic:spPr bwMode="auto">
                    <a:xfrm>
                      <a:off x="0" y="0"/>
                      <a:ext cx="4057012" cy="976075"/>
                    </a:xfrm>
                    <a:prstGeom prst="rect">
                      <a:avLst/>
                    </a:prstGeom>
                    <a:ln>
                      <a:noFill/>
                    </a:ln>
                    <a:extLst>
                      <a:ext uri="{53640926-AAD7-44D8-BBD7-CCE9431645EC}">
                        <a14:shadowObscured xmlns:a14="http://schemas.microsoft.com/office/drawing/2010/main"/>
                      </a:ext>
                    </a:extLst>
                  </pic:spPr>
                </pic:pic>
              </a:graphicData>
            </a:graphic>
          </wp:inline>
        </w:drawing>
      </w:r>
    </w:p>
    <w:p w14:paraId="10C63AD7" w14:textId="3F59696B" w:rsidR="007308DC" w:rsidRDefault="0060225B" w:rsidP="0094533A">
      <w:r>
        <w:t>Pour simplifier la saisie des articles, ne cochez pas la case « Désactiver l’éditeur visuel pour écrire »</w:t>
      </w:r>
      <w:r w:rsidR="007308DC">
        <w:t>. Les couleurs de l’interface sont une simple question de goût.</w:t>
      </w:r>
      <w:r w:rsidR="00AF2F2C">
        <w:t xml:space="preserve"> Je vous recommande de laisser toutes les options d’autocorrection actives. Elles permettent de vérifier les fautes d’orthographes et les niveaux de langage. Ce sont uniquement des avertissements lors de la validation d’un article, il est toujours possible de les ignorer.</w:t>
      </w:r>
    </w:p>
    <w:p w14:paraId="15A896F1" w14:textId="77777777" w:rsidR="00AF2F2C" w:rsidRDefault="00AF2F2C" w:rsidP="0094533A">
      <w:pPr>
        <w:pStyle w:val="Titre2"/>
        <w:rPr>
          <w:lang w:bidi="ar-SA"/>
        </w:rPr>
      </w:pPr>
      <w:bookmarkStart w:id="15" w:name="_Toc450309663"/>
      <w:r>
        <w:rPr>
          <w:lang w:bidi="ar-SA"/>
        </w:rPr>
        <w:t>Publier par e-mail</w:t>
      </w:r>
      <w:bookmarkEnd w:id="15"/>
    </w:p>
    <w:p w14:paraId="7DADF54D" w14:textId="2ADB77D8" w:rsidR="00AF2F2C" w:rsidRDefault="00AF2F2C" w:rsidP="0094533A">
      <w:pPr>
        <w:rPr>
          <w:lang w:bidi="ar-SA"/>
        </w:rPr>
      </w:pPr>
      <w:r>
        <w:rPr>
          <w:lang w:bidi="ar-SA"/>
        </w:rPr>
        <w:t xml:space="preserve">Cette fonction nécessite un compte Wordpress.com pour être utilisée. Je ne vous conseille pas de l’utiliser pour publier directement sur le site, vous perdez le contrôle sur la mise en forme, pas d’aperçu, et si le compte mail est </w:t>
      </w:r>
      <w:proofErr w:type="gramStart"/>
      <w:r>
        <w:rPr>
          <w:lang w:bidi="ar-SA"/>
        </w:rPr>
        <w:t>piraté ,</w:t>
      </w:r>
      <w:proofErr w:type="gramEnd"/>
      <w:r>
        <w:rPr>
          <w:lang w:bidi="ar-SA"/>
        </w:rPr>
        <w:t xml:space="preserve"> le pirate pourra publier sur le site jusqu’à ce qu’un administrateur s’aperçoive des dégâts.</w:t>
      </w:r>
    </w:p>
    <w:p w14:paraId="12FE7D34" w14:textId="39023F0B" w:rsidR="0060225B" w:rsidRDefault="0060225B" w:rsidP="0094533A">
      <w:pPr>
        <w:pStyle w:val="Titre2"/>
      </w:pPr>
      <w:bookmarkStart w:id="16" w:name="_Toc450309664"/>
      <w:r>
        <w:t>Les options d’informations de l’auteur</w:t>
      </w:r>
      <w:bookmarkEnd w:id="16"/>
    </w:p>
    <w:p w14:paraId="680C132C" w14:textId="0263477D" w:rsidR="0060225B" w:rsidRDefault="0060225B" w:rsidP="0094533A">
      <w:r>
        <w:t xml:space="preserve">Ces informations vous identifient comme auteur des articles. Si l’identifiant n’est pas modifiable, vous pouvez </w:t>
      </w:r>
      <w:r w:rsidR="00AF2F2C">
        <w:t>choisir d’afficher le</w:t>
      </w:r>
      <w:r>
        <w:t xml:space="preserve"> nom et prénom de la personne.</w:t>
      </w:r>
      <w:r w:rsidR="00214D1D">
        <w:t xml:space="preserve"> Ces informations peuvent </w:t>
      </w:r>
      <w:r w:rsidR="00735EF7">
        <w:t>être vues sur le site lorsque l’utilisateur clique sur le nom de l’auteur d’un article.</w:t>
      </w:r>
    </w:p>
    <w:p w14:paraId="6AE77F4E" w14:textId="77777777" w:rsidR="0060225B" w:rsidRPr="00AF2F2C" w:rsidRDefault="0060225B" w:rsidP="0094533A">
      <w:pPr>
        <w:rPr>
          <w:lang w:bidi="ar-SA"/>
        </w:rPr>
      </w:pPr>
      <w:r w:rsidRPr="00AF2F2C">
        <w:rPr>
          <w:lang w:bidi="ar-SA"/>
        </w:rPr>
        <w:t>Nom</w:t>
      </w:r>
    </w:p>
    <w:p w14:paraId="04128599" w14:textId="26575BAF" w:rsidR="00515DC3" w:rsidRDefault="00515DC3" w:rsidP="0094533A">
      <w:pPr>
        <w:rPr>
          <w:lang w:bidi="ar-SA"/>
        </w:rPr>
      </w:pPr>
      <w:r w:rsidRPr="00C822E1">
        <w:rPr>
          <w:noProof/>
          <w:lang w:eastAsia="fr-FR" w:bidi="ar-SA"/>
        </w:rPr>
        <w:drawing>
          <wp:inline distT="0" distB="0" distL="0" distR="0" wp14:anchorId="1055161F" wp14:editId="1F31A62D">
            <wp:extent cx="3069429" cy="1260566"/>
            <wp:effectExtent l="177800" t="177800" r="385445" b="390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69" t="56721" r="29696"/>
                    <a:stretch/>
                  </pic:blipFill>
                  <pic:spPr bwMode="auto">
                    <a:xfrm>
                      <a:off x="0" y="0"/>
                      <a:ext cx="3082101" cy="12657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CB2525D" w14:textId="77777777" w:rsidR="00D6090F" w:rsidRDefault="0060225B" w:rsidP="0094533A">
      <w:pPr>
        <w:pStyle w:val="Titre2"/>
        <w:rPr>
          <w:lang w:bidi="ar-SA"/>
        </w:rPr>
      </w:pPr>
      <w:bookmarkStart w:id="17" w:name="_Toc450309665"/>
      <w:r>
        <w:rPr>
          <w:lang w:bidi="ar-SA"/>
        </w:rPr>
        <w:t xml:space="preserve">Gestion </w:t>
      </w:r>
      <w:r w:rsidR="00D6090F">
        <w:rPr>
          <w:lang w:bidi="ar-SA"/>
        </w:rPr>
        <w:t>du mot de passe</w:t>
      </w:r>
      <w:bookmarkEnd w:id="17"/>
    </w:p>
    <w:p w14:paraId="600BA3FA" w14:textId="399E8842" w:rsidR="00D6090F" w:rsidRDefault="00D6090F" w:rsidP="0094533A">
      <w:pPr>
        <w:rPr>
          <w:lang w:bidi="ar-SA"/>
        </w:rPr>
      </w:pPr>
      <w:r w:rsidRPr="00D6090F">
        <w:rPr>
          <w:lang w:bidi="ar-SA"/>
        </w:rPr>
        <w:t xml:space="preserve">Gestion </w:t>
      </w:r>
      <w:r w:rsidR="0060225B" w:rsidRPr="00D6090F">
        <w:rPr>
          <w:lang w:bidi="ar-SA"/>
        </w:rPr>
        <w:t>de compte</w:t>
      </w:r>
    </w:p>
    <w:p w14:paraId="11DE2F09" w14:textId="19FA98FD" w:rsidR="00D6090F" w:rsidRPr="00D6090F" w:rsidRDefault="00D6090F" w:rsidP="0094533A">
      <w:pPr>
        <w:rPr>
          <w:lang w:bidi="ar-SA"/>
        </w:rPr>
      </w:pPr>
      <w:r>
        <w:rPr>
          <w:lang w:bidi="ar-SA"/>
        </w:rPr>
        <w:t>Vous pouvez modifier votre mot de passe ici, ou l’administrateur peut le faire, et il vous sera transmis par email.</w:t>
      </w:r>
    </w:p>
    <w:p w14:paraId="1F3204A2" w14:textId="544E128C" w:rsidR="0060225B" w:rsidRPr="00493ACE" w:rsidRDefault="0060225B" w:rsidP="0094533A">
      <w:pPr>
        <w:pStyle w:val="Titre2"/>
      </w:pPr>
      <w:r>
        <w:br/>
      </w:r>
      <w:bookmarkStart w:id="18" w:name="_Toc450309666"/>
      <w:r>
        <w:t xml:space="preserve">Associer votre profil à un compte </w:t>
      </w:r>
      <w:proofErr w:type="spellStart"/>
      <w:r>
        <w:t>Wordpress</w:t>
      </w:r>
      <w:bookmarkEnd w:id="18"/>
      <w:proofErr w:type="spellEnd"/>
    </w:p>
    <w:p w14:paraId="0209E9DC" w14:textId="77777777" w:rsidR="0060225B" w:rsidRDefault="0060225B" w:rsidP="0094533A">
      <w:pPr>
        <w:rPr>
          <w:lang w:bidi="ar-SA"/>
        </w:rPr>
      </w:pPr>
      <w:r w:rsidRPr="0060225B">
        <w:rPr>
          <w:lang w:bidi="ar-SA"/>
        </w:rPr>
        <w:t>Authentification Unique</w:t>
      </w:r>
    </w:p>
    <w:p w14:paraId="0AE7B853" w14:textId="2D443502" w:rsidR="0060225B" w:rsidRDefault="00D6090F" w:rsidP="0094533A">
      <w:pPr>
        <w:rPr>
          <w:rFonts w:ascii="OpenSans" w:hAnsi="OpenSans" w:cs="OpenSans"/>
          <w:color w:val="343434"/>
          <w:sz w:val="26"/>
          <w:szCs w:val="26"/>
          <w:lang w:bidi="ar-SA"/>
        </w:rPr>
      </w:pPr>
      <w:r>
        <w:rPr>
          <w:lang w:bidi="ar-SA"/>
        </w:rPr>
        <w:t xml:space="preserve">Cette fonction permet aux utilisateurs Wordpress.com d’utiliser le même compte utilisateur pour le site de </w:t>
      </w:r>
      <w:proofErr w:type="spellStart"/>
      <w:r>
        <w:rPr>
          <w:lang w:bidi="ar-SA"/>
        </w:rPr>
        <w:t>bretteville</w:t>
      </w:r>
      <w:proofErr w:type="spellEnd"/>
      <w:r>
        <w:rPr>
          <w:lang w:bidi="ar-SA"/>
        </w:rPr>
        <w:t xml:space="preserve">. Ce n’est pas une obligation pour gérer le site de </w:t>
      </w:r>
      <w:proofErr w:type="spellStart"/>
      <w:r>
        <w:rPr>
          <w:lang w:bidi="ar-SA"/>
        </w:rPr>
        <w:t>Bretteville</w:t>
      </w:r>
      <w:proofErr w:type="spellEnd"/>
      <w:r>
        <w:rPr>
          <w:lang w:bidi="ar-SA"/>
        </w:rPr>
        <w:t xml:space="preserve">. </w:t>
      </w:r>
    </w:p>
    <w:p w14:paraId="0A3AAE0D" w14:textId="77777777" w:rsidR="0060225B" w:rsidRDefault="0060225B" w:rsidP="00626986">
      <w:pPr>
        <w:ind w:left="0"/>
      </w:pPr>
    </w:p>
    <w:sectPr w:rsidR="0060225B">
      <w:footerReference w:type="default" r:id="rId21"/>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B399E" w14:textId="77777777" w:rsidR="00753378" w:rsidRDefault="00753378" w:rsidP="0094533A">
      <w:r>
        <w:separator/>
      </w:r>
    </w:p>
  </w:endnote>
  <w:endnote w:type="continuationSeparator" w:id="0">
    <w:p w14:paraId="010B266B" w14:textId="77777777" w:rsidR="00753378" w:rsidRDefault="00753378" w:rsidP="00945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80"/>
    <w:family w:val="auto"/>
    <w:pitch w:val="variable"/>
    <w:sig w:usb0="E00002FF" w:usb1="6AC7FFFF" w:usb2="08000012" w:usb3="00000000" w:csb0="0002009F" w:csb1="00000000"/>
  </w:font>
  <w:font w:name="OpenSan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641BF" w14:textId="77777777" w:rsidR="0044308E" w:rsidRDefault="0044308E" w:rsidP="0094533A">
    <w:pPr>
      <w:pStyle w:val="Pieddepage"/>
    </w:pPr>
    <w:r>
      <w:rPr>
        <w:noProof/>
        <w:lang w:eastAsia="fr-FR" w:bidi="ar-SA"/>
      </w:rPr>
      <mc:AlternateContent>
        <mc:Choice Requires="wpg">
          <w:drawing>
            <wp:anchor distT="0" distB="0" distL="114300" distR="114300" simplePos="0" relativeHeight="251659264" behindDoc="0" locked="0" layoutInCell="1" allowOverlap="1" wp14:anchorId="283543C9" wp14:editId="1E763230">
              <wp:simplePos x="0" y="0"/>
              <wp:positionH relativeFrom="page">
                <wp:align>left</wp:align>
              </wp:positionH>
              <wp:positionV relativeFrom="page">
                <wp:align>bottom</wp:align>
              </wp:positionV>
              <wp:extent cx="1243584" cy="1243584"/>
              <wp:effectExtent l="0" t="0" r="0" b="0"/>
              <wp:wrapNone/>
              <wp:docPr id="14" name="Groupe 14" title="Dessin d’une plume derrière le numéro de page"/>
              <wp:cNvGraphicFramePr/>
              <a:graphic xmlns:a="http://schemas.openxmlformats.org/drawingml/2006/main">
                <a:graphicData uri="http://schemas.microsoft.com/office/word/2010/wordprocessingGroup">
                  <wpg:wgp>
                    <wpg:cNvGrpSpPr/>
                    <wpg:grpSpPr>
                      <a:xfrm>
                        <a:off x="0" y="0"/>
                        <a:ext cx="1243584" cy="1243584"/>
                        <a:chOff x="0" y="0"/>
                        <a:chExt cx="1243584" cy="1243584"/>
                      </a:xfrm>
                    </wpg:grpSpPr>
                    <wpg:grpSp>
                      <wpg:cNvPr id="12" name="Groupe 12"/>
                      <wpg:cNvGrpSpPr/>
                      <wpg:grpSpPr>
                        <a:xfrm>
                          <a:off x="0" y="0"/>
                          <a:ext cx="1243584" cy="1243584"/>
                          <a:chOff x="0" y="0"/>
                          <a:chExt cx="1244600" cy="1243584"/>
                        </a:xfrm>
                      </wpg:grpSpPr>
                      <wps:wsp>
                        <wps:cNvPr id="7" name="Forme libre 6" title="Dessin d’une plume"/>
                        <wps:cNvSpPr>
                          <a:spLocks noEditPoints="1"/>
                        </wps:cNvSpPr>
                        <wps:spPr bwMode="auto">
                          <a:xfrm>
                            <a:off x="276225" y="0"/>
                            <a:ext cx="968375" cy="968375"/>
                          </a:xfrm>
                          <a:custGeom>
                            <a:avLst/>
                            <a:gdLst>
                              <a:gd name="T0" fmla="*/ 70 w 296"/>
                              <a:gd name="T1" fmla="*/ 29 h 296"/>
                              <a:gd name="T2" fmla="*/ 100 w 296"/>
                              <a:gd name="T3" fmla="*/ 83 h 296"/>
                              <a:gd name="T4" fmla="*/ 94 w 296"/>
                              <a:gd name="T5" fmla="*/ 26 h 296"/>
                              <a:gd name="T6" fmla="*/ 115 w 296"/>
                              <a:gd name="T7" fmla="*/ 60 h 296"/>
                              <a:gd name="T8" fmla="*/ 127 w 296"/>
                              <a:gd name="T9" fmla="*/ 124 h 296"/>
                              <a:gd name="T10" fmla="*/ 133 w 296"/>
                              <a:gd name="T11" fmla="*/ 78 h 296"/>
                              <a:gd name="T12" fmla="*/ 142 w 296"/>
                              <a:gd name="T13" fmla="*/ 64 h 296"/>
                              <a:gd name="T14" fmla="*/ 152 w 296"/>
                              <a:gd name="T15" fmla="*/ 53 h 296"/>
                              <a:gd name="T16" fmla="*/ 161 w 296"/>
                              <a:gd name="T17" fmla="*/ 58 h 296"/>
                              <a:gd name="T18" fmla="*/ 167 w 296"/>
                              <a:gd name="T19" fmla="*/ 87 h 296"/>
                              <a:gd name="T20" fmla="*/ 184 w 296"/>
                              <a:gd name="T21" fmla="*/ 52 h 296"/>
                              <a:gd name="T22" fmla="*/ 190 w 296"/>
                              <a:gd name="T23" fmla="*/ 85 h 296"/>
                              <a:gd name="T24" fmla="*/ 200 w 296"/>
                              <a:gd name="T25" fmla="*/ 79 h 296"/>
                              <a:gd name="T26" fmla="*/ 181 w 296"/>
                              <a:gd name="T27" fmla="*/ 158 h 296"/>
                              <a:gd name="T28" fmla="*/ 183 w 296"/>
                              <a:gd name="T29" fmla="*/ 174 h 296"/>
                              <a:gd name="T30" fmla="*/ 203 w 296"/>
                              <a:gd name="T31" fmla="*/ 129 h 296"/>
                              <a:gd name="T32" fmla="*/ 219 w 296"/>
                              <a:gd name="T33" fmla="*/ 65 h 296"/>
                              <a:gd name="T34" fmla="*/ 210 w 296"/>
                              <a:gd name="T35" fmla="*/ 160 h 296"/>
                              <a:gd name="T36" fmla="*/ 206 w 296"/>
                              <a:gd name="T37" fmla="*/ 191 h 296"/>
                              <a:gd name="T38" fmla="*/ 236 w 296"/>
                              <a:gd name="T39" fmla="*/ 93 h 296"/>
                              <a:gd name="T40" fmla="*/ 228 w 296"/>
                              <a:gd name="T41" fmla="*/ 166 h 296"/>
                              <a:gd name="T42" fmla="*/ 221 w 296"/>
                              <a:gd name="T43" fmla="*/ 232 h 296"/>
                              <a:gd name="T44" fmla="*/ 242 w 296"/>
                              <a:gd name="T45" fmla="*/ 147 h 296"/>
                              <a:gd name="T46" fmla="*/ 240 w 296"/>
                              <a:gd name="T47" fmla="*/ 176 h 296"/>
                              <a:gd name="T48" fmla="*/ 232 w 296"/>
                              <a:gd name="T49" fmla="*/ 247 h 296"/>
                              <a:gd name="T50" fmla="*/ 252 w 296"/>
                              <a:gd name="T51" fmla="*/ 161 h 296"/>
                              <a:gd name="T52" fmla="*/ 258 w 296"/>
                              <a:gd name="T53" fmla="*/ 158 h 296"/>
                              <a:gd name="T54" fmla="*/ 266 w 296"/>
                              <a:gd name="T55" fmla="*/ 254 h 296"/>
                              <a:gd name="T56" fmla="*/ 272 w 296"/>
                              <a:gd name="T57" fmla="*/ 249 h 296"/>
                              <a:gd name="T58" fmla="*/ 236 w 296"/>
                              <a:gd name="T59" fmla="*/ 283 h 296"/>
                              <a:gd name="T60" fmla="*/ 102 w 296"/>
                              <a:gd name="T61" fmla="*/ 230 h 296"/>
                              <a:gd name="T62" fmla="*/ 111 w 296"/>
                              <a:gd name="T63" fmla="*/ 222 h 296"/>
                              <a:gd name="T64" fmla="*/ 146 w 296"/>
                              <a:gd name="T65" fmla="*/ 214 h 296"/>
                              <a:gd name="T66" fmla="*/ 160 w 296"/>
                              <a:gd name="T67" fmla="*/ 208 h 296"/>
                              <a:gd name="T68" fmla="*/ 139 w 296"/>
                              <a:gd name="T69" fmla="*/ 205 h 296"/>
                              <a:gd name="T70" fmla="*/ 168 w 296"/>
                              <a:gd name="T71" fmla="*/ 197 h 296"/>
                              <a:gd name="T72" fmla="*/ 113 w 296"/>
                              <a:gd name="T73" fmla="*/ 183 h 296"/>
                              <a:gd name="T74" fmla="*/ 38 w 296"/>
                              <a:gd name="T75" fmla="*/ 179 h 296"/>
                              <a:gd name="T76" fmla="*/ 22 w 296"/>
                              <a:gd name="T77" fmla="*/ 162 h 296"/>
                              <a:gd name="T78" fmla="*/ 135 w 296"/>
                              <a:gd name="T79" fmla="*/ 169 h 296"/>
                              <a:gd name="T80" fmla="*/ 131 w 296"/>
                              <a:gd name="T81" fmla="*/ 165 h 296"/>
                              <a:gd name="T82" fmla="*/ 67 w 296"/>
                              <a:gd name="T83" fmla="*/ 152 h 296"/>
                              <a:gd name="T84" fmla="*/ 27 w 296"/>
                              <a:gd name="T85" fmla="*/ 132 h 296"/>
                              <a:gd name="T86" fmla="*/ 130 w 296"/>
                              <a:gd name="T87" fmla="*/ 149 h 296"/>
                              <a:gd name="T88" fmla="*/ 49 w 296"/>
                              <a:gd name="T89" fmla="*/ 118 h 296"/>
                              <a:gd name="T90" fmla="*/ 2 w 296"/>
                              <a:gd name="T91" fmla="*/ 72 h 296"/>
                              <a:gd name="T92" fmla="*/ 27 w 296"/>
                              <a:gd name="T93" fmla="*/ 82 h 296"/>
                              <a:gd name="T94" fmla="*/ 35 w 296"/>
                              <a:gd name="T95" fmla="*/ 79 h 296"/>
                              <a:gd name="T96" fmla="*/ 20 w 296"/>
                              <a:gd name="T97" fmla="*/ 58 h 296"/>
                              <a:gd name="T98" fmla="*/ 62 w 296"/>
                              <a:gd name="T99" fmla="*/ 80 h 296"/>
                              <a:gd name="T100" fmla="*/ 32 w 296"/>
                              <a:gd name="T101" fmla="*/ 44 h 296"/>
                              <a:gd name="T102" fmla="*/ 70 w 296"/>
                              <a:gd name="T103" fmla="*/ 64 h 296"/>
                              <a:gd name="T104" fmla="*/ 155 w 296"/>
                              <a:gd name="T105" fmla="*/ 140 h 296"/>
                              <a:gd name="T106" fmla="*/ 263 w 296"/>
                              <a:gd name="T107" fmla="*/ 181 h 296"/>
                              <a:gd name="T108" fmla="*/ 266 w 296"/>
                              <a:gd name="T109" fmla="*/ 146 h 296"/>
                              <a:gd name="T110" fmla="*/ 263 w 296"/>
                              <a:gd name="T111" fmla="*/ 239 h 296"/>
                              <a:gd name="T112" fmla="*/ 190 w 296"/>
                              <a:gd name="T113" fmla="*/ 236 h 296"/>
                              <a:gd name="T114" fmla="*/ 248 w 296"/>
                              <a:gd name="T115" fmla="*/ 252 h 296"/>
                              <a:gd name="T116" fmla="*/ 177 w 296"/>
                              <a:gd name="T117" fmla="*/ 249 h 296"/>
                              <a:gd name="T118" fmla="*/ 125 w 296"/>
                              <a:gd name="T119" fmla="*/ 239 h 296"/>
                              <a:gd name="T120" fmla="*/ 154 w 296"/>
                              <a:gd name="T121" fmla="*/ 235 h 296"/>
                              <a:gd name="T122" fmla="*/ 200 w 296"/>
                              <a:gd name="T123" fmla="*/ 25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96" h="296">
                                <a:moveTo>
                                  <a:pt x="94" y="91"/>
                                </a:moveTo>
                                <a:cubicBezTo>
                                  <a:pt x="95" y="91"/>
                                  <a:pt x="94" y="88"/>
                                  <a:pt x="93" y="89"/>
                                </a:cubicBezTo>
                                <a:cubicBezTo>
                                  <a:pt x="92" y="88"/>
                                  <a:pt x="92" y="87"/>
                                  <a:pt x="91" y="85"/>
                                </a:cubicBezTo>
                                <a:cubicBezTo>
                                  <a:pt x="90" y="83"/>
                                  <a:pt x="89" y="83"/>
                                  <a:pt x="88" y="80"/>
                                </a:cubicBezTo>
                                <a:cubicBezTo>
                                  <a:pt x="86" y="76"/>
                                  <a:pt x="83" y="72"/>
                                  <a:pt x="83" y="70"/>
                                </a:cubicBezTo>
                                <a:cubicBezTo>
                                  <a:pt x="80" y="67"/>
                                  <a:pt x="77" y="64"/>
                                  <a:pt x="75" y="59"/>
                                </a:cubicBezTo>
                                <a:cubicBezTo>
                                  <a:pt x="71" y="55"/>
                                  <a:pt x="67" y="49"/>
                                  <a:pt x="63" y="45"/>
                                </a:cubicBezTo>
                                <a:cubicBezTo>
                                  <a:pt x="61" y="42"/>
                                  <a:pt x="59" y="40"/>
                                  <a:pt x="57" y="38"/>
                                </a:cubicBezTo>
                                <a:cubicBezTo>
                                  <a:pt x="55" y="35"/>
                                  <a:pt x="53" y="34"/>
                                  <a:pt x="51" y="31"/>
                                </a:cubicBezTo>
                                <a:cubicBezTo>
                                  <a:pt x="53" y="30"/>
                                  <a:pt x="54" y="33"/>
                                  <a:pt x="55" y="34"/>
                                </a:cubicBezTo>
                                <a:cubicBezTo>
                                  <a:pt x="57" y="35"/>
                                  <a:pt x="58" y="36"/>
                                  <a:pt x="59" y="38"/>
                                </a:cubicBezTo>
                                <a:cubicBezTo>
                                  <a:pt x="60" y="40"/>
                                  <a:pt x="62" y="40"/>
                                  <a:pt x="63" y="43"/>
                                </a:cubicBezTo>
                                <a:cubicBezTo>
                                  <a:pt x="64" y="43"/>
                                  <a:pt x="65" y="46"/>
                                  <a:pt x="67" y="46"/>
                                </a:cubicBezTo>
                                <a:cubicBezTo>
                                  <a:pt x="69" y="49"/>
                                  <a:pt x="72" y="52"/>
                                  <a:pt x="74" y="56"/>
                                </a:cubicBezTo>
                                <a:cubicBezTo>
                                  <a:pt x="76" y="59"/>
                                  <a:pt x="79" y="61"/>
                                  <a:pt x="81" y="65"/>
                                </a:cubicBezTo>
                                <a:cubicBezTo>
                                  <a:pt x="82" y="64"/>
                                  <a:pt x="80" y="62"/>
                                  <a:pt x="80" y="61"/>
                                </a:cubicBezTo>
                                <a:cubicBezTo>
                                  <a:pt x="79" y="60"/>
                                  <a:pt x="79" y="59"/>
                                  <a:pt x="78" y="58"/>
                                </a:cubicBezTo>
                                <a:cubicBezTo>
                                  <a:pt x="78" y="57"/>
                                  <a:pt x="77" y="55"/>
                                  <a:pt x="77" y="54"/>
                                </a:cubicBezTo>
                                <a:cubicBezTo>
                                  <a:pt x="77" y="53"/>
                                  <a:pt x="74" y="53"/>
                                  <a:pt x="76" y="52"/>
                                </a:cubicBezTo>
                                <a:cubicBezTo>
                                  <a:pt x="73" y="48"/>
                                  <a:pt x="72" y="46"/>
                                  <a:pt x="69" y="42"/>
                                </a:cubicBezTo>
                                <a:cubicBezTo>
                                  <a:pt x="63" y="35"/>
                                  <a:pt x="58" y="28"/>
                                  <a:pt x="54" y="22"/>
                                </a:cubicBezTo>
                                <a:cubicBezTo>
                                  <a:pt x="52" y="21"/>
                                  <a:pt x="51" y="18"/>
                                  <a:pt x="49" y="18"/>
                                </a:cubicBezTo>
                                <a:cubicBezTo>
                                  <a:pt x="49" y="17"/>
                                  <a:pt x="48" y="17"/>
                                  <a:pt x="47" y="15"/>
                                </a:cubicBezTo>
                                <a:cubicBezTo>
                                  <a:pt x="47" y="16"/>
                                  <a:pt x="45" y="15"/>
                                  <a:pt x="46" y="15"/>
                                </a:cubicBezTo>
                                <a:cubicBezTo>
                                  <a:pt x="48" y="13"/>
                                  <a:pt x="49" y="17"/>
                                  <a:pt x="51" y="17"/>
                                </a:cubicBezTo>
                                <a:cubicBezTo>
                                  <a:pt x="52" y="18"/>
                                  <a:pt x="53" y="20"/>
                                  <a:pt x="54" y="20"/>
                                </a:cubicBezTo>
                                <a:cubicBezTo>
                                  <a:pt x="56" y="24"/>
                                  <a:pt x="58" y="25"/>
                                  <a:pt x="61" y="29"/>
                                </a:cubicBezTo>
                                <a:cubicBezTo>
                                  <a:pt x="64" y="33"/>
                                  <a:pt x="67" y="35"/>
                                  <a:pt x="69" y="40"/>
                                </a:cubicBezTo>
                                <a:cubicBezTo>
                                  <a:pt x="71" y="40"/>
                                  <a:pt x="71" y="44"/>
                                  <a:pt x="73" y="44"/>
                                </a:cubicBezTo>
                                <a:cubicBezTo>
                                  <a:pt x="74" y="47"/>
                                  <a:pt x="76" y="48"/>
                                  <a:pt x="77" y="50"/>
                                </a:cubicBezTo>
                                <a:cubicBezTo>
                                  <a:pt x="78" y="51"/>
                                  <a:pt x="77" y="51"/>
                                  <a:pt x="78" y="52"/>
                                </a:cubicBezTo>
                                <a:cubicBezTo>
                                  <a:pt x="79" y="54"/>
                                  <a:pt x="79" y="53"/>
                                  <a:pt x="79" y="55"/>
                                </a:cubicBezTo>
                                <a:cubicBezTo>
                                  <a:pt x="80" y="54"/>
                                  <a:pt x="80" y="57"/>
                                  <a:pt x="81" y="57"/>
                                </a:cubicBezTo>
                                <a:cubicBezTo>
                                  <a:pt x="81" y="58"/>
                                  <a:pt x="82" y="58"/>
                                  <a:pt x="83" y="59"/>
                                </a:cubicBezTo>
                                <a:cubicBezTo>
                                  <a:pt x="84" y="64"/>
                                  <a:pt x="87" y="70"/>
                                  <a:pt x="89" y="77"/>
                                </a:cubicBezTo>
                                <a:cubicBezTo>
                                  <a:pt x="92" y="76"/>
                                  <a:pt x="88" y="73"/>
                                  <a:pt x="89" y="72"/>
                                </a:cubicBezTo>
                                <a:cubicBezTo>
                                  <a:pt x="88" y="70"/>
                                  <a:pt x="89" y="69"/>
                                  <a:pt x="88" y="67"/>
                                </a:cubicBezTo>
                                <a:cubicBezTo>
                                  <a:pt x="88" y="65"/>
                                  <a:pt x="86" y="61"/>
                                  <a:pt x="85" y="58"/>
                                </a:cubicBezTo>
                                <a:cubicBezTo>
                                  <a:pt x="83" y="54"/>
                                  <a:pt x="81" y="49"/>
                                  <a:pt x="79" y="45"/>
                                </a:cubicBezTo>
                                <a:cubicBezTo>
                                  <a:pt x="77" y="40"/>
                                  <a:pt x="75" y="36"/>
                                  <a:pt x="74" y="34"/>
                                </a:cubicBezTo>
                                <a:cubicBezTo>
                                  <a:pt x="73" y="34"/>
                                  <a:pt x="73" y="32"/>
                                  <a:pt x="72" y="31"/>
                                </a:cubicBezTo>
                                <a:cubicBezTo>
                                  <a:pt x="71" y="31"/>
                                  <a:pt x="71" y="30"/>
                                  <a:pt x="70" y="29"/>
                                </a:cubicBezTo>
                                <a:cubicBezTo>
                                  <a:pt x="69" y="28"/>
                                  <a:pt x="68" y="25"/>
                                  <a:pt x="67" y="24"/>
                                </a:cubicBezTo>
                                <a:cubicBezTo>
                                  <a:pt x="65" y="20"/>
                                  <a:pt x="62" y="19"/>
                                  <a:pt x="60" y="15"/>
                                </a:cubicBezTo>
                                <a:cubicBezTo>
                                  <a:pt x="57" y="12"/>
                                  <a:pt x="54" y="10"/>
                                  <a:pt x="52" y="6"/>
                                </a:cubicBezTo>
                                <a:cubicBezTo>
                                  <a:pt x="54" y="6"/>
                                  <a:pt x="54" y="9"/>
                                  <a:pt x="56" y="9"/>
                                </a:cubicBezTo>
                                <a:cubicBezTo>
                                  <a:pt x="57" y="11"/>
                                  <a:pt x="59" y="11"/>
                                  <a:pt x="60" y="13"/>
                                </a:cubicBezTo>
                                <a:cubicBezTo>
                                  <a:pt x="62" y="16"/>
                                  <a:pt x="64" y="18"/>
                                  <a:pt x="67" y="21"/>
                                </a:cubicBezTo>
                                <a:cubicBezTo>
                                  <a:pt x="69" y="24"/>
                                  <a:pt x="71" y="27"/>
                                  <a:pt x="74" y="30"/>
                                </a:cubicBezTo>
                                <a:cubicBezTo>
                                  <a:pt x="73" y="30"/>
                                  <a:pt x="74" y="32"/>
                                  <a:pt x="74" y="31"/>
                                </a:cubicBezTo>
                                <a:cubicBezTo>
                                  <a:pt x="75" y="32"/>
                                  <a:pt x="74" y="33"/>
                                  <a:pt x="75" y="33"/>
                                </a:cubicBezTo>
                                <a:cubicBezTo>
                                  <a:pt x="76" y="35"/>
                                  <a:pt x="77" y="37"/>
                                  <a:pt x="78" y="38"/>
                                </a:cubicBezTo>
                                <a:cubicBezTo>
                                  <a:pt x="82" y="46"/>
                                  <a:pt x="85" y="53"/>
                                  <a:pt x="89" y="61"/>
                                </a:cubicBezTo>
                                <a:cubicBezTo>
                                  <a:pt x="91" y="67"/>
                                  <a:pt x="92" y="72"/>
                                  <a:pt x="93" y="77"/>
                                </a:cubicBezTo>
                                <a:cubicBezTo>
                                  <a:pt x="95" y="83"/>
                                  <a:pt x="94" y="88"/>
                                  <a:pt x="98" y="93"/>
                                </a:cubicBezTo>
                                <a:cubicBezTo>
                                  <a:pt x="99" y="91"/>
                                  <a:pt x="98" y="90"/>
                                  <a:pt x="98" y="88"/>
                                </a:cubicBezTo>
                                <a:cubicBezTo>
                                  <a:pt x="98" y="86"/>
                                  <a:pt x="98" y="85"/>
                                  <a:pt x="97" y="83"/>
                                </a:cubicBezTo>
                                <a:cubicBezTo>
                                  <a:pt x="96" y="80"/>
                                  <a:pt x="96" y="77"/>
                                  <a:pt x="95" y="73"/>
                                </a:cubicBezTo>
                                <a:cubicBezTo>
                                  <a:pt x="95" y="73"/>
                                  <a:pt x="94" y="72"/>
                                  <a:pt x="94" y="71"/>
                                </a:cubicBezTo>
                                <a:cubicBezTo>
                                  <a:pt x="94" y="70"/>
                                  <a:pt x="94" y="69"/>
                                  <a:pt x="94" y="68"/>
                                </a:cubicBezTo>
                                <a:cubicBezTo>
                                  <a:pt x="94" y="66"/>
                                  <a:pt x="93" y="67"/>
                                  <a:pt x="93" y="64"/>
                                </a:cubicBezTo>
                                <a:cubicBezTo>
                                  <a:pt x="93" y="61"/>
                                  <a:pt x="91" y="60"/>
                                  <a:pt x="91" y="56"/>
                                </a:cubicBezTo>
                                <a:cubicBezTo>
                                  <a:pt x="89" y="52"/>
                                  <a:pt x="87" y="48"/>
                                  <a:pt x="86" y="44"/>
                                </a:cubicBezTo>
                                <a:cubicBezTo>
                                  <a:pt x="85" y="42"/>
                                  <a:pt x="84" y="41"/>
                                  <a:pt x="83" y="40"/>
                                </a:cubicBezTo>
                                <a:cubicBezTo>
                                  <a:pt x="82" y="38"/>
                                  <a:pt x="82" y="36"/>
                                  <a:pt x="81" y="34"/>
                                </a:cubicBezTo>
                                <a:cubicBezTo>
                                  <a:pt x="79" y="32"/>
                                  <a:pt x="78" y="31"/>
                                  <a:pt x="77" y="28"/>
                                </a:cubicBezTo>
                                <a:cubicBezTo>
                                  <a:pt x="76" y="29"/>
                                  <a:pt x="76" y="26"/>
                                  <a:pt x="75" y="26"/>
                                </a:cubicBezTo>
                                <a:cubicBezTo>
                                  <a:pt x="74" y="26"/>
                                  <a:pt x="75" y="25"/>
                                  <a:pt x="74" y="24"/>
                                </a:cubicBezTo>
                                <a:cubicBezTo>
                                  <a:pt x="72" y="21"/>
                                  <a:pt x="70" y="19"/>
                                  <a:pt x="68" y="15"/>
                                </a:cubicBezTo>
                                <a:cubicBezTo>
                                  <a:pt x="68" y="15"/>
                                  <a:pt x="67" y="14"/>
                                  <a:pt x="66" y="13"/>
                                </a:cubicBezTo>
                                <a:cubicBezTo>
                                  <a:pt x="65" y="13"/>
                                  <a:pt x="65" y="12"/>
                                  <a:pt x="64" y="11"/>
                                </a:cubicBezTo>
                                <a:cubicBezTo>
                                  <a:pt x="63" y="9"/>
                                  <a:pt x="62" y="8"/>
                                  <a:pt x="60" y="7"/>
                                </a:cubicBezTo>
                                <a:cubicBezTo>
                                  <a:pt x="58" y="4"/>
                                  <a:pt x="54" y="4"/>
                                  <a:pt x="52" y="0"/>
                                </a:cubicBezTo>
                                <a:cubicBezTo>
                                  <a:pt x="54" y="0"/>
                                  <a:pt x="56" y="2"/>
                                  <a:pt x="58" y="3"/>
                                </a:cubicBezTo>
                                <a:cubicBezTo>
                                  <a:pt x="59" y="5"/>
                                  <a:pt x="61" y="5"/>
                                  <a:pt x="63" y="8"/>
                                </a:cubicBezTo>
                                <a:cubicBezTo>
                                  <a:pt x="64" y="9"/>
                                  <a:pt x="66" y="11"/>
                                  <a:pt x="68" y="12"/>
                                </a:cubicBezTo>
                                <a:cubicBezTo>
                                  <a:pt x="68" y="14"/>
                                  <a:pt x="69" y="13"/>
                                  <a:pt x="70" y="15"/>
                                </a:cubicBezTo>
                                <a:cubicBezTo>
                                  <a:pt x="71" y="15"/>
                                  <a:pt x="71" y="18"/>
                                  <a:pt x="72" y="17"/>
                                </a:cubicBezTo>
                                <a:cubicBezTo>
                                  <a:pt x="76" y="25"/>
                                  <a:pt x="80" y="30"/>
                                  <a:pt x="85" y="38"/>
                                </a:cubicBezTo>
                                <a:cubicBezTo>
                                  <a:pt x="88" y="43"/>
                                  <a:pt x="90" y="49"/>
                                  <a:pt x="93" y="55"/>
                                </a:cubicBezTo>
                                <a:cubicBezTo>
                                  <a:pt x="94" y="58"/>
                                  <a:pt x="94" y="60"/>
                                  <a:pt x="95" y="62"/>
                                </a:cubicBezTo>
                                <a:cubicBezTo>
                                  <a:pt x="95" y="63"/>
                                  <a:pt x="96" y="65"/>
                                  <a:pt x="95" y="66"/>
                                </a:cubicBezTo>
                                <a:cubicBezTo>
                                  <a:pt x="96" y="67"/>
                                  <a:pt x="97" y="69"/>
                                  <a:pt x="96" y="69"/>
                                </a:cubicBezTo>
                                <a:cubicBezTo>
                                  <a:pt x="98" y="74"/>
                                  <a:pt x="98" y="78"/>
                                  <a:pt x="100" y="83"/>
                                </a:cubicBezTo>
                                <a:cubicBezTo>
                                  <a:pt x="101" y="82"/>
                                  <a:pt x="100" y="79"/>
                                  <a:pt x="100" y="77"/>
                                </a:cubicBezTo>
                                <a:cubicBezTo>
                                  <a:pt x="100" y="76"/>
                                  <a:pt x="98" y="74"/>
                                  <a:pt x="99" y="74"/>
                                </a:cubicBezTo>
                                <a:cubicBezTo>
                                  <a:pt x="99" y="73"/>
                                  <a:pt x="97" y="71"/>
                                  <a:pt x="98" y="71"/>
                                </a:cubicBezTo>
                                <a:cubicBezTo>
                                  <a:pt x="98" y="70"/>
                                  <a:pt x="97" y="68"/>
                                  <a:pt x="97" y="67"/>
                                </a:cubicBezTo>
                                <a:cubicBezTo>
                                  <a:pt x="99" y="67"/>
                                  <a:pt x="95" y="65"/>
                                  <a:pt x="97" y="64"/>
                                </a:cubicBezTo>
                                <a:cubicBezTo>
                                  <a:pt x="96" y="63"/>
                                  <a:pt x="96" y="62"/>
                                  <a:pt x="96" y="61"/>
                                </a:cubicBezTo>
                                <a:cubicBezTo>
                                  <a:pt x="97" y="61"/>
                                  <a:pt x="95" y="59"/>
                                  <a:pt x="96" y="58"/>
                                </a:cubicBezTo>
                                <a:cubicBezTo>
                                  <a:pt x="94" y="53"/>
                                  <a:pt x="92" y="47"/>
                                  <a:pt x="90" y="42"/>
                                </a:cubicBezTo>
                                <a:cubicBezTo>
                                  <a:pt x="88" y="37"/>
                                  <a:pt x="86" y="33"/>
                                  <a:pt x="85" y="29"/>
                                </a:cubicBezTo>
                                <a:cubicBezTo>
                                  <a:pt x="83" y="26"/>
                                  <a:pt x="81" y="24"/>
                                  <a:pt x="81" y="21"/>
                                </a:cubicBezTo>
                                <a:cubicBezTo>
                                  <a:pt x="80" y="21"/>
                                  <a:pt x="80" y="21"/>
                                  <a:pt x="80" y="20"/>
                                </a:cubicBezTo>
                                <a:cubicBezTo>
                                  <a:pt x="79" y="20"/>
                                  <a:pt x="79" y="19"/>
                                  <a:pt x="79" y="19"/>
                                </a:cubicBezTo>
                                <a:cubicBezTo>
                                  <a:pt x="78" y="19"/>
                                  <a:pt x="78" y="18"/>
                                  <a:pt x="78" y="17"/>
                                </a:cubicBezTo>
                                <a:cubicBezTo>
                                  <a:pt x="78" y="17"/>
                                  <a:pt x="77" y="16"/>
                                  <a:pt x="77" y="16"/>
                                </a:cubicBezTo>
                                <a:cubicBezTo>
                                  <a:pt x="76" y="16"/>
                                  <a:pt x="74" y="13"/>
                                  <a:pt x="72" y="11"/>
                                </a:cubicBezTo>
                                <a:cubicBezTo>
                                  <a:pt x="69" y="8"/>
                                  <a:pt x="67" y="6"/>
                                  <a:pt x="64" y="3"/>
                                </a:cubicBezTo>
                                <a:cubicBezTo>
                                  <a:pt x="65" y="2"/>
                                  <a:pt x="66" y="3"/>
                                  <a:pt x="67" y="4"/>
                                </a:cubicBezTo>
                                <a:cubicBezTo>
                                  <a:pt x="68" y="4"/>
                                  <a:pt x="68" y="5"/>
                                  <a:pt x="69" y="6"/>
                                </a:cubicBezTo>
                                <a:cubicBezTo>
                                  <a:pt x="70" y="7"/>
                                  <a:pt x="72" y="9"/>
                                  <a:pt x="74" y="10"/>
                                </a:cubicBezTo>
                                <a:cubicBezTo>
                                  <a:pt x="74" y="11"/>
                                  <a:pt x="75" y="11"/>
                                  <a:pt x="76" y="13"/>
                                </a:cubicBezTo>
                                <a:cubicBezTo>
                                  <a:pt x="76" y="14"/>
                                  <a:pt x="78" y="13"/>
                                  <a:pt x="78" y="15"/>
                                </a:cubicBezTo>
                                <a:cubicBezTo>
                                  <a:pt x="79" y="16"/>
                                  <a:pt x="80" y="19"/>
                                  <a:pt x="82" y="20"/>
                                </a:cubicBezTo>
                                <a:cubicBezTo>
                                  <a:pt x="88" y="29"/>
                                  <a:pt x="89" y="34"/>
                                  <a:pt x="94" y="45"/>
                                </a:cubicBezTo>
                                <a:cubicBezTo>
                                  <a:pt x="96" y="50"/>
                                  <a:pt x="97" y="55"/>
                                  <a:pt x="99" y="59"/>
                                </a:cubicBezTo>
                                <a:cubicBezTo>
                                  <a:pt x="100" y="61"/>
                                  <a:pt x="98" y="62"/>
                                  <a:pt x="99" y="63"/>
                                </a:cubicBezTo>
                                <a:cubicBezTo>
                                  <a:pt x="99" y="65"/>
                                  <a:pt x="100" y="66"/>
                                  <a:pt x="99" y="67"/>
                                </a:cubicBezTo>
                                <a:cubicBezTo>
                                  <a:pt x="103" y="74"/>
                                  <a:pt x="102" y="80"/>
                                  <a:pt x="104" y="87"/>
                                </a:cubicBezTo>
                                <a:cubicBezTo>
                                  <a:pt x="104" y="90"/>
                                  <a:pt x="105" y="94"/>
                                  <a:pt x="106" y="97"/>
                                </a:cubicBezTo>
                                <a:cubicBezTo>
                                  <a:pt x="105" y="98"/>
                                  <a:pt x="107" y="101"/>
                                  <a:pt x="107" y="102"/>
                                </a:cubicBezTo>
                                <a:cubicBezTo>
                                  <a:pt x="106" y="103"/>
                                  <a:pt x="107" y="103"/>
                                  <a:pt x="108" y="104"/>
                                </a:cubicBezTo>
                                <a:cubicBezTo>
                                  <a:pt x="107" y="104"/>
                                  <a:pt x="108" y="105"/>
                                  <a:pt x="108" y="106"/>
                                </a:cubicBezTo>
                                <a:cubicBezTo>
                                  <a:pt x="109" y="104"/>
                                  <a:pt x="106" y="100"/>
                                  <a:pt x="107" y="97"/>
                                </a:cubicBezTo>
                                <a:cubicBezTo>
                                  <a:pt x="107" y="95"/>
                                  <a:pt x="107" y="92"/>
                                  <a:pt x="106" y="89"/>
                                </a:cubicBezTo>
                                <a:cubicBezTo>
                                  <a:pt x="107" y="84"/>
                                  <a:pt x="106" y="79"/>
                                  <a:pt x="105" y="73"/>
                                </a:cubicBezTo>
                                <a:cubicBezTo>
                                  <a:pt x="106" y="71"/>
                                  <a:pt x="104" y="67"/>
                                  <a:pt x="105" y="65"/>
                                </a:cubicBezTo>
                                <a:cubicBezTo>
                                  <a:pt x="104" y="62"/>
                                  <a:pt x="104" y="60"/>
                                  <a:pt x="103" y="57"/>
                                </a:cubicBezTo>
                                <a:cubicBezTo>
                                  <a:pt x="104" y="56"/>
                                  <a:pt x="102" y="54"/>
                                  <a:pt x="102" y="52"/>
                                </a:cubicBezTo>
                                <a:cubicBezTo>
                                  <a:pt x="102" y="51"/>
                                  <a:pt x="102" y="50"/>
                                  <a:pt x="101" y="48"/>
                                </a:cubicBezTo>
                                <a:cubicBezTo>
                                  <a:pt x="102" y="47"/>
                                  <a:pt x="100" y="47"/>
                                  <a:pt x="101" y="45"/>
                                </a:cubicBezTo>
                                <a:cubicBezTo>
                                  <a:pt x="100" y="44"/>
                                  <a:pt x="100" y="43"/>
                                  <a:pt x="100" y="41"/>
                                </a:cubicBezTo>
                                <a:cubicBezTo>
                                  <a:pt x="99" y="39"/>
                                  <a:pt x="98" y="37"/>
                                  <a:pt x="98" y="36"/>
                                </a:cubicBezTo>
                                <a:cubicBezTo>
                                  <a:pt x="97" y="32"/>
                                  <a:pt x="95" y="29"/>
                                  <a:pt x="94" y="26"/>
                                </a:cubicBezTo>
                                <a:cubicBezTo>
                                  <a:pt x="92" y="23"/>
                                  <a:pt x="90" y="20"/>
                                  <a:pt x="88" y="16"/>
                                </a:cubicBezTo>
                                <a:cubicBezTo>
                                  <a:pt x="87" y="14"/>
                                  <a:pt x="85" y="14"/>
                                  <a:pt x="84" y="12"/>
                                </a:cubicBezTo>
                                <a:cubicBezTo>
                                  <a:pt x="86" y="11"/>
                                  <a:pt x="87" y="13"/>
                                  <a:pt x="88" y="14"/>
                                </a:cubicBezTo>
                                <a:cubicBezTo>
                                  <a:pt x="89" y="14"/>
                                  <a:pt x="89" y="16"/>
                                  <a:pt x="90" y="17"/>
                                </a:cubicBezTo>
                                <a:cubicBezTo>
                                  <a:pt x="91" y="17"/>
                                  <a:pt x="92" y="18"/>
                                  <a:pt x="92" y="18"/>
                                </a:cubicBezTo>
                                <a:cubicBezTo>
                                  <a:pt x="96" y="25"/>
                                  <a:pt x="97" y="28"/>
                                  <a:pt x="100" y="36"/>
                                </a:cubicBezTo>
                                <a:cubicBezTo>
                                  <a:pt x="103" y="42"/>
                                  <a:pt x="103" y="48"/>
                                  <a:pt x="105" y="54"/>
                                </a:cubicBezTo>
                                <a:cubicBezTo>
                                  <a:pt x="105" y="55"/>
                                  <a:pt x="106" y="57"/>
                                  <a:pt x="106" y="59"/>
                                </a:cubicBezTo>
                                <a:cubicBezTo>
                                  <a:pt x="106" y="60"/>
                                  <a:pt x="107" y="62"/>
                                  <a:pt x="107" y="63"/>
                                </a:cubicBezTo>
                                <a:cubicBezTo>
                                  <a:pt x="108" y="64"/>
                                  <a:pt x="107" y="65"/>
                                  <a:pt x="107" y="67"/>
                                </a:cubicBezTo>
                                <a:cubicBezTo>
                                  <a:pt x="108" y="68"/>
                                  <a:pt x="108" y="70"/>
                                  <a:pt x="108" y="71"/>
                                </a:cubicBezTo>
                                <a:cubicBezTo>
                                  <a:pt x="109" y="73"/>
                                  <a:pt x="108" y="74"/>
                                  <a:pt x="107" y="75"/>
                                </a:cubicBezTo>
                                <a:cubicBezTo>
                                  <a:pt x="108" y="76"/>
                                  <a:pt x="108" y="78"/>
                                  <a:pt x="108" y="79"/>
                                </a:cubicBezTo>
                                <a:cubicBezTo>
                                  <a:pt x="109" y="81"/>
                                  <a:pt x="108" y="82"/>
                                  <a:pt x="109" y="83"/>
                                </a:cubicBezTo>
                                <a:cubicBezTo>
                                  <a:pt x="108" y="84"/>
                                  <a:pt x="110" y="86"/>
                                  <a:pt x="109" y="87"/>
                                </a:cubicBezTo>
                                <a:cubicBezTo>
                                  <a:pt x="109" y="90"/>
                                  <a:pt x="109" y="93"/>
                                  <a:pt x="110" y="96"/>
                                </a:cubicBezTo>
                                <a:cubicBezTo>
                                  <a:pt x="110" y="98"/>
                                  <a:pt x="111" y="101"/>
                                  <a:pt x="110" y="103"/>
                                </a:cubicBezTo>
                                <a:cubicBezTo>
                                  <a:pt x="112" y="108"/>
                                  <a:pt x="111" y="112"/>
                                  <a:pt x="115" y="117"/>
                                </a:cubicBezTo>
                                <a:cubicBezTo>
                                  <a:pt x="117" y="117"/>
                                  <a:pt x="114" y="114"/>
                                  <a:pt x="115" y="113"/>
                                </a:cubicBezTo>
                                <a:cubicBezTo>
                                  <a:pt x="114" y="112"/>
                                  <a:pt x="115" y="111"/>
                                  <a:pt x="114" y="109"/>
                                </a:cubicBezTo>
                                <a:cubicBezTo>
                                  <a:pt x="115" y="108"/>
                                  <a:pt x="114" y="106"/>
                                  <a:pt x="114" y="105"/>
                                </a:cubicBezTo>
                                <a:cubicBezTo>
                                  <a:pt x="113" y="103"/>
                                  <a:pt x="115" y="102"/>
                                  <a:pt x="115" y="101"/>
                                </a:cubicBezTo>
                                <a:cubicBezTo>
                                  <a:pt x="114" y="99"/>
                                  <a:pt x="114" y="96"/>
                                  <a:pt x="114" y="94"/>
                                </a:cubicBezTo>
                                <a:cubicBezTo>
                                  <a:pt x="114" y="92"/>
                                  <a:pt x="113" y="89"/>
                                  <a:pt x="114" y="87"/>
                                </a:cubicBezTo>
                                <a:cubicBezTo>
                                  <a:pt x="114" y="85"/>
                                  <a:pt x="113" y="83"/>
                                  <a:pt x="114" y="81"/>
                                </a:cubicBezTo>
                                <a:cubicBezTo>
                                  <a:pt x="112" y="78"/>
                                  <a:pt x="114" y="77"/>
                                  <a:pt x="113" y="74"/>
                                </a:cubicBezTo>
                                <a:cubicBezTo>
                                  <a:pt x="115" y="70"/>
                                  <a:pt x="111" y="65"/>
                                  <a:pt x="113" y="61"/>
                                </a:cubicBezTo>
                                <a:cubicBezTo>
                                  <a:pt x="112" y="58"/>
                                  <a:pt x="112" y="56"/>
                                  <a:pt x="111" y="53"/>
                                </a:cubicBezTo>
                                <a:cubicBezTo>
                                  <a:pt x="113" y="53"/>
                                  <a:pt x="110" y="51"/>
                                  <a:pt x="111" y="50"/>
                                </a:cubicBezTo>
                                <a:cubicBezTo>
                                  <a:pt x="112" y="49"/>
                                  <a:pt x="110" y="48"/>
                                  <a:pt x="111" y="47"/>
                                </a:cubicBezTo>
                                <a:cubicBezTo>
                                  <a:pt x="111" y="46"/>
                                  <a:pt x="110" y="44"/>
                                  <a:pt x="110" y="44"/>
                                </a:cubicBezTo>
                                <a:cubicBezTo>
                                  <a:pt x="108" y="40"/>
                                  <a:pt x="107" y="36"/>
                                  <a:pt x="105" y="32"/>
                                </a:cubicBezTo>
                                <a:cubicBezTo>
                                  <a:pt x="103" y="29"/>
                                  <a:pt x="101" y="27"/>
                                  <a:pt x="100" y="24"/>
                                </a:cubicBezTo>
                                <a:cubicBezTo>
                                  <a:pt x="99" y="23"/>
                                  <a:pt x="97" y="23"/>
                                  <a:pt x="97" y="20"/>
                                </a:cubicBezTo>
                                <a:cubicBezTo>
                                  <a:pt x="96" y="20"/>
                                  <a:pt x="94" y="20"/>
                                  <a:pt x="95" y="18"/>
                                </a:cubicBezTo>
                                <a:cubicBezTo>
                                  <a:pt x="97" y="17"/>
                                  <a:pt x="97" y="20"/>
                                  <a:pt x="99" y="20"/>
                                </a:cubicBezTo>
                                <a:cubicBezTo>
                                  <a:pt x="99" y="23"/>
                                  <a:pt x="101" y="23"/>
                                  <a:pt x="101" y="25"/>
                                </a:cubicBezTo>
                                <a:cubicBezTo>
                                  <a:pt x="103" y="24"/>
                                  <a:pt x="103" y="28"/>
                                  <a:pt x="104" y="28"/>
                                </a:cubicBezTo>
                                <a:cubicBezTo>
                                  <a:pt x="105" y="30"/>
                                  <a:pt x="106" y="31"/>
                                  <a:pt x="107" y="32"/>
                                </a:cubicBezTo>
                                <a:cubicBezTo>
                                  <a:pt x="109" y="36"/>
                                  <a:pt x="110" y="39"/>
                                  <a:pt x="112" y="43"/>
                                </a:cubicBezTo>
                                <a:cubicBezTo>
                                  <a:pt x="113" y="45"/>
                                  <a:pt x="113" y="49"/>
                                  <a:pt x="115" y="53"/>
                                </a:cubicBezTo>
                                <a:cubicBezTo>
                                  <a:pt x="114" y="55"/>
                                  <a:pt x="114" y="57"/>
                                  <a:pt x="115" y="60"/>
                                </a:cubicBezTo>
                                <a:cubicBezTo>
                                  <a:pt x="114" y="61"/>
                                  <a:pt x="116" y="64"/>
                                  <a:pt x="115" y="66"/>
                                </a:cubicBezTo>
                                <a:cubicBezTo>
                                  <a:pt x="115" y="69"/>
                                  <a:pt x="116" y="71"/>
                                  <a:pt x="115" y="73"/>
                                </a:cubicBezTo>
                                <a:cubicBezTo>
                                  <a:pt x="116" y="75"/>
                                  <a:pt x="115" y="77"/>
                                  <a:pt x="116" y="79"/>
                                </a:cubicBezTo>
                                <a:cubicBezTo>
                                  <a:pt x="116" y="81"/>
                                  <a:pt x="115" y="82"/>
                                  <a:pt x="116" y="83"/>
                                </a:cubicBezTo>
                                <a:cubicBezTo>
                                  <a:pt x="114" y="83"/>
                                  <a:pt x="118" y="86"/>
                                  <a:pt x="116" y="86"/>
                                </a:cubicBezTo>
                                <a:cubicBezTo>
                                  <a:pt x="117" y="88"/>
                                  <a:pt x="116" y="89"/>
                                  <a:pt x="116" y="90"/>
                                </a:cubicBezTo>
                                <a:cubicBezTo>
                                  <a:pt x="117" y="91"/>
                                  <a:pt x="117" y="92"/>
                                  <a:pt x="117" y="93"/>
                                </a:cubicBezTo>
                                <a:cubicBezTo>
                                  <a:pt x="118" y="96"/>
                                  <a:pt x="116" y="97"/>
                                  <a:pt x="117" y="100"/>
                                </a:cubicBezTo>
                                <a:cubicBezTo>
                                  <a:pt x="116" y="102"/>
                                  <a:pt x="118" y="104"/>
                                  <a:pt x="116" y="106"/>
                                </a:cubicBezTo>
                                <a:cubicBezTo>
                                  <a:pt x="118" y="109"/>
                                  <a:pt x="118" y="112"/>
                                  <a:pt x="117" y="114"/>
                                </a:cubicBezTo>
                                <a:cubicBezTo>
                                  <a:pt x="119" y="119"/>
                                  <a:pt x="118" y="120"/>
                                  <a:pt x="121" y="124"/>
                                </a:cubicBezTo>
                                <a:cubicBezTo>
                                  <a:pt x="124" y="123"/>
                                  <a:pt x="121" y="120"/>
                                  <a:pt x="122" y="119"/>
                                </a:cubicBezTo>
                                <a:cubicBezTo>
                                  <a:pt x="120" y="117"/>
                                  <a:pt x="121" y="115"/>
                                  <a:pt x="121" y="114"/>
                                </a:cubicBezTo>
                                <a:cubicBezTo>
                                  <a:pt x="120" y="112"/>
                                  <a:pt x="121" y="111"/>
                                  <a:pt x="120" y="109"/>
                                </a:cubicBezTo>
                                <a:cubicBezTo>
                                  <a:pt x="121" y="107"/>
                                  <a:pt x="120" y="106"/>
                                  <a:pt x="119" y="104"/>
                                </a:cubicBezTo>
                                <a:cubicBezTo>
                                  <a:pt x="120" y="101"/>
                                  <a:pt x="120" y="97"/>
                                  <a:pt x="120" y="94"/>
                                </a:cubicBezTo>
                                <a:cubicBezTo>
                                  <a:pt x="120" y="93"/>
                                  <a:pt x="119" y="92"/>
                                  <a:pt x="120" y="92"/>
                                </a:cubicBezTo>
                                <a:cubicBezTo>
                                  <a:pt x="120" y="91"/>
                                  <a:pt x="119" y="89"/>
                                  <a:pt x="120" y="89"/>
                                </a:cubicBezTo>
                                <a:cubicBezTo>
                                  <a:pt x="119" y="87"/>
                                  <a:pt x="120" y="86"/>
                                  <a:pt x="119" y="84"/>
                                </a:cubicBezTo>
                                <a:cubicBezTo>
                                  <a:pt x="120" y="81"/>
                                  <a:pt x="120" y="77"/>
                                  <a:pt x="121" y="74"/>
                                </a:cubicBezTo>
                                <a:cubicBezTo>
                                  <a:pt x="121" y="71"/>
                                  <a:pt x="121" y="68"/>
                                  <a:pt x="122" y="65"/>
                                </a:cubicBezTo>
                                <a:cubicBezTo>
                                  <a:pt x="120" y="62"/>
                                  <a:pt x="122" y="59"/>
                                  <a:pt x="121" y="55"/>
                                </a:cubicBezTo>
                                <a:cubicBezTo>
                                  <a:pt x="123" y="53"/>
                                  <a:pt x="120" y="49"/>
                                  <a:pt x="120" y="46"/>
                                </a:cubicBezTo>
                                <a:cubicBezTo>
                                  <a:pt x="122" y="46"/>
                                  <a:pt x="122" y="49"/>
                                  <a:pt x="122" y="51"/>
                                </a:cubicBezTo>
                                <a:cubicBezTo>
                                  <a:pt x="123" y="52"/>
                                  <a:pt x="123" y="54"/>
                                  <a:pt x="123" y="56"/>
                                </a:cubicBezTo>
                                <a:cubicBezTo>
                                  <a:pt x="123" y="59"/>
                                  <a:pt x="123" y="62"/>
                                  <a:pt x="123" y="65"/>
                                </a:cubicBezTo>
                                <a:cubicBezTo>
                                  <a:pt x="123" y="69"/>
                                  <a:pt x="123" y="72"/>
                                  <a:pt x="123" y="75"/>
                                </a:cubicBezTo>
                                <a:cubicBezTo>
                                  <a:pt x="122" y="77"/>
                                  <a:pt x="123" y="78"/>
                                  <a:pt x="122" y="80"/>
                                </a:cubicBezTo>
                                <a:cubicBezTo>
                                  <a:pt x="122" y="82"/>
                                  <a:pt x="121" y="83"/>
                                  <a:pt x="123" y="85"/>
                                </a:cubicBezTo>
                                <a:cubicBezTo>
                                  <a:pt x="122" y="88"/>
                                  <a:pt x="123" y="92"/>
                                  <a:pt x="122" y="95"/>
                                </a:cubicBezTo>
                                <a:cubicBezTo>
                                  <a:pt x="123" y="96"/>
                                  <a:pt x="123" y="96"/>
                                  <a:pt x="123" y="97"/>
                                </a:cubicBezTo>
                                <a:cubicBezTo>
                                  <a:pt x="122" y="98"/>
                                  <a:pt x="123" y="99"/>
                                  <a:pt x="122" y="100"/>
                                </a:cubicBezTo>
                                <a:cubicBezTo>
                                  <a:pt x="123" y="101"/>
                                  <a:pt x="122" y="101"/>
                                  <a:pt x="123" y="102"/>
                                </a:cubicBezTo>
                                <a:cubicBezTo>
                                  <a:pt x="122" y="103"/>
                                  <a:pt x="124" y="104"/>
                                  <a:pt x="123" y="104"/>
                                </a:cubicBezTo>
                                <a:cubicBezTo>
                                  <a:pt x="124" y="106"/>
                                  <a:pt x="122" y="106"/>
                                  <a:pt x="122" y="107"/>
                                </a:cubicBezTo>
                                <a:cubicBezTo>
                                  <a:pt x="123" y="108"/>
                                  <a:pt x="124" y="109"/>
                                  <a:pt x="123" y="110"/>
                                </a:cubicBezTo>
                                <a:cubicBezTo>
                                  <a:pt x="124" y="111"/>
                                  <a:pt x="123" y="111"/>
                                  <a:pt x="123" y="112"/>
                                </a:cubicBezTo>
                                <a:cubicBezTo>
                                  <a:pt x="123" y="113"/>
                                  <a:pt x="124" y="114"/>
                                  <a:pt x="123" y="115"/>
                                </a:cubicBezTo>
                                <a:cubicBezTo>
                                  <a:pt x="125" y="118"/>
                                  <a:pt x="124" y="121"/>
                                  <a:pt x="125" y="125"/>
                                </a:cubicBezTo>
                                <a:cubicBezTo>
                                  <a:pt x="127" y="129"/>
                                  <a:pt x="128" y="129"/>
                                  <a:pt x="129" y="133"/>
                                </a:cubicBezTo>
                                <a:cubicBezTo>
                                  <a:pt x="130" y="132"/>
                                  <a:pt x="128" y="129"/>
                                  <a:pt x="128" y="127"/>
                                </a:cubicBezTo>
                                <a:cubicBezTo>
                                  <a:pt x="127" y="126"/>
                                  <a:pt x="128" y="125"/>
                                  <a:pt x="127" y="124"/>
                                </a:cubicBezTo>
                                <a:cubicBezTo>
                                  <a:pt x="129" y="124"/>
                                  <a:pt x="126" y="121"/>
                                  <a:pt x="128" y="121"/>
                                </a:cubicBezTo>
                                <a:cubicBezTo>
                                  <a:pt x="127" y="117"/>
                                  <a:pt x="127" y="113"/>
                                  <a:pt x="126" y="110"/>
                                </a:cubicBezTo>
                                <a:cubicBezTo>
                                  <a:pt x="127" y="108"/>
                                  <a:pt x="126" y="106"/>
                                  <a:pt x="127" y="104"/>
                                </a:cubicBezTo>
                                <a:cubicBezTo>
                                  <a:pt x="125" y="102"/>
                                  <a:pt x="127" y="100"/>
                                  <a:pt x="126" y="99"/>
                                </a:cubicBezTo>
                                <a:cubicBezTo>
                                  <a:pt x="125" y="97"/>
                                  <a:pt x="127" y="97"/>
                                  <a:pt x="126" y="96"/>
                                </a:cubicBezTo>
                                <a:cubicBezTo>
                                  <a:pt x="127" y="95"/>
                                  <a:pt x="125" y="93"/>
                                  <a:pt x="126" y="93"/>
                                </a:cubicBezTo>
                                <a:cubicBezTo>
                                  <a:pt x="127" y="91"/>
                                  <a:pt x="126" y="89"/>
                                  <a:pt x="127" y="88"/>
                                </a:cubicBezTo>
                                <a:cubicBezTo>
                                  <a:pt x="125" y="85"/>
                                  <a:pt x="126" y="84"/>
                                  <a:pt x="127" y="82"/>
                                </a:cubicBezTo>
                                <a:cubicBezTo>
                                  <a:pt x="126" y="80"/>
                                  <a:pt x="127" y="79"/>
                                  <a:pt x="126" y="77"/>
                                </a:cubicBezTo>
                                <a:cubicBezTo>
                                  <a:pt x="127" y="73"/>
                                  <a:pt x="126" y="69"/>
                                  <a:pt x="126" y="66"/>
                                </a:cubicBezTo>
                                <a:cubicBezTo>
                                  <a:pt x="126" y="64"/>
                                  <a:pt x="126" y="62"/>
                                  <a:pt x="125" y="60"/>
                                </a:cubicBezTo>
                                <a:cubicBezTo>
                                  <a:pt x="126" y="58"/>
                                  <a:pt x="125" y="56"/>
                                  <a:pt x="126" y="54"/>
                                </a:cubicBezTo>
                                <a:cubicBezTo>
                                  <a:pt x="124" y="52"/>
                                  <a:pt x="127" y="51"/>
                                  <a:pt x="125" y="48"/>
                                </a:cubicBezTo>
                                <a:cubicBezTo>
                                  <a:pt x="126" y="47"/>
                                  <a:pt x="125" y="45"/>
                                  <a:pt x="126" y="43"/>
                                </a:cubicBezTo>
                                <a:cubicBezTo>
                                  <a:pt x="124" y="39"/>
                                  <a:pt x="124" y="36"/>
                                  <a:pt x="123" y="32"/>
                                </a:cubicBezTo>
                                <a:cubicBezTo>
                                  <a:pt x="121" y="27"/>
                                  <a:pt x="120" y="23"/>
                                  <a:pt x="117" y="17"/>
                                </a:cubicBezTo>
                                <a:cubicBezTo>
                                  <a:pt x="118" y="17"/>
                                  <a:pt x="118" y="20"/>
                                  <a:pt x="119" y="20"/>
                                </a:cubicBezTo>
                                <a:cubicBezTo>
                                  <a:pt x="121" y="23"/>
                                  <a:pt x="123" y="27"/>
                                  <a:pt x="125" y="31"/>
                                </a:cubicBezTo>
                                <a:cubicBezTo>
                                  <a:pt x="125" y="34"/>
                                  <a:pt x="125" y="36"/>
                                  <a:pt x="127" y="39"/>
                                </a:cubicBezTo>
                                <a:cubicBezTo>
                                  <a:pt x="126" y="40"/>
                                  <a:pt x="128" y="43"/>
                                  <a:pt x="127" y="45"/>
                                </a:cubicBezTo>
                                <a:cubicBezTo>
                                  <a:pt x="128" y="49"/>
                                  <a:pt x="127" y="53"/>
                                  <a:pt x="128" y="58"/>
                                </a:cubicBezTo>
                                <a:cubicBezTo>
                                  <a:pt x="127" y="59"/>
                                  <a:pt x="129" y="62"/>
                                  <a:pt x="128" y="64"/>
                                </a:cubicBezTo>
                                <a:cubicBezTo>
                                  <a:pt x="130" y="66"/>
                                  <a:pt x="128" y="68"/>
                                  <a:pt x="129" y="70"/>
                                </a:cubicBezTo>
                                <a:cubicBezTo>
                                  <a:pt x="128" y="74"/>
                                  <a:pt x="130" y="79"/>
                                  <a:pt x="129" y="83"/>
                                </a:cubicBezTo>
                                <a:cubicBezTo>
                                  <a:pt x="129" y="87"/>
                                  <a:pt x="129" y="91"/>
                                  <a:pt x="128" y="95"/>
                                </a:cubicBezTo>
                                <a:cubicBezTo>
                                  <a:pt x="130" y="97"/>
                                  <a:pt x="128" y="98"/>
                                  <a:pt x="128" y="99"/>
                                </a:cubicBezTo>
                                <a:cubicBezTo>
                                  <a:pt x="130" y="100"/>
                                  <a:pt x="128" y="101"/>
                                  <a:pt x="129" y="102"/>
                                </a:cubicBezTo>
                                <a:cubicBezTo>
                                  <a:pt x="128" y="104"/>
                                  <a:pt x="129" y="106"/>
                                  <a:pt x="129" y="108"/>
                                </a:cubicBezTo>
                                <a:cubicBezTo>
                                  <a:pt x="129" y="117"/>
                                  <a:pt x="130" y="125"/>
                                  <a:pt x="132" y="134"/>
                                </a:cubicBezTo>
                                <a:cubicBezTo>
                                  <a:pt x="134" y="135"/>
                                  <a:pt x="133" y="136"/>
                                  <a:pt x="134" y="138"/>
                                </a:cubicBezTo>
                                <a:cubicBezTo>
                                  <a:pt x="136" y="137"/>
                                  <a:pt x="134" y="137"/>
                                  <a:pt x="134" y="136"/>
                                </a:cubicBezTo>
                                <a:cubicBezTo>
                                  <a:pt x="134" y="135"/>
                                  <a:pt x="134" y="134"/>
                                  <a:pt x="134" y="133"/>
                                </a:cubicBezTo>
                                <a:cubicBezTo>
                                  <a:pt x="134" y="131"/>
                                  <a:pt x="134" y="129"/>
                                  <a:pt x="132" y="127"/>
                                </a:cubicBezTo>
                                <a:cubicBezTo>
                                  <a:pt x="134" y="126"/>
                                  <a:pt x="131" y="124"/>
                                  <a:pt x="133" y="123"/>
                                </a:cubicBezTo>
                                <a:cubicBezTo>
                                  <a:pt x="131" y="121"/>
                                  <a:pt x="134" y="121"/>
                                  <a:pt x="132" y="119"/>
                                </a:cubicBezTo>
                                <a:cubicBezTo>
                                  <a:pt x="133" y="117"/>
                                  <a:pt x="132" y="115"/>
                                  <a:pt x="132" y="112"/>
                                </a:cubicBezTo>
                                <a:cubicBezTo>
                                  <a:pt x="132" y="110"/>
                                  <a:pt x="132" y="107"/>
                                  <a:pt x="133" y="105"/>
                                </a:cubicBezTo>
                                <a:cubicBezTo>
                                  <a:pt x="133" y="102"/>
                                  <a:pt x="133" y="100"/>
                                  <a:pt x="133" y="98"/>
                                </a:cubicBezTo>
                                <a:cubicBezTo>
                                  <a:pt x="134" y="95"/>
                                  <a:pt x="133" y="92"/>
                                  <a:pt x="133" y="90"/>
                                </a:cubicBezTo>
                                <a:cubicBezTo>
                                  <a:pt x="133" y="88"/>
                                  <a:pt x="134" y="86"/>
                                  <a:pt x="133" y="83"/>
                                </a:cubicBezTo>
                                <a:cubicBezTo>
                                  <a:pt x="134" y="82"/>
                                  <a:pt x="134" y="81"/>
                                  <a:pt x="133" y="80"/>
                                </a:cubicBezTo>
                                <a:cubicBezTo>
                                  <a:pt x="134" y="80"/>
                                  <a:pt x="134" y="79"/>
                                  <a:pt x="133" y="78"/>
                                </a:cubicBezTo>
                                <a:cubicBezTo>
                                  <a:pt x="134" y="77"/>
                                  <a:pt x="134" y="75"/>
                                  <a:pt x="134" y="74"/>
                                </a:cubicBezTo>
                                <a:cubicBezTo>
                                  <a:pt x="133" y="70"/>
                                  <a:pt x="134" y="66"/>
                                  <a:pt x="133" y="61"/>
                                </a:cubicBezTo>
                                <a:cubicBezTo>
                                  <a:pt x="134" y="57"/>
                                  <a:pt x="133" y="53"/>
                                  <a:pt x="132" y="49"/>
                                </a:cubicBezTo>
                                <a:cubicBezTo>
                                  <a:pt x="131" y="40"/>
                                  <a:pt x="129" y="31"/>
                                  <a:pt x="125" y="22"/>
                                </a:cubicBezTo>
                                <a:cubicBezTo>
                                  <a:pt x="128" y="22"/>
                                  <a:pt x="128" y="25"/>
                                  <a:pt x="129" y="27"/>
                                </a:cubicBezTo>
                                <a:cubicBezTo>
                                  <a:pt x="130" y="30"/>
                                  <a:pt x="129" y="31"/>
                                  <a:pt x="131" y="34"/>
                                </a:cubicBezTo>
                                <a:cubicBezTo>
                                  <a:pt x="130" y="34"/>
                                  <a:pt x="132" y="36"/>
                                  <a:pt x="132" y="38"/>
                                </a:cubicBezTo>
                                <a:cubicBezTo>
                                  <a:pt x="131" y="38"/>
                                  <a:pt x="133" y="40"/>
                                  <a:pt x="133" y="41"/>
                                </a:cubicBezTo>
                                <a:cubicBezTo>
                                  <a:pt x="131" y="41"/>
                                  <a:pt x="133" y="43"/>
                                  <a:pt x="134" y="44"/>
                                </a:cubicBezTo>
                                <a:cubicBezTo>
                                  <a:pt x="132" y="44"/>
                                  <a:pt x="134" y="46"/>
                                  <a:pt x="134" y="47"/>
                                </a:cubicBezTo>
                                <a:cubicBezTo>
                                  <a:pt x="134" y="48"/>
                                  <a:pt x="134" y="49"/>
                                  <a:pt x="135" y="50"/>
                                </a:cubicBezTo>
                                <a:cubicBezTo>
                                  <a:pt x="135" y="51"/>
                                  <a:pt x="134" y="53"/>
                                  <a:pt x="135" y="53"/>
                                </a:cubicBezTo>
                                <a:cubicBezTo>
                                  <a:pt x="135" y="55"/>
                                  <a:pt x="135" y="58"/>
                                  <a:pt x="135" y="60"/>
                                </a:cubicBezTo>
                                <a:cubicBezTo>
                                  <a:pt x="135" y="64"/>
                                  <a:pt x="135" y="69"/>
                                  <a:pt x="137" y="74"/>
                                </a:cubicBezTo>
                                <a:cubicBezTo>
                                  <a:pt x="136" y="77"/>
                                  <a:pt x="136" y="80"/>
                                  <a:pt x="136" y="83"/>
                                </a:cubicBezTo>
                                <a:cubicBezTo>
                                  <a:pt x="137" y="85"/>
                                  <a:pt x="135" y="86"/>
                                  <a:pt x="136" y="88"/>
                                </a:cubicBezTo>
                                <a:cubicBezTo>
                                  <a:pt x="136" y="89"/>
                                  <a:pt x="136" y="91"/>
                                  <a:pt x="136" y="92"/>
                                </a:cubicBezTo>
                                <a:cubicBezTo>
                                  <a:pt x="136" y="95"/>
                                  <a:pt x="136" y="98"/>
                                  <a:pt x="135" y="101"/>
                                </a:cubicBezTo>
                                <a:cubicBezTo>
                                  <a:pt x="136" y="103"/>
                                  <a:pt x="135" y="105"/>
                                  <a:pt x="134" y="106"/>
                                </a:cubicBezTo>
                                <a:cubicBezTo>
                                  <a:pt x="135" y="108"/>
                                  <a:pt x="135" y="109"/>
                                  <a:pt x="134" y="110"/>
                                </a:cubicBezTo>
                                <a:cubicBezTo>
                                  <a:pt x="137" y="115"/>
                                  <a:pt x="134" y="117"/>
                                  <a:pt x="135" y="122"/>
                                </a:cubicBezTo>
                                <a:cubicBezTo>
                                  <a:pt x="134" y="122"/>
                                  <a:pt x="136" y="124"/>
                                  <a:pt x="135" y="124"/>
                                </a:cubicBezTo>
                                <a:cubicBezTo>
                                  <a:pt x="135" y="125"/>
                                  <a:pt x="135" y="126"/>
                                  <a:pt x="136" y="127"/>
                                </a:cubicBezTo>
                                <a:cubicBezTo>
                                  <a:pt x="136" y="129"/>
                                  <a:pt x="136" y="131"/>
                                  <a:pt x="136" y="132"/>
                                </a:cubicBezTo>
                                <a:cubicBezTo>
                                  <a:pt x="138" y="136"/>
                                  <a:pt x="138" y="140"/>
                                  <a:pt x="140" y="145"/>
                                </a:cubicBezTo>
                                <a:cubicBezTo>
                                  <a:pt x="142" y="147"/>
                                  <a:pt x="141" y="148"/>
                                  <a:pt x="142" y="151"/>
                                </a:cubicBezTo>
                                <a:cubicBezTo>
                                  <a:pt x="141" y="153"/>
                                  <a:pt x="144" y="154"/>
                                  <a:pt x="145" y="155"/>
                                </a:cubicBezTo>
                                <a:cubicBezTo>
                                  <a:pt x="147" y="155"/>
                                  <a:pt x="143" y="152"/>
                                  <a:pt x="145" y="152"/>
                                </a:cubicBezTo>
                                <a:cubicBezTo>
                                  <a:pt x="144" y="150"/>
                                  <a:pt x="143" y="149"/>
                                  <a:pt x="143" y="148"/>
                                </a:cubicBezTo>
                                <a:cubicBezTo>
                                  <a:pt x="144" y="145"/>
                                  <a:pt x="142" y="142"/>
                                  <a:pt x="142" y="139"/>
                                </a:cubicBezTo>
                                <a:cubicBezTo>
                                  <a:pt x="142" y="136"/>
                                  <a:pt x="142" y="134"/>
                                  <a:pt x="141" y="131"/>
                                </a:cubicBezTo>
                                <a:cubicBezTo>
                                  <a:pt x="142" y="127"/>
                                  <a:pt x="142" y="123"/>
                                  <a:pt x="141" y="119"/>
                                </a:cubicBezTo>
                                <a:cubicBezTo>
                                  <a:pt x="142" y="118"/>
                                  <a:pt x="141" y="117"/>
                                  <a:pt x="141" y="116"/>
                                </a:cubicBezTo>
                                <a:cubicBezTo>
                                  <a:pt x="142" y="115"/>
                                  <a:pt x="142" y="114"/>
                                  <a:pt x="141" y="113"/>
                                </a:cubicBezTo>
                                <a:cubicBezTo>
                                  <a:pt x="142" y="111"/>
                                  <a:pt x="142" y="110"/>
                                  <a:pt x="142" y="107"/>
                                </a:cubicBezTo>
                                <a:cubicBezTo>
                                  <a:pt x="143" y="106"/>
                                  <a:pt x="140" y="103"/>
                                  <a:pt x="142" y="101"/>
                                </a:cubicBezTo>
                                <a:cubicBezTo>
                                  <a:pt x="142" y="100"/>
                                  <a:pt x="142" y="98"/>
                                  <a:pt x="142" y="96"/>
                                </a:cubicBezTo>
                                <a:cubicBezTo>
                                  <a:pt x="142" y="94"/>
                                  <a:pt x="142" y="92"/>
                                  <a:pt x="143" y="90"/>
                                </a:cubicBezTo>
                                <a:cubicBezTo>
                                  <a:pt x="142" y="88"/>
                                  <a:pt x="143" y="86"/>
                                  <a:pt x="143" y="84"/>
                                </a:cubicBezTo>
                                <a:cubicBezTo>
                                  <a:pt x="143" y="80"/>
                                  <a:pt x="142" y="76"/>
                                  <a:pt x="142" y="72"/>
                                </a:cubicBezTo>
                                <a:cubicBezTo>
                                  <a:pt x="143" y="71"/>
                                  <a:pt x="142" y="69"/>
                                  <a:pt x="142" y="67"/>
                                </a:cubicBezTo>
                                <a:cubicBezTo>
                                  <a:pt x="143" y="66"/>
                                  <a:pt x="141" y="64"/>
                                  <a:pt x="142" y="64"/>
                                </a:cubicBezTo>
                                <a:cubicBezTo>
                                  <a:pt x="142" y="63"/>
                                  <a:pt x="142" y="62"/>
                                  <a:pt x="141" y="61"/>
                                </a:cubicBezTo>
                                <a:cubicBezTo>
                                  <a:pt x="142" y="60"/>
                                  <a:pt x="141" y="58"/>
                                  <a:pt x="141" y="58"/>
                                </a:cubicBezTo>
                                <a:cubicBezTo>
                                  <a:pt x="141" y="57"/>
                                  <a:pt x="139" y="55"/>
                                  <a:pt x="141" y="55"/>
                                </a:cubicBezTo>
                                <a:cubicBezTo>
                                  <a:pt x="139" y="52"/>
                                  <a:pt x="141" y="50"/>
                                  <a:pt x="139" y="49"/>
                                </a:cubicBezTo>
                                <a:cubicBezTo>
                                  <a:pt x="138" y="45"/>
                                  <a:pt x="136" y="40"/>
                                  <a:pt x="135" y="36"/>
                                </a:cubicBezTo>
                                <a:cubicBezTo>
                                  <a:pt x="133" y="33"/>
                                  <a:pt x="132" y="30"/>
                                  <a:pt x="130" y="26"/>
                                </a:cubicBezTo>
                                <a:cubicBezTo>
                                  <a:pt x="128" y="22"/>
                                  <a:pt x="124" y="19"/>
                                  <a:pt x="122" y="13"/>
                                </a:cubicBezTo>
                                <a:cubicBezTo>
                                  <a:pt x="124" y="13"/>
                                  <a:pt x="124" y="15"/>
                                  <a:pt x="125" y="17"/>
                                </a:cubicBezTo>
                                <a:cubicBezTo>
                                  <a:pt x="127" y="16"/>
                                  <a:pt x="126" y="21"/>
                                  <a:pt x="128" y="20"/>
                                </a:cubicBezTo>
                                <a:cubicBezTo>
                                  <a:pt x="130" y="23"/>
                                  <a:pt x="131" y="26"/>
                                  <a:pt x="133" y="28"/>
                                </a:cubicBezTo>
                                <a:cubicBezTo>
                                  <a:pt x="134" y="30"/>
                                  <a:pt x="134" y="30"/>
                                  <a:pt x="135" y="33"/>
                                </a:cubicBezTo>
                                <a:cubicBezTo>
                                  <a:pt x="134" y="34"/>
                                  <a:pt x="137" y="36"/>
                                  <a:pt x="137" y="38"/>
                                </a:cubicBezTo>
                                <a:cubicBezTo>
                                  <a:pt x="139" y="42"/>
                                  <a:pt x="139" y="43"/>
                                  <a:pt x="141" y="47"/>
                                </a:cubicBezTo>
                                <a:cubicBezTo>
                                  <a:pt x="141" y="51"/>
                                  <a:pt x="143" y="55"/>
                                  <a:pt x="143" y="58"/>
                                </a:cubicBezTo>
                                <a:cubicBezTo>
                                  <a:pt x="144" y="60"/>
                                  <a:pt x="144" y="62"/>
                                  <a:pt x="144" y="64"/>
                                </a:cubicBezTo>
                                <a:cubicBezTo>
                                  <a:pt x="144" y="66"/>
                                  <a:pt x="145" y="68"/>
                                  <a:pt x="145" y="69"/>
                                </a:cubicBezTo>
                                <a:cubicBezTo>
                                  <a:pt x="146" y="73"/>
                                  <a:pt x="144" y="75"/>
                                  <a:pt x="145" y="79"/>
                                </a:cubicBezTo>
                                <a:cubicBezTo>
                                  <a:pt x="144" y="80"/>
                                  <a:pt x="145" y="83"/>
                                  <a:pt x="145" y="84"/>
                                </a:cubicBezTo>
                                <a:cubicBezTo>
                                  <a:pt x="146" y="86"/>
                                  <a:pt x="144" y="87"/>
                                  <a:pt x="145" y="89"/>
                                </a:cubicBezTo>
                                <a:cubicBezTo>
                                  <a:pt x="144" y="90"/>
                                  <a:pt x="146" y="93"/>
                                  <a:pt x="144" y="94"/>
                                </a:cubicBezTo>
                                <a:cubicBezTo>
                                  <a:pt x="144" y="96"/>
                                  <a:pt x="145" y="97"/>
                                  <a:pt x="145" y="99"/>
                                </a:cubicBezTo>
                                <a:cubicBezTo>
                                  <a:pt x="145" y="101"/>
                                  <a:pt x="144" y="102"/>
                                  <a:pt x="144" y="104"/>
                                </a:cubicBezTo>
                                <a:cubicBezTo>
                                  <a:pt x="144" y="106"/>
                                  <a:pt x="145" y="108"/>
                                  <a:pt x="144" y="109"/>
                                </a:cubicBezTo>
                                <a:cubicBezTo>
                                  <a:pt x="144" y="116"/>
                                  <a:pt x="144" y="122"/>
                                  <a:pt x="145" y="129"/>
                                </a:cubicBezTo>
                                <a:cubicBezTo>
                                  <a:pt x="146" y="128"/>
                                  <a:pt x="144" y="126"/>
                                  <a:pt x="145" y="124"/>
                                </a:cubicBezTo>
                                <a:cubicBezTo>
                                  <a:pt x="146" y="123"/>
                                  <a:pt x="146" y="121"/>
                                  <a:pt x="146" y="120"/>
                                </a:cubicBezTo>
                                <a:cubicBezTo>
                                  <a:pt x="146" y="116"/>
                                  <a:pt x="146" y="113"/>
                                  <a:pt x="146" y="110"/>
                                </a:cubicBezTo>
                                <a:cubicBezTo>
                                  <a:pt x="146" y="107"/>
                                  <a:pt x="148" y="104"/>
                                  <a:pt x="147" y="100"/>
                                </a:cubicBezTo>
                                <a:cubicBezTo>
                                  <a:pt x="148" y="98"/>
                                  <a:pt x="147" y="94"/>
                                  <a:pt x="149" y="91"/>
                                </a:cubicBezTo>
                                <a:cubicBezTo>
                                  <a:pt x="148" y="88"/>
                                  <a:pt x="150" y="85"/>
                                  <a:pt x="149" y="81"/>
                                </a:cubicBezTo>
                                <a:cubicBezTo>
                                  <a:pt x="151" y="81"/>
                                  <a:pt x="149" y="78"/>
                                  <a:pt x="150" y="77"/>
                                </a:cubicBezTo>
                                <a:cubicBezTo>
                                  <a:pt x="150" y="76"/>
                                  <a:pt x="149" y="75"/>
                                  <a:pt x="150" y="75"/>
                                </a:cubicBezTo>
                                <a:cubicBezTo>
                                  <a:pt x="150" y="74"/>
                                  <a:pt x="150" y="73"/>
                                  <a:pt x="150" y="72"/>
                                </a:cubicBezTo>
                                <a:cubicBezTo>
                                  <a:pt x="150" y="71"/>
                                  <a:pt x="150" y="69"/>
                                  <a:pt x="150" y="68"/>
                                </a:cubicBezTo>
                                <a:cubicBezTo>
                                  <a:pt x="150" y="66"/>
                                  <a:pt x="149" y="64"/>
                                  <a:pt x="150" y="63"/>
                                </a:cubicBezTo>
                                <a:cubicBezTo>
                                  <a:pt x="149" y="61"/>
                                  <a:pt x="151" y="60"/>
                                  <a:pt x="149" y="58"/>
                                </a:cubicBezTo>
                                <a:cubicBezTo>
                                  <a:pt x="150" y="56"/>
                                  <a:pt x="149" y="54"/>
                                  <a:pt x="150" y="53"/>
                                </a:cubicBezTo>
                                <a:cubicBezTo>
                                  <a:pt x="147" y="45"/>
                                  <a:pt x="145" y="38"/>
                                  <a:pt x="142" y="32"/>
                                </a:cubicBezTo>
                                <a:cubicBezTo>
                                  <a:pt x="143" y="31"/>
                                  <a:pt x="143" y="33"/>
                                  <a:pt x="144" y="34"/>
                                </a:cubicBezTo>
                                <a:cubicBezTo>
                                  <a:pt x="144" y="36"/>
                                  <a:pt x="145" y="35"/>
                                  <a:pt x="146" y="37"/>
                                </a:cubicBezTo>
                                <a:cubicBezTo>
                                  <a:pt x="147" y="39"/>
                                  <a:pt x="148" y="41"/>
                                  <a:pt x="149" y="44"/>
                                </a:cubicBezTo>
                                <a:cubicBezTo>
                                  <a:pt x="150" y="47"/>
                                  <a:pt x="150" y="49"/>
                                  <a:pt x="152" y="53"/>
                                </a:cubicBezTo>
                                <a:cubicBezTo>
                                  <a:pt x="151" y="54"/>
                                  <a:pt x="153" y="56"/>
                                  <a:pt x="151" y="57"/>
                                </a:cubicBezTo>
                                <a:cubicBezTo>
                                  <a:pt x="153" y="58"/>
                                  <a:pt x="151" y="59"/>
                                  <a:pt x="152" y="61"/>
                                </a:cubicBezTo>
                                <a:cubicBezTo>
                                  <a:pt x="152" y="62"/>
                                  <a:pt x="152" y="63"/>
                                  <a:pt x="152" y="65"/>
                                </a:cubicBezTo>
                                <a:cubicBezTo>
                                  <a:pt x="151" y="65"/>
                                  <a:pt x="153" y="67"/>
                                  <a:pt x="152" y="68"/>
                                </a:cubicBezTo>
                                <a:cubicBezTo>
                                  <a:pt x="153" y="71"/>
                                  <a:pt x="152" y="73"/>
                                  <a:pt x="152" y="76"/>
                                </a:cubicBezTo>
                                <a:cubicBezTo>
                                  <a:pt x="152" y="78"/>
                                  <a:pt x="153" y="81"/>
                                  <a:pt x="151" y="83"/>
                                </a:cubicBezTo>
                                <a:cubicBezTo>
                                  <a:pt x="152" y="85"/>
                                  <a:pt x="153" y="86"/>
                                  <a:pt x="151" y="87"/>
                                </a:cubicBezTo>
                                <a:cubicBezTo>
                                  <a:pt x="151" y="88"/>
                                  <a:pt x="151" y="90"/>
                                  <a:pt x="151" y="91"/>
                                </a:cubicBezTo>
                                <a:cubicBezTo>
                                  <a:pt x="151" y="93"/>
                                  <a:pt x="150" y="96"/>
                                  <a:pt x="150" y="98"/>
                                </a:cubicBezTo>
                                <a:cubicBezTo>
                                  <a:pt x="150" y="101"/>
                                  <a:pt x="150" y="103"/>
                                  <a:pt x="149" y="105"/>
                                </a:cubicBezTo>
                                <a:cubicBezTo>
                                  <a:pt x="149" y="107"/>
                                  <a:pt x="150" y="108"/>
                                  <a:pt x="149" y="109"/>
                                </a:cubicBezTo>
                                <a:cubicBezTo>
                                  <a:pt x="149" y="110"/>
                                  <a:pt x="150" y="112"/>
                                  <a:pt x="148" y="112"/>
                                </a:cubicBezTo>
                                <a:cubicBezTo>
                                  <a:pt x="149" y="114"/>
                                  <a:pt x="148" y="116"/>
                                  <a:pt x="149" y="118"/>
                                </a:cubicBezTo>
                                <a:cubicBezTo>
                                  <a:pt x="149" y="120"/>
                                  <a:pt x="148" y="122"/>
                                  <a:pt x="148" y="124"/>
                                </a:cubicBezTo>
                                <a:cubicBezTo>
                                  <a:pt x="147" y="127"/>
                                  <a:pt x="148" y="131"/>
                                  <a:pt x="147" y="135"/>
                                </a:cubicBezTo>
                                <a:cubicBezTo>
                                  <a:pt x="148" y="137"/>
                                  <a:pt x="148" y="139"/>
                                  <a:pt x="148" y="141"/>
                                </a:cubicBezTo>
                                <a:cubicBezTo>
                                  <a:pt x="149" y="142"/>
                                  <a:pt x="149" y="143"/>
                                  <a:pt x="149" y="144"/>
                                </a:cubicBezTo>
                                <a:cubicBezTo>
                                  <a:pt x="148" y="145"/>
                                  <a:pt x="150" y="146"/>
                                  <a:pt x="149" y="147"/>
                                </a:cubicBezTo>
                                <a:cubicBezTo>
                                  <a:pt x="150" y="151"/>
                                  <a:pt x="151" y="155"/>
                                  <a:pt x="152" y="159"/>
                                </a:cubicBezTo>
                                <a:cubicBezTo>
                                  <a:pt x="153" y="162"/>
                                  <a:pt x="153" y="162"/>
                                  <a:pt x="154" y="165"/>
                                </a:cubicBezTo>
                                <a:cubicBezTo>
                                  <a:pt x="156" y="167"/>
                                  <a:pt x="154" y="170"/>
                                  <a:pt x="157" y="171"/>
                                </a:cubicBezTo>
                                <a:cubicBezTo>
                                  <a:pt x="158" y="171"/>
                                  <a:pt x="156" y="169"/>
                                  <a:pt x="156" y="168"/>
                                </a:cubicBezTo>
                                <a:cubicBezTo>
                                  <a:pt x="158" y="168"/>
                                  <a:pt x="154" y="166"/>
                                  <a:pt x="156" y="165"/>
                                </a:cubicBezTo>
                                <a:cubicBezTo>
                                  <a:pt x="156" y="164"/>
                                  <a:pt x="154" y="163"/>
                                  <a:pt x="155" y="162"/>
                                </a:cubicBezTo>
                                <a:cubicBezTo>
                                  <a:pt x="155" y="161"/>
                                  <a:pt x="154" y="160"/>
                                  <a:pt x="155" y="160"/>
                                </a:cubicBezTo>
                                <a:cubicBezTo>
                                  <a:pt x="153" y="155"/>
                                  <a:pt x="154" y="152"/>
                                  <a:pt x="152" y="148"/>
                                </a:cubicBezTo>
                                <a:cubicBezTo>
                                  <a:pt x="154" y="147"/>
                                  <a:pt x="152" y="144"/>
                                  <a:pt x="153" y="142"/>
                                </a:cubicBezTo>
                                <a:cubicBezTo>
                                  <a:pt x="151" y="141"/>
                                  <a:pt x="153" y="140"/>
                                  <a:pt x="153" y="139"/>
                                </a:cubicBezTo>
                                <a:cubicBezTo>
                                  <a:pt x="152" y="137"/>
                                  <a:pt x="153" y="137"/>
                                  <a:pt x="153" y="136"/>
                                </a:cubicBezTo>
                                <a:cubicBezTo>
                                  <a:pt x="153" y="132"/>
                                  <a:pt x="153" y="128"/>
                                  <a:pt x="153" y="124"/>
                                </a:cubicBezTo>
                                <a:cubicBezTo>
                                  <a:pt x="154" y="122"/>
                                  <a:pt x="154" y="120"/>
                                  <a:pt x="154" y="118"/>
                                </a:cubicBezTo>
                                <a:cubicBezTo>
                                  <a:pt x="155" y="116"/>
                                  <a:pt x="155" y="114"/>
                                  <a:pt x="155" y="112"/>
                                </a:cubicBezTo>
                                <a:cubicBezTo>
                                  <a:pt x="156" y="110"/>
                                  <a:pt x="155" y="108"/>
                                  <a:pt x="156" y="106"/>
                                </a:cubicBezTo>
                                <a:cubicBezTo>
                                  <a:pt x="157" y="104"/>
                                  <a:pt x="157" y="103"/>
                                  <a:pt x="157" y="100"/>
                                </a:cubicBezTo>
                                <a:cubicBezTo>
                                  <a:pt x="157" y="99"/>
                                  <a:pt x="157" y="97"/>
                                  <a:pt x="157" y="94"/>
                                </a:cubicBezTo>
                                <a:cubicBezTo>
                                  <a:pt x="158" y="93"/>
                                  <a:pt x="158" y="91"/>
                                  <a:pt x="158" y="89"/>
                                </a:cubicBezTo>
                                <a:cubicBezTo>
                                  <a:pt x="159" y="85"/>
                                  <a:pt x="159" y="81"/>
                                  <a:pt x="159" y="77"/>
                                </a:cubicBezTo>
                                <a:cubicBezTo>
                                  <a:pt x="161" y="76"/>
                                  <a:pt x="159" y="74"/>
                                  <a:pt x="160" y="74"/>
                                </a:cubicBezTo>
                                <a:cubicBezTo>
                                  <a:pt x="161" y="73"/>
                                  <a:pt x="161" y="72"/>
                                  <a:pt x="160" y="71"/>
                                </a:cubicBezTo>
                                <a:cubicBezTo>
                                  <a:pt x="161" y="70"/>
                                  <a:pt x="160" y="68"/>
                                  <a:pt x="161" y="68"/>
                                </a:cubicBezTo>
                                <a:cubicBezTo>
                                  <a:pt x="161" y="67"/>
                                  <a:pt x="160" y="65"/>
                                  <a:pt x="161" y="65"/>
                                </a:cubicBezTo>
                                <a:cubicBezTo>
                                  <a:pt x="161" y="63"/>
                                  <a:pt x="160" y="60"/>
                                  <a:pt x="161" y="58"/>
                                </a:cubicBezTo>
                                <a:cubicBezTo>
                                  <a:pt x="160" y="56"/>
                                  <a:pt x="159" y="54"/>
                                  <a:pt x="160" y="52"/>
                                </a:cubicBezTo>
                                <a:cubicBezTo>
                                  <a:pt x="158" y="48"/>
                                  <a:pt x="157" y="44"/>
                                  <a:pt x="156" y="40"/>
                                </a:cubicBezTo>
                                <a:cubicBezTo>
                                  <a:pt x="155" y="37"/>
                                  <a:pt x="154" y="34"/>
                                  <a:pt x="152" y="32"/>
                                </a:cubicBezTo>
                                <a:cubicBezTo>
                                  <a:pt x="152" y="29"/>
                                  <a:pt x="150" y="28"/>
                                  <a:pt x="150" y="25"/>
                                </a:cubicBezTo>
                                <a:cubicBezTo>
                                  <a:pt x="151" y="25"/>
                                  <a:pt x="152" y="27"/>
                                  <a:pt x="152" y="28"/>
                                </a:cubicBezTo>
                                <a:cubicBezTo>
                                  <a:pt x="154" y="31"/>
                                  <a:pt x="156" y="36"/>
                                  <a:pt x="158" y="40"/>
                                </a:cubicBezTo>
                                <a:cubicBezTo>
                                  <a:pt x="158" y="43"/>
                                  <a:pt x="160" y="47"/>
                                  <a:pt x="161" y="51"/>
                                </a:cubicBezTo>
                                <a:cubicBezTo>
                                  <a:pt x="161" y="54"/>
                                  <a:pt x="163" y="57"/>
                                  <a:pt x="162" y="60"/>
                                </a:cubicBezTo>
                                <a:cubicBezTo>
                                  <a:pt x="163" y="63"/>
                                  <a:pt x="163" y="67"/>
                                  <a:pt x="162" y="70"/>
                                </a:cubicBezTo>
                                <a:cubicBezTo>
                                  <a:pt x="162" y="73"/>
                                  <a:pt x="162" y="76"/>
                                  <a:pt x="162" y="78"/>
                                </a:cubicBezTo>
                                <a:cubicBezTo>
                                  <a:pt x="161" y="82"/>
                                  <a:pt x="161" y="85"/>
                                  <a:pt x="160" y="87"/>
                                </a:cubicBezTo>
                                <a:cubicBezTo>
                                  <a:pt x="161" y="89"/>
                                  <a:pt x="160" y="91"/>
                                  <a:pt x="160" y="92"/>
                                </a:cubicBezTo>
                                <a:cubicBezTo>
                                  <a:pt x="160" y="94"/>
                                  <a:pt x="160" y="95"/>
                                  <a:pt x="159" y="96"/>
                                </a:cubicBezTo>
                                <a:cubicBezTo>
                                  <a:pt x="160" y="98"/>
                                  <a:pt x="160" y="99"/>
                                  <a:pt x="159" y="101"/>
                                </a:cubicBezTo>
                                <a:cubicBezTo>
                                  <a:pt x="159" y="103"/>
                                  <a:pt x="159" y="104"/>
                                  <a:pt x="158" y="105"/>
                                </a:cubicBezTo>
                                <a:cubicBezTo>
                                  <a:pt x="159" y="106"/>
                                  <a:pt x="158" y="107"/>
                                  <a:pt x="158" y="108"/>
                                </a:cubicBezTo>
                                <a:cubicBezTo>
                                  <a:pt x="157" y="108"/>
                                  <a:pt x="158" y="109"/>
                                  <a:pt x="157" y="110"/>
                                </a:cubicBezTo>
                                <a:cubicBezTo>
                                  <a:pt x="158" y="112"/>
                                  <a:pt x="157" y="113"/>
                                  <a:pt x="157" y="114"/>
                                </a:cubicBezTo>
                                <a:cubicBezTo>
                                  <a:pt x="158" y="115"/>
                                  <a:pt x="158" y="114"/>
                                  <a:pt x="158" y="113"/>
                                </a:cubicBezTo>
                                <a:cubicBezTo>
                                  <a:pt x="158" y="113"/>
                                  <a:pt x="158" y="112"/>
                                  <a:pt x="158" y="112"/>
                                </a:cubicBezTo>
                                <a:cubicBezTo>
                                  <a:pt x="159" y="111"/>
                                  <a:pt x="159" y="110"/>
                                  <a:pt x="159" y="109"/>
                                </a:cubicBezTo>
                                <a:cubicBezTo>
                                  <a:pt x="159" y="107"/>
                                  <a:pt x="160" y="105"/>
                                  <a:pt x="160" y="103"/>
                                </a:cubicBezTo>
                                <a:cubicBezTo>
                                  <a:pt x="160" y="100"/>
                                  <a:pt x="162" y="99"/>
                                  <a:pt x="162" y="97"/>
                                </a:cubicBezTo>
                                <a:cubicBezTo>
                                  <a:pt x="162" y="96"/>
                                  <a:pt x="163" y="95"/>
                                  <a:pt x="162" y="93"/>
                                </a:cubicBezTo>
                                <a:cubicBezTo>
                                  <a:pt x="163" y="93"/>
                                  <a:pt x="164" y="92"/>
                                  <a:pt x="163" y="90"/>
                                </a:cubicBezTo>
                                <a:cubicBezTo>
                                  <a:pt x="165" y="87"/>
                                  <a:pt x="166" y="83"/>
                                  <a:pt x="166" y="78"/>
                                </a:cubicBezTo>
                                <a:cubicBezTo>
                                  <a:pt x="168" y="78"/>
                                  <a:pt x="167" y="76"/>
                                  <a:pt x="167" y="75"/>
                                </a:cubicBezTo>
                                <a:cubicBezTo>
                                  <a:pt x="168" y="74"/>
                                  <a:pt x="169" y="73"/>
                                  <a:pt x="168" y="72"/>
                                </a:cubicBezTo>
                                <a:cubicBezTo>
                                  <a:pt x="169" y="70"/>
                                  <a:pt x="168" y="68"/>
                                  <a:pt x="170" y="66"/>
                                </a:cubicBezTo>
                                <a:cubicBezTo>
                                  <a:pt x="169" y="63"/>
                                  <a:pt x="170" y="60"/>
                                  <a:pt x="169" y="57"/>
                                </a:cubicBezTo>
                                <a:cubicBezTo>
                                  <a:pt x="171" y="55"/>
                                  <a:pt x="168" y="51"/>
                                  <a:pt x="169" y="49"/>
                                </a:cubicBezTo>
                                <a:cubicBezTo>
                                  <a:pt x="167" y="45"/>
                                  <a:pt x="166" y="41"/>
                                  <a:pt x="165" y="38"/>
                                </a:cubicBezTo>
                                <a:cubicBezTo>
                                  <a:pt x="168" y="37"/>
                                  <a:pt x="167" y="41"/>
                                  <a:pt x="168" y="42"/>
                                </a:cubicBezTo>
                                <a:cubicBezTo>
                                  <a:pt x="169" y="44"/>
                                  <a:pt x="169" y="46"/>
                                  <a:pt x="170" y="48"/>
                                </a:cubicBezTo>
                                <a:cubicBezTo>
                                  <a:pt x="171" y="51"/>
                                  <a:pt x="170" y="52"/>
                                  <a:pt x="172" y="55"/>
                                </a:cubicBezTo>
                                <a:cubicBezTo>
                                  <a:pt x="170" y="56"/>
                                  <a:pt x="172" y="58"/>
                                  <a:pt x="171" y="58"/>
                                </a:cubicBezTo>
                                <a:cubicBezTo>
                                  <a:pt x="172" y="60"/>
                                  <a:pt x="171" y="61"/>
                                  <a:pt x="172" y="62"/>
                                </a:cubicBezTo>
                                <a:cubicBezTo>
                                  <a:pt x="172" y="65"/>
                                  <a:pt x="171" y="67"/>
                                  <a:pt x="171" y="69"/>
                                </a:cubicBezTo>
                                <a:cubicBezTo>
                                  <a:pt x="172" y="71"/>
                                  <a:pt x="170" y="72"/>
                                  <a:pt x="170" y="73"/>
                                </a:cubicBezTo>
                                <a:cubicBezTo>
                                  <a:pt x="170" y="74"/>
                                  <a:pt x="170" y="76"/>
                                  <a:pt x="169" y="76"/>
                                </a:cubicBezTo>
                                <a:cubicBezTo>
                                  <a:pt x="170" y="79"/>
                                  <a:pt x="168" y="81"/>
                                  <a:pt x="168" y="83"/>
                                </a:cubicBezTo>
                                <a:cubicBezTo>
                                  <a:pt x="167" y="84"/>
                                  <a:pt x="168" y="86"/>
                                  <a:pt x="167" y="87"/>
                                </a:cubicBezTo>
                                <a:cubicBezTo>
                                  <a:pt x="167" y="88"/>
                                  <a:pt x="166" y="89"/>
                                  <a:pt x="166" y="90"/>
                                </a:cubicBezTo>
                                <a:cubicBezTo>
                                  <a:pt x="164" y="92"/>
                                  <a:pt x="166" y="95"/>
                                  <a:pt x="164" y="96"/>
                                </a:cubicBezTo>
                                <a:cubicBezTo>
                                  <a:pt x="164" y="98"/>
                                  <a:pt x="164" y="99"/>
                                  <a:pt x="163" y="100"/>
                                </a:cubicBezTo>
                                <a:cubicBezTo>
                                  <a:pt x="163" y="101"/>
                                  <a:pt x="163" y="103"/>
                                  <a:pt x="162" y="103"/>
                                </a:cubicBezTo>
                                <a:cubicBezTo>
                                  <a:pt x="163" y="105"/>
                                  <a:pt x="162" y="106"/>
                                  <a:pt x="162" y="107"/>
                                </a:cubicBezTo>
                                <a:cubicBezTo>
                                  <a:pt x="162" y="108"/>
                                  <a:pt x="162" y="109"/>
                                  <a:pt x="161" y="110"/>
                                </a:cubicBezTo>
                                <a:cubicBezTo>
                                  <a:pt x="161" y="111"/>
                                  <a:pt x="161" y="113"/>
                                  <a:pt x="161" y="114"/>
                                </a:cubicBezTo>
                                <a:cubicBezTo>
                                  <a:pt x="160" y="115"/>
                                  <a:pt x="160" y="116"/>
                                  <a:pt x="160" y="118"/>
                                </a:cubicBezTo>
                                <a:cubicBezTo>
                                  <a:pt x="159" y="120"/>
                                  <a:pt x="160" y="122"/>
                                  <a:pt x="159" y="124"/>
                                </a:cubicBezTo>
                                <a:cubicBezTo>
                                  <a:pt x="159" y="127"/>
                                  <a:pt x="159" y="129"/>
                                  <a:pt x="159" y="132"/>
                                </a:cubicBezTo>
                                <a:cubicBezTo>
                                  <a:pt x="160" y="133"/>
                                  <a:pt x="158" y="133"/>
                                  <a:pt x="158" y="135"/>
                                </a:cubicBezTo>
                                <a:cubicBezTo>
                                  <a:pt x="159" y="135"/>
                                  <a:pt x="159" y="135"/>
                                  <a:pt x="159" y="136"/>
                                </a:cubicBezTo>
                                <a:cubicBezTo>
                                  <a:pt x="159" y="136"/>
                                  <a:pt x="158" y="137"/>
                                  <a:pt x="158" y="137"/>
                                </a:cubicBezTo>
                                <a:cubicBezTo>
                                  <a:pt x="158" y="138"/>
                                  <a:pt x="159" y="139"/>
                                  <a:pt x="158" y="139"/>
                                </a:cubicBezTo>
                                <a:cubicBezTo>
                                  <a:pt x="159" y="144"/>
                                  <a:pt x="159" y="149"/>
                                  <a:pt x="159" y="154"/>
                                </a:cubicBezTo>
                                <a:cubicBezTo>
                                  <a:pt x="159" y="155"/>
                                  <a:pt x="160" y="157"/>
                                  <a:pt x="160" y="158"/>
                                </a:cubicBezTo>
                                <a:cubicBezTo>
                                  <a:pt x="159" y="159"/>
                                  <a:pt x="159" y="159"/>
                                  <a:pt x="160" y="160"/>
                                </a:cubicBezTo>
                                <a:cubicBezTo>
                                  <a:pt x="160" y="161"/>
                                  <a:pt x="160" y="161"/>
                                  <a:pt x="160" y="161"/>
                                </a:cubicBezTo>
                                <a:cubicBezTo>
                                  <a:pt x="161" y="163"/>
                                  <a:pt x="159" y="163"/>
                                  <a:pt x="161" y="165"/>
                                </a:cubicBezTo>
                                <a:cubicBezTo>
                                  <a:pt x="162" y="166"/>
                                  <a:pt x="161" y="167"/>
                                  <a:pt x="161" y="169"/>
                                </a:cubicBezTo>
                                <a:cubicBezTo>
                                  <a:pt x="163" y="170"/>
                                  <a:pt x="161" y="171"/>
                                  <a:pt x="163" y="173"/>
                                </a:cubicBezTo>
                                <a:cubicBezTo>
                                  <a:pt x="164" y="171"/>
                                  <a:pt x="162" y="168"/>
                                  <a:pt x="163" y="166"/>
                                </a:cubicBezTo>
                                <a:cubicBezTo>
                                  <a:pt x="161" y="163"/>
                                  <a:pt x="162" y="161"/>
                                  <a:pt x="161" y="159"/>
                                </a:cubicBezTo>
                                <a:cubicBezTo>
                                  <a:pt x="162" y="158"/>
                                  <a:pt x="162" y="156"/>
                                  <a:pt x="161" y="155"/>
                                </a:cubicBezTo>
                                <a:cubicBezTo>
                                  <a:pt x="161" y="153"/>
                                  <a:pt x="162" y="153"/>
                                  <a:pt x="161" y="151"/>
                                </a:cubicBezTo>
                                <a:cubicBezTo>
                                  <a:pt x="162" y="150"/>
                                  <a:pt x="160" y="149"/>
                                  <a:pt x="161" y="148"/>
                                </a:cubicBezTo>
                                <a:cubicBezTo>
                                  <a:pt x="162" y="147"/>
                                  <a:pt x="160" y="145"/>
                                  <a:pt x="162" y="145"/>
                                </a:cubicBezTo>
                                <a:cubicBezTo>
                                  <a:pt x="161" y="141"/>
                                  <a:pt x="161" y="138"/>
                                  <a:pt x="162" y="135"/>
                                </a:cubicBezTo>
                                <a:cubicBezTo>
                                  <a:pt x="162" y="133"/>
                                  <a:pt x="162" y="132"/>
                                  <a:pt x="163" y="130"/>
                                </a:cubicBezTo>
                                <a:cubicBezTo>
                                  <a:pt x="162" y="129"/>
                                  <a:pt x="162" y="127"/>
                                  <a:pt x="164" y="126"/>
                                </a:cubicBezTo>
                                <a:cubicBezTo>
                                  <a:pt x="163" y="122"/>
                                  <a:pt x="165" y="120"/>
                                  <a:pt x="165" y="117"/>
                                </a:cubicBezTo>
                                <a:cubicBezTo>
                                  <a:pt x="166" y="114"/>
                                  <a:pt x="166" y="111"/>
                                  <a:pt x="168" y="108"/>
                                </a:cubicBezTo>
                                <a:cubicBezTo>
                                  <a:pt x="168" y="108"/>
                                  <a:pt x="168" y="107"/>
                                  <a:pt x="169" y="106"/>
                                </a:cubicBezTo>
                                <a:cubicBezTo>
                                  <a:pt x="169" y="106"/>
                                  <a:pt x="170" y="105"/>
                                  <a:pt x="169" y="104"/>
                                </a:cubicBezTo>
                                <a:cubicBezTo>
                                  <a:pt x="169" y="102"/>
                                  <a:pt x="171" y="102"/>
                                  <a:pt x="171" y="100"/>
                                </a:cubicBezTo>
                                <a:cubicBezTo>
                                  <a:pt x="172" y="97"/>
                                  <a:pt x="173" y="94"/>
                                  <a:pt x="174" y="92"/>
                                </a:cubicBezTo>
                                <a:cubicBezTo>
                                  <a:pt x="176" y="89"/>
                                  <a:pt x="176" y="86"/>
                                  <a:pt x="178" y="83"/>
                                </a:cubicBezTo>
                                <a:cubicBezTo>
                                  <a:pt x="179" y="81"/>
                                  <a:pt x="179" y="77"/>
                                  <a:pt x="181" y="75"/>
                                </a:cubicBezTo>
                                <a:cubicBezTo>
                                  <a:pt x="181" y="71"/>
                                  <a:pt x="183" y="67"/>
                                  <a:pt x="182" y="62"/>
                                </a:cubicBezTo>
                                <a:cubicBezTo>
                                  <a:pt x="183" y="61"/>
                                  <a:pt x="182" y="58"/>
                                  <a:pt x="183" y="56"/>
                                </a:cubicBezTo>
                                <a:cubicBezTo>
                                  <a:pt x="183" y="54"/>
                                  <a:pt x="183" y="52"/>
                                  <a:pt x="184" y="51"/>
                                </a:cubicBezTo>
                                <a:cubicBezTo>
                                  <a:pt x="185" y="50"/>
                                  <a:pt x="184" y="52"/>
                                  <a:pt x="184" y="52"/>
                                </a:cubicBezTo>
                                <a:cubicBezTo>
                                  <a:pt x="184" y="53"/>
                                  <a:pt x="184" y="54"/>
                                  <a:pt x="184" y="55"/>
                                </a:cubicBezTo>
                                <a:cubicBezTo>
                                  <a:pt x="185" y="56"/>
                                  <a:pt x="184" y="57"/>
                                  <a:pt x="184" y="59"/>
                                </a:cubicBezTo>
                                <a:cubicBezTo>
                                  <a:pt x="185" y="61"/>
                                  <a:pt x="183" y="62"/>
                                  <a:pt x="184" y="64"/>
                                </a:cubicBezTo>
                                <a:cubicBezTo>
                                  <a:pt x="183" y="65"/>
                                  <a:pt x="184" y="67"/>
                                  <a:pt x="183" y="68"/>
                                </a:cubicBezTo>
                                <a:cubicBezTo>
                                  <a:pt x="184" y="71"/>
                                  <a:pt x="182" y="73"/>
                                  <a:pt x="182" y="76"/>
                                </a:cubicBezTo>
                                <a:cubicBezTo>
                                  <a:pt x="180" y="78"/>
                                  <a:pt x="182" y="82"/>
                                  <a:pt x="180" y="84"/>
                                </a:cubicBezTo>
                                <a:cubicBezTo>
                                  <a:pt x="178" y="90"/>
                                  <a:pt x="176" y="95"/>
                                  <a:pt x="174" y="100"/>
                                </a:cubicBezTo>
                                <a:cubicBezTo>
                                  <a:pt x="174" y="101"/>
                                  <a:pt x="173" y="101"/>
                                  <a:pt x="173" y="102"/>
                                </a:cubicBezTo>
                                <a:cubicBezTo>
                                  <a:pt x="173" y="102"/>
                                  <a:pt x="173" y="103"/>
                                  <a:pt x="173" y="103"/>
                                </a:cubicBezTo>
                                <a:cubicBezTo>
                                  <a:pt x="173" y="104"/>
                                  <a:pt x="172" y="104"/>
                                  <a:pt x="172" y="104"/>
                                </a:cubicBezTo>
                                <a:cubicBezTo>
                                  <a:pt x="172" y="105"/>
                                  <a:pt x="172" y="106"/>
                                  <a:pt x="171" y="106"/>
                                </a:cubicBezTo>
                                <a:cubicBezTo>
                                  <a:pt x="172" y="107"/>
                                  <a:pt x="171" y="108"/>
                                  <a:pt x="171" y="108"/>
                                </a:cubicBezTo>
                                <a:cubicBezTo>
                                  <a:pt x="170" y="109"/>
                                  <a:pt x="170" y="111"/>
                                  <a:pt x="170" y="112"/>
                                </a:cubicBezTo>
                                <a:cubicBezTo>
                                  <a:pt x="168" y="113"/>
                                  <a:pt x="169" y="115"/>
                                  <a:pt x="168" y="116"/>
                                </a:cubicBezTo>
                                <a:cubicBezTo>
                                  <a:pt x="167" y="120"/>
                                  <a:pt x="167" y="124"/>
                                  <a:pt x="165" y="128"/>
                                </a:cubicBezTo>
                                <a:cubicBezTo>
                                  <a:pt x="165" y="132"/>
                                  <a:pt x="164" y="136"/>
                                  <a:pt x="164" y="140"/>
                                </a:cubicBezTo>
                                <a:cubicBezTo>
                                  <a:pt x="164" y="143"/>
                                  <a:pt x="163" y="144"/>
                                  <a:pt x="164" y="147"/>
                                </a:cubicBezTo>
                                <a:cubicBezTo>
                                  <a:pt x="162" y="148"/>
                                  <a:pt x="164" y="150"/>
                                  <a:pt x="164" y="150"/>
                                </a:cubicBezTo>
                                <a:cubicBezTo>
                                  <a:pt x="164" y="151"/>
                                  <a:pt x="164" y="152"/>
                                  <a:pt x="164" y="153"/>
                                </a:cubicBezTo>
                                <a:cubicBezTo>
                                  <a:pt x="165" y="158"/>
                                  <a:pt x="164" y="162"/>
                                  <a:pt x="166" y="167"/>
                                </a:cubicBezTo>
                                <a:cubicBezTo>
                                  <a:pt x="167" y="168"/>
                                  <a:pt x="165" y="169"/>
                                  <a:pt x="166" y="170"/>
                                </a:cubicBezTo>
                                <a:cubicBezTo>
                                  <a:pt x="165" y="171"/>
                                  <a:pt x="167" y="172"/>
                                  <a:pt x="166" y="173"/>
                                </a:cubicBezTo>
                                <a:cubicBezTo>
                                  <a:pt x="168" y="177"/>
                                  <a:pt x="167" y="180"/>
                                  <a:pt x="170" y="185"/>
                                </a:cubicBezTo>
                                <a:cubicBezTo>
                                  <a:pt x="172" y="185"/>
                                  <a:pt x="171" y="184"/>
                                  <a:pt x="170" y="183"/>
                                </a:cubicBezTo>
                                <a:cubicBezTo>
                                  <a:pt x="170" y="182"/>
                                  <a:pt x="170" y="181"/>
                                  <a:pt x="170" y="180"/>
                                </a:cubicBezTo>
                                <a:cubicBezTo>
                                  <a:pt x="171" y="180"/>
                                  <a:pt x="169" y="178"/>
                                  <a:pt x="170" y="178"/>
                                </a:cubicBezTo>
                                <a:cubicBezTo>
                                  <a:pt x="171" y="177"/>
                                  <a:pt x="169" y="175"/>
                                  <a:pt x="170" y="175"/>
                                </a:cubicBezTo>
                                <a:cubicBezTo>
                                  <a:pt x="168" y="170"/>
                                  <a:pt x="170" y="167"/>
                                  <a:pt x="168" y="163"/>
                                </a:cubicBezTo>
                                <a:cubicBezTo>
                                  <a:pt x="169" y="160"/>
                                  <a:pt x="169" y="156"/>
                                  <a:pt x="169" y="153"/>
                                </a:cubicBezTo>
                                <a:cubicBezTo>
                                  <a:pt x="170" y="151"/>
                                  <a:pt x="169" y="149"/>
                                  <a:pt x="170" y="148"/>
                                </a:cubicBezTo>
                                <a:cubicBezTo>
                                  <a:pt x="170" y="146"/>
                                  <a:pt x="169" y="144"/>
                                  <a:pt x="170" y="143"/>
                                </a:cubicBezTo>
                                <a:cubicBezTo>
                                  <a:pt x="169" y="142"/>
                                  <a:pt x="172" y="141"/>
                                  <a:pt x="170" y="139"/>
                                </a:cubicBezTo>
                                <a:cubicBezTo>
                                  <a:pt x="172" y="138"/>
                                  <a:pt x="171" y="137"/>
                                  <a:pt x="172" y="136"/>
                                </a:cubicBezTo>
                                <a:cubicBezTo>
                                  <a:pt x="172" y="133"/>
                                  <a:pt x="173" y="131"/>
                                  <a:pt x="173" y="128"/>
                                </a:cubicBezTo>
                                <a:cubicBezTo>
                                  <a:pt x="173" y="127"/>
                                  <a:pt x="174" y="126"/>
                                  <a:pt x="174" y="125"/>
                                </a:cubicBezTo>
                                <a:cubicBezTo>
                                  <a:pt x="175" y="123"/>
                                  <a:pt x="174" y="122"/>
                                  <a:pt x="175" y="121"/>
                                </a:cubicBezTo>
                                <a:cubicBezTo>
                                  <a:pt x="174" y="118"/>
                                  <a:pt x="177" y="116"/>
                                  <a:pt x="176" y="114"/>
                                </a:cubicBezTo>
                                <a:cubicBezTo>
                                  <a:pt x="178" y="112"/>
                                  <a:pt x="177" y="110"/>
                                  <a:pt x="179" y="109"/>
                                </a:cubicBezTo>
                                <a:cubicBezTo>
                                  <a:pt x="180" y="107"/>
                                  <a:pt x="180" y="105"/>
                                  <a:pt x="182" y="103"/>
                                </a:cubicBezTo>
                                <a:cubicBezTo>
                                  <a:pt x="182" y="100"/>
                                  <a:pt x="185" y="96"/>
                                  <a:pt x="186" y="93"/>
                                </a:cubicBezTo>
                                <a:cubicBezTo>
                                  <a:pt x="187" y="91"/>
                                  <a:pt x="187" y="89"/>
                                  <a:pt x="189" y="88"/>
                                </a:cubicBezTo>
                                <a:cubicBezTo>
                                  <a:pt x="188" y="87"/>
                                  <a:pt x="191" y="86"/>
                                  <a:pt x="190" y="85"/>
                                </a:cubicBezTo>
                                <a:cubicBezTo>
                                  <a:pt x="192" y="85"/>
                                  <a:pt x="191" y="83"/>
                                  <a:pt x="192" y="83"/>
                                </a:cubicBezTo>
                                <a:cubicBezTo>
                                  <a:pt x="192" y="81"/>
                                  <a:pt x="194" y="79"/>
                                  <a:pt x="194" y="77"/>
                                </a:cubicBezTo>
                                <a:cubicBezTo>
                                  <a:pt x="195" y="77"/>
                                  <a:pt x="195" y="76"/>
                                  <a:pt x="196" y="75"/>
                                </a:cubicBezTo>
                                <a:cubicBezTo>
                                  <a:pt x="195" y="74"/>
                                  <a:pt x="199" y="74"/>
                                  <a:pt x="197" y="73"/>
                                </a:cubicBezTo>
                                <a:cubicBezTo>
                                  <a:pt x="199" y="72"/>
                                  <a:pt x="197" y="74"/>
                                  <a:pt x="197" y="75"/>
                                </a:cubicBezTo>
                                <a:cubicBezTo>
                                  <a:pt x="196" y="76"/>
                                  <a:pt x="196" y="77"/>
                                  <a:pt x="196" y="78"/>
                                </a:cubicBezTo>
                                <a:cubicBezTo>
                                  <a:pt x="193" y="79"/>
                                  <a:pt x="194" y="82"/>
                                  <a:pt x="193" y="83"/>
                                </a:cubicBezTo>
                                <a:cubicBezTo>
                                  <a:pt x="191" y="85"/>
                                  <a:pt x="191" y="87"/>
                                  <a:pt x="190" y="89"/>
                                </a:cubicBezTo>
                                <a:cubicBezTo>
                                  <a:pt x="189" y="91"/>
                                  <a:pt x="188" y="93"/>
                                  <a:pt x="187" y="95"/>
                                </a:cubicBezTo>
                                <a:cubicBezTo>
                                  <a:pt x="186" y="99"/>
                                  <a:pt x="183" y="102"/>
                                  <a:pt x="182" y="106"/>
                                </a:cubicBezTo>
                                <a:cubicBezTo>
                                  <a:pt x="182" y="107"/>
                                  <a:pt x="182" y="108"/>
                                  <a:pt x="180" y="109"/>
                                </a:cubicBezTo>
                                <a:cubicBezTo>
                                  <a:pt x="181" y="110"/>
                                  <a:pt x="180" y="111"/>
                                  <a:pt x="180" y="112"/>
                                </a:cubicBezTo>
                                <a:cubicBezTo>
                                  <a:pt x="179" y="114"/>
                                  <a:pt x="178" y="116"/>
                                  <a:pt x="177" y="117"/>
                                </a:cubicBezTo>
                                <a:cubicBezTo>
                                  <a:pt x="177" y="120"/>
                                  <a:pt x="177" y="122"/>
                                  <a:pt x="176" y="124"/>
                                </a:cubicBezTo>
                                <a:cubicBezTo>
                                  <a:pt x="176" y="125"/>
                                  <a:pt x="177" y="126"/>
                                  <a:pt x="175" y="127"/>
                                </a:cubicBezTo>
                                <a:cubicBezTo>
                                  <a:pt x="175" y="128"/>
                                  <a:pt x="176" y="129"/>
                                  <a:pt x="175" y="130"/>
                                </a:cubicBezTo>
                                <a:cubicBezTo>
                                  <a:pt x="173" y="133"/>
                                  <a:pt x="174" y="137"/>
                                  <a:pt x="173" y="141"/>
                                </a:cubicBezTo>
                                <a:cubicBezTo>
                                  <a:pt x="172" y="145"/>
                                  <a:pt x="172" y="149"/>
                                  <a:pt x="171" y="153"/>
                                </a:cubicBezTo>
                                <a:cubicBezTo>
                                  <a:pt x="172" y="155"/>
                                  <a:pt x="172" y="157"/>
                                  <a:pt x="171" y="159"/>
                                </a:cubicBezTo>
                                <a:cubicBezTo>
                                  <a:pt x="171" y="161"/>
                                  <a:pt x="172" y="164"/>
                                  <a:pt x="171" y="165"/>
                                </a:cubicBezTo>
                                <a:cubicBezTo>
                                  <a:pt x="174" y="173"/>
                                  <a:pt x="171" y="178"/>
                                  <a:pt x="175" y="186"/>
                                </a:cubicBezTo>
                                <a:cubicBezTo>
                                  <a:pt x="174" y="187"/>
                                  <a:pt x="175" y="188"/>
                                  <a:pt x="175" y="189"/>
                                </a:cubicBezTo>
                                <a:cubicBezTo>
                                  <a:pt x="175" y="190"/>
                                  <a:pt x="173" y="190"/>
                                  <a:pt x="174" y="191"/>
                                </a:cubicBezTo>
                                <a:cubicBezTo>
                                  <a:pt x="175" y="192"/>
                                  <a:pt x="176" y="194"/>
                                  <a:pt x="178" y="195"/>
                                </a:cubicBezTo>
                                <a:cubicBezTo>
                                  <a:pt x="179" y="194"/>
                                  <a:pt x="177" y="192"/>
                                  <a:pt x="177" y="190"/>
                                </a:cubicBezTo>
                                <a:cubicBezTo>
                                  <a:pt x="177" y="189"/>
                                  <a:pt x="176" y="187"/>
                                  <a:pt x="176" y="185"/>
                                </a:cubicBezTo>
                                <a:cubicBezTo>
                                  <a:pt x="175" y="182"/>
                                  <a:pt x="176" y="179"/>
                                  <a:pt x="176" y="176"/>
                                </a:cubicBezTo>
                                <a:cubicBezTo>
                                  <a:pt x="176" y="174"/>
                                  <a:pt x="175" y="172"/>
                                  <a:pt x="175" y="171"/>
                                </a:cubicBezTo>
                                <a:cubicBezTo>
                                  <a:pt x="176" y="170"/>
                                  <a:pt x="174" y="167"/>
                                  <a:pt x="176" y="167"/>
                                </a:cubicBezTo>
                                <a:cubicBezTo>
                                  <a:pt x="175" y="166"/>
                                  <a:pt x="176" y="165"/>
                                  <a:pt x="175" y="164"/>
                                </a:cubicBezTo>
                                <a:cubicBezTo>
                                  <a:pt x="176" y="164"/>
                                  <a:pt x="174" y="162"/>
                                  <a:pt x="175" y="162"/>
                                </a:cubicBezTo>
                                <a:cubicBezTo>
                                  <a:pt x="175" y="160"/>
                                  <a:pt x="176" y="159"/>
                                  <a:pt x="175" y="158"/>
                                </a:cubicBezTo>
                                <a:cubicBezTo>
                                  <a:pt x="176" y="156"/>
                                  <a:pt x="176" y="154"/>
                                  <a:pt x="176" y="153"/>
                                </a:cubicBezTo>
                                <a:cubicBezTo>
                                  <a:pt x="177" y="152"/>
                                  <a:pt x="177" y="150"/>
                                  <a:pt x="177" y="149"/>
                                </a:cubicBezTo>
                                <a:cubicBezTo>
                                  <a:pt x="178" y="146"/>
                                  <a:pt x="178" y="143"/>
                                  <a:pt x="179" y="141"/>
                                </a:cubicBezTo>
                                <a:cubicBezTo>
                                  <a:pt x="179" y="135"/>
                                  <a:pt x="182" y="130"/>
                                  <a:pt x="182" y="124"/>
                                </a:cubicBezTo>
                                <a:cubicBezTo>
                                  <a:pt x="184" y="118"/>
                                  <a:pt x="186" y="113"/>
                                  <a:pt x="188" y="107"/>
                                </a:cubicBezTo>
                                <a:cubicBezTo>
                                  <a:pt x="190" y="102"/>
                                  <a:pt x="192" y="96"/>
                                  <a:pt x="194" y="91"/>
                                </a:cubicBezTo>
                                <a:cubicBezTo>
                                  <a:pt x="196" y="90"/>
                                  <a:pt x="195" y="88"/>
                                  <a:pt x="197" y="87"/>
                                </a:cubicBezTo>
                                <a:cubicBezTo>
                                  <a:pt x="197" y="86"/>
                                  <a:pt x="197" y="86"/>
                                  <a:pt x="198" y="85"/>
                                </a:cubicBezTo>
                                <a:cubicBezTo>
                                  <a:pt x="197" y="84"/>
                                  <a:pt x="198" y="84"/>
                                  <a:pt x="198" y="84"/>
                                </a:cubicBezTo>
                                <a:cubicBezTo>
                                  <a:pt x="199" y="82"/>
                                  <a:pt x="199" y="81"/>
                                  <a:pt x="200" y="79"/>
                                </a:cubicBezTo>
                                <a:cubicBezTo>
                                  <a:pt x="200" y="79"/>
                                  <a:pt x="201" y="78"/>
                                  <a:pt x="201" y="77"/>
                                </a:cubicBezTo>
                                <a:cubicBezTo>
                                  <a:pt x="201" y="77"/>
                                  <a:pt x="201" y="76"/>
                                  <a:pt x="202" y="76"/>
                                </a:cubicBezTo>
                                <a:cubicBezTo>
                                  <a:pt x="202" y="74"/>
                                  <a:pt x="202" y="73"/>
                                  <a:pt x="203" y="72"/>
                                </a:cubicBezTo>
                                <a:cubicBezTo>
                                  <a:pt x="203" y="70"/>
                                  <a:pt x="204" y="69"/>
                                  <a:pt x="204" y="68"/>
                                </a:cubicBezTo>
                                <a:cubicBezTo>
                                  <a:pt x="204" y="66"/>
                                  <a:pt x="205" y="65"/>
                                  <a:pt x="206" y="63"/>
                                </a:cubicBezTo>
                                <a:cubicBezTo>
                                  <a:pt x="206" y="62"/>
                                  <a:pt x="206" y="61"/>
                                  <a:pt x="208" y="60"/>
                                </a:cubicBezTo>
                                <a:cubicBezTo>
                                  <a:pt x="208" y="61"/>
                                  <a:pt x="207" y="62"/>
                                  <a:pt x="207" y="64"/>
                                </a:cubicBezTo>
                                <a:cubicBezTo>
                                  <a:pt x="206" y="65"/>
                                  <a:pt x="207" y="67"/>
                                  <a:pt x="206" y="68"/>
                                </a:cubicBezTo>
                                <a:cubicBezTo>
                                  <a:pt x="205" y="70"/>
                                  <a:pt x="204" y="72"/>
                                  <a:pt x="204" y="75"/>
                                </a:cubicBezTo>
                                <a:cubicBezTo>
                                  <a:pt x="202" y="76"/>
                                  <a:pt x="203" y="78"/>
                                  <a:pt x="202" y="79"/>
                                </a:cubicBezTo>
                                <a:cubicBezTo>
                                  <a:pt x="202" y="79"/>
                                  <a:pt x="202" y="80"/>
                                  <a:pt x="201" y="80"/>
                                </a:cubicBezTo>
                                <a:cubicBezTo>
                                  <a:pt x="201" y="81"/>
                                  <a:pt x="201" y="82"/>
                                  <a:pt x="200" y="82"/>
                                </a:cubicBezTo>
                                <a:cubicBezTo>
                                  <a:pt x="200" y="85"/>
                                  <a:pt x="198" y="87"/>
                                  <a:pt x="197" y="89"/>
                                </a:cubicBezTo>
                                <a:cubicBezTo>
                                  <a:pt x="195" y="94"/>
                                  <a:pt x="193" y="99"/>
                                  <a:pt x="192" y="104"/>
                                </a:cubicBezTo>
                                <a:cubicBezTo>
                                  <a:pt x="191" y="106"/>
                                  <a:pt x="189" y="108"/>
                                  <a:pt x="189" y="111"/>
                                </a:cubicBezTo>
                                <a:cubicBezTo>
                                  <a:pt x="188" y="112"/>
                                  <a:pt x="189" y="114"/>
                                  <a:pt x="188" y="115"/>
                                </a:cubicBezTo>
                                <a:cubicBezTo>
                                  <a:pt x="188" y="115"/>
                                  <a:pt x="188" y="116"/>
                                  <a:pt x="187" y="116"/>
                                </a:cubicBezTo>
                                <a:cubicBezTo>
                                  <a:pt x="187" y="117"/>
                                  <a:pt x="187" y="118"/>
                                  <a:pt x="186" y="118"/>
                                </a:cubicBezTo>
                                <a:cubicBezTo>
                                  <a:pt x="186" y="121"/>
                                  <a:pt x="185" y="125"/>
                                  <a:pt x="184" y="128"/>
                                </a:cubicBezTo>
                                <a:cubicBezTo>
                                  <a:pt x="183" y="129"/>
                                  <a:pt x="183" y="131"/>
                                  <a:pt x="183" y="133"/>
                                </a:cubicBezTo>
                                <a:cubicBezTo>
                                  <a:pt x="181" y="133"/>
                                  <a:pt x="184" y="135"/>
                                  <a:pt x="182" y="136"/>
                                </a:cubicBezTo>
                                <a:cubicBezTo>
                                  <a:pt x="183" y="136"/>
                                  <a:pt x="182" y="137"/>
                                  <a:pt x="182" y="138"/>
                                </a:cubicBezTo>
                                <a:cubicBezTo>
                                  <a:pt x="181" y="141"/>
                                  <a:pt x="180" y="145"/>
                                  <a:pt x="180" y="148"/>
                                </a:cubicBezTo>
                                <a:cubicBezTo>
                                  <a:pt x="180" y="149"/>
                                  <a:pt x="179" y="150"/>
                                  <a:pt x="179" y="151"/>
                                </a:cubicBezTo>
                                <a:cubicBezTo>
                                  <a:pt x="179" y="152"/>
                                  <a:pt x="178" y="152"/>
                                  <a:pt x="179" y="153"/>
                                </a:cubicBezTo>
                                <a:cubicBezTo>
                                  <a:pt x="179" y="155"/>
                                  <a:pt x="178" y="156"/>
                                  <a:pt x="179" y="158"/>
                                </a:cubicBezTo>
                                <a:cubicBezTo>
                                  <a:pt x="178" y="159"/>
                                  <a:pt x="179" y="160"/>
                                  <a:pt x="179" y="161"/>
                                </a:cubicBezTo>
                                <a:cubicBezTo>
                                  <a:pt x="178" y="162"/>
                                  <a:pt x="178" y="163"/>
                                  <a:pt x="178" y="164"/>
                                </a:cubicBezTo>
                                <a:cubicBezTo>
                                  <a:pt x="177" y="164"/>
                                  <a:pt x="178" y="165"/>
                                  <a:pt x="178" y="167"/>
                                </a:cubicBezTo>
                                <a:cubicBezTo>
                                  <a:pt x="178" y="167"/>
                                  <a:pt x="178" y="168"/>
                                  <a:pt x="178" y="169"/>
                                </a:cubicBezTo>
                                <a:cubicBezTo>
                                  <a:pt x="178" y="171"/>
                                  <a:pt x="178" y="173"/>
                                  <a:pt x="178" y="174"/>
                                </a:cubicBezTo>
                                <a:cubicBezTo>
                                  <a:pt x="177" y="176"/>
                                  <a:pt x="179" y="178"/>
                                  <a:pt x="178" y="179"/>
                                </a:cubicBezTo>
                                <a:cubicBezTo>
                                  <a:pt x="180" y="180"/>
                                  <a:pt x="179" y="183"/>
                                  <a:pt x="179" y="185"/>
                                </a:cubicBezTo>
                                <a:cubicBezTo>
                                  <a:pt x="179" y="187"/>
                                  <a:pt x="179" y="188"/>
                                  <a:pt x="180" y="189"/>
                                </a:cubicBezTo>
                                <a:cubicBezTo>
                                  <a:pt x="180" y="193"/>
                                  <a:pt x="183" y="197"/>
                                  <a:pt x="183" y="201"/>
                                </a:cubicBezTo>
                                <a:cubicBezTo>
                                  <a:pt x="185" y="200"/>
                                  <a:pt x="183" y="198"/>
                                  <a:pt x="183" y="197"/>
                                </a:cubicBezTo>
                                <a:cubicBezTo>
                                  <a:pt x="182" y="195"/>
                                  <a:pt x="183" y="194"/>
                                  <a:pt x="183" y="192"/>
                                </a:cubicBezTo>
                                <a:cubicBezTo>
                                  <a:pt x="181" y="190"/>
                                  <a:pt x="183" y="190"/>
                                  <a:pt x="182" y="188"/>
                                </a:cubicBezTo>
                                <a:cubicBezTo>
                                  <a:pt x="182" y="186"/>
                                  <a:pt x="181" y="185"/>
                                  <a:pt x="181" y="184"/>
                                </a:cubicBezTo>
                                <a:cubicBezTo>
                                  <a:pt x="180" y="178"/>
                                  <a:pt x="181" y="172"/>
                                  <a:pt x="180" y="166"/>
                                </a:cubicBezTo>
                                <a:cubicBezTo>
                                  <a:pt x="181" y="165"/>
                                  <a:pt x="180" y="163"/>
                                  <a:pt x="180" y="162"/>
                                </a:cubicBezTo>
                                <a:cubicBezTo>
                                  <a:pt x="180" y="161"/>
                                  <a:pt x="181" y="160"/>
                                  <a:pt x="181" y="158"/>
                                </a:cubicBezTo>
                                <a:cubicBezTo>
                                  <a:pt x="182" y="156"/>
                                  <a:pt x="181" y="153"/>
                                  <a:pt x="182" y="150"/>
                                </a:cubicBezTo>
                                <a:cubicBezTo>
                                  <a:pt x="183" y="148"/>
                                  <a:pt x="182" y="145"/>
                                  <a:pt x="183" y="143"/>
                                </a:cubicBezTo>
                                <a:cubicBezTo>
                                  <a:pt x="183" y="140"/>
                                  <a:pt x="185" y="138"/>
                                  <a:pt x="184" y="135"/>
                                </a:cubicBezTo>
                                <a:cubicBezTo>
                                  <a:pt x="186" y="134"/>
                                  <a:pt x="184" y="131"/>
                                  <a:pt x="186" y="130"/>
                                </a:cubicBezTo>
                                <a:cubicBezTo>
                                  <a:pt x="184" y="129"/>
                                  <a:pt x="188" y="129"/>
                                  <a:pt x="186" y="127"/>
                                </a:cubicBezTo>
                                <a:cubicBezTo>
                                  <a:pt x="186" y="127"/>
                                  <a:pt x="187" y="126"/>
                                  <a:pt x="187" y="125"/>
                                </a:cubicBezTo>
                                <a:cubicBezTo>
                                  <a:pt x="188" y="122"/>
                                  <a:pt x="189" y="120"/>
                                  <a:pt x="190" y="116"/>
                                </a:cubicBezTo>
                                <a:cubicBezTo>
                                  <a:pt x="191" y="113"/>
                                  <a:pt x="193" y="111"/>
                                  <a:pt x="194" y="108"/>
                                </a:cubicBezTo>
                                <a:cubicBezTo>
                                  <a:pt x="195" y="105"/>
                                  <a:pt x="195" y="102"/>
                                  <a:pt x="197" y="99"/>
                                </a:cubicBezTo>
                                <a:cubicBezTo>
                                  <a:pt x="199" y="96"/>
                                  <a:pt x="201" y="93"/>
                                  <a:pt x="201" y="90"/>
                                </a:cubicBezTo>
                                <a:cubicBezTo>
                                  <a:pt x="204" y="87"/>
                                  <a:pt x="203" y="84"/>
                                  <a:pt x="206" y="82"/>
                                </a:cubicBezTo>
                                <a:cubicBezTo>
                                  <a:pt x="205" y="80"/>
                                  <a:pt x="208" y="79"/>
                                  <a:pt x="207" y="77"/>
                                </a:cubicBezTo>
                                <a:cubicBezTo>
                                  <a:pt x="208" y="75"/>
                                  <a:pt x="209" y="74"/>
                                  <a:pt x="209" y="73"/>
                                </a:cubicBezTo>
                                <a:cubicBezTo>
                                  <a:pt x="210" y="72"/>
                                  <a:pt x="209" y="71"/>
                                  <a:pt x="210" y="70"/>
                                </a:cubicBezTo>
                                <a:cubicBezTo>
                                  <a:pt x="210" y="69"/>
                                  <a:pt x="211" y="69"/>
                                  <a:pt x="210" y="68"/>
                                </a:cubicBezTo>
                                <a:cubicBezTo>
                                  <a:pt x="211" y="66"/>
                                  <a:pt x="211" y="65"/>
                                  <a:pt x="212" y="64"/>
                                </a:cubicBezTo>
                                <a:cubicBezTo>
                                  <a:pt x="213" y="63"/>
                                  <a:pt x="212" y="65"/>
                                  <a:pt x="212" y="65"/>
                                </a:cubicBezTo>
                                <a:cubicBezTo>
                                  <a:pt x="212" y="66"/>
                                  <a:pt x="212" y="66"/>
                                  <a:pt x="212" y="67"/>
                                </a:cubicBezTo>
                                <a:cubicBezTo>
                                  <a:pt x="212" y="68"/>
                                  <a:pt x="211" y="69"/>
                                  <a:pt x="211" y="71"/>
                                </a:cubicBezTo>
                                <a:cubicBezTo>
                                  <a:pt x="210" y="71"/>
                                  <a:pt x="212" y="74"/>
                                  <a:pt x="210" y="74"/>
                                </a:cubicBezTo>
                                <a:cubicBezTo>
                                  <a:pt x="209" y="76"/>
                                  <a:pt x="209" y="77"/>
                                  <a:pt x="209" y="78"/>
                                </a:cubicBezTo>
                                <a:cubicBezTo>
                                  <a:pt x="208" y="79"/>
                                  <a:pt x="208" y="81"/>
                                  <a:pt x="207" y="82"/>
                                </a:cubicBezTo>
                                <a:cubicBezTo>
                                  <a:pt x="208" y="83"/>
                                  <a:pt x="205" y="83"/>
                                  <a:pt x="206" y="85"/>
                                </a:cubicBezTo>
                                <a:cubicBezTo>
                                  <a:pt x="205" y="87"/>
                                  <a:pt x="204" y="89"/>
                                  <a:pt x="203" y="92"/>
                                </a:cubicBezTo>
                                <a:cubicBezTo>
                                  <a:pt x="201" y="96"/>
                                  <a:pt x="199" y="101"/>
                                  <a:pt x="197" y="106"/>
                                </a:cubicBezTo>
                                <a:cubicBezTo>
                                  <a:pt x="195" y="107"/>
                                  <a:pt x="198" y="109"/>
                                  <a:pt x="195" y="110"/>
                                </a:cubicBezTo>
                                <a:cubicBezTo>
                                  <a:pt x="195" y="111"/>
                                  <a:pt x="194" y="112"/>
                                  <a:pt x="194" y="113"/>
                                </a:cubicBezTo>
                                <a:cubicBezTo>
                                  <a:pt x="193" y="115"/>
                                  <a:pt x="192" y="117"/>
                                  <a:pt x="192" y="120"/>
                                </a:cubicBezTo>
                                <a:cubicBezTo>
                                  <a:pt x="191" y="122"/>
                                  <a:pt x="189" y="124"/>
                                  <a:pt x="189" y="127"/>
                                </a:cubicBezTo>
                                <a:cubicBezTo>
                                  <a:pt x="187" y="128"/>
                                  <a:pt x="189" y="130"/>
                                  <a:pt x="188" y="131"/>
                                </a:cubicBezTo>
                                <a:cubicBezTo>
                                  <a:pt x="188" y="132"/>
                                  <a:pt x="187" y="133"/>
                                  <a:pt x="187" y="135"/>
                                </a:cubicBezTo>
                                <a:cubicBezTo>
                                  <a:pt x="187" y="135"/>
                                  <a:pt x="186" y="136"/>
                                  <a:pt x="187" y="137"/>
                                </a:cubicBezTo>
                                <a:cubicBezTo>
                                  <a:pt x="187" y="137"/>
                                  <a:pt x="187" y="138"/>
                                  <a:pt x="186" y="138"/>
                                </a:cubicBezTo>
                                <a:cubicBezTo>
                                  <a:pt x="186" y="139"/>
                                  <a:pt x="186" y="140"/>
                                  <a:pt x="186" y="140"/>
                                </a:cubicBezTo>
                                <a:cubicBezTo>
                                  <a:pt x="185" y="141"/>
                                  <a:pt x="186" y="141"/>
                                  <a:pt x="185" y="142"/>
                                </a:cubicBezTo>
                                <a:cubicBezTo>
                                  <a:pt x="185" y="145"/>
                                  <a:pt x="184" y="147"/>
                                  <a:pt x="184" y="150"/>
                                </a:cubicBezTo>
                                <a:cubicBezTo>
                                  <a:pt x="184" y="151"/>
                                  <a:pt x="184" y="152"/>
                                  <a:pt x="184" y="154"/>
                                </a:cubicBezTo>
                                <a:cubicBezTo>
                                  <a:pt x="183" y="155"/>
                                  <a:pt x="184" y="157"/>
                                  <a:pt x="184" y="158"/>
                                </a:cubicBezTo>
                                <a:cubicBezTo>
                                  <a:pt x="183" y="159"/>
                                  <a:pt x="184" y="161"/>
                                  <a:pt x="183" y="162"/>
                                </a:cubicBezTo>
                                <a:cubicBezTo>
                                  <a:pt x="183" y="163"/>
                                  <a:pt x="184" y="165"/>
                                  <a:pt x="183" y="165"/>
                                </a:cubicBezTo>
                                <a:cubicBezTo>
                                  <a:pt x="184" y="167"/>
                                  <a:pt x="184" y="169"/>
                                  <a:pt x="183" y="170"/>
                                </a:cubicBezTo>
                                <a:cubicBezTo>
                                  <a:pt x="183" y="171"/>
                                  <a:pt x="184" y="173"/>
                                  <a:pt x="183" y="174"/>
                                </a:cubicBezTo>
                                <a:cubicBezTo>
                                  <a:pt x="183" y="176"/>
                                  <a:pt x="184" y="179"/>
                                  <a:pt x="183" y="181"/>
                                </a:cubicBezTo>
                                <a:cubicBezTo>
                                  <a:pt x="185" y="187"/>
                                  <a:pt x="184" y="192"/>
                                  <a:pt x="186" y="197"/>
                                </a:cubicBezTo>
                                <a:cubicBezTo>
                                  <a:pt x="187" y="200"/>
                                  <a:pt x="188" y="202"/>
                                  <a:pt x="188" y="204"/>
                                </a:cubicBezTo>
                                <a:cubicBezTo>
                                  <a:pt x="190" y="205"/>
                                  <a:pt x="188" y="208"/>
                                  <a:pt x="190" y="210"/>
                                </a:cubicBezTo>
                                <a:cubicBezTo>
                                  <a:pt x="192" y="208"/>
                                  <a:pt x="189" y="205"/>
                                  <a:pt x="190" y="203"/>
                                </a:cubicBezTo>
                                <a:cubicBezTo>
                                  <a:pt x="190" y="202"/>
                                  <a:pt x="189" y="200"/>
                                  <a:pt x="190" y="200"/>
                                </a:cubicBezTo>
                                <a:cubicBezTo>
                                  <a:pt x="190" y="198"/>
                                  <a:pt x="189" y="197"/>
                                  <a:pt x="189" y="196"/>
                                </a:cubicBezTo>
                                <a:cubicBezTo>
                                  <a:pt x="189" y="194"/>
                                  <a:pt x="190" y="192"/>
                                  <a:pt x="190" y="190"/>
                                </a:cubicBezTo>
                                <a:cubicBezTo>
                                  <a:pt x="188" y="189"/>
                                  <a:pt x="191" y="187"/>
                                  <a:pt x="189" y="187"/>
                                </a:cubicBezTo>
                                <a:cubicBezTo>
                                  <a:pt x="189" y="186"/>
                                  <a:pt x="189" y="186"/>
                                  <a:pt x="190" y="185"/>
                                </a:cubicBezTo>
                                <a:cubicBezTo>
                                  <a:pt x="189" y="185"/>
                                  <a:pt x="189" y="184"/>
                                  <a:pt x="190" y="184"/>
                                </a:cubicBezTo>
                                <a:cubicBezTo>
                                  <a:pt x="189" y="181"/>
                                  <a:pt x="190" y="179"/>
                                  <a:pt x="190" y="177"/>
                                </a:cubicBezTo>
                                <a:cubicBezTo>
                                  <a:pt x="189" y="174"/>
                                  <a:pt x="192" y="173"/>
                                  <a:pt x="191" y="170"/>
                                </a:cubicBezTo>
                                <a:cubicBezTo>
                                  <a:pt x="190" y="169"/>
                                  <a:pt x="193" y="169"/>
                                  <a:pt x="191" y="167"/>
                                </a:cubicBezTo>
                                <a:cubicBezTo>
                                  <a:pt x="191" y="166"/>
                                  <a:pt x="192" y="165"/>
                                  <a:pt x="191" y="164"/>
                                </a:cubicBezTo>
                                <a:cubicBezTo>
                                  <a:pt x="192" y="161"/>
                                  <a:pt x="192" y="159"/>
                                  <a:pt x="193" y="156"/>
                                </a:cubicBezTo>
                                <a:cubicBezTo>
                                  <a:pt x="194" y="154"/>
                                  <a:pt x="193" y="151"/>
                                  <a:pt x="195" y="149"/>
                                </a:cubicBezTo>
                                <a:cubicBezTo>
                                  <a:pt x="194" y="148"/>
                                  <a:pt x="195" y="147"/>
                                  <a:pt x="196" y="146"/>
                                </a:cubicBezTo>
                                <a:cubicBezTo>
                                  <a:pt x="195" y="144"/>
                                  <a:pt x="198" y="143"/>
                                  <a:pt x="197" y="141"/>
                                </a:cubicBezTo>
                                <a:cubicBezTo>
                                  <a:pt x="198" y="140"/>
                                  <a:pt x="197" y="138"/>
                                  <a:pt x="198" y="137"/>
                                </a:cubicBezTo>
                                <a:cubicBezTo>
                                  <a:pt x="199" y="135"/>
                                  <a:pt x="199" y="133"/>
                                  <a:pt x="200" y="132"/>
                                </a:cubicBezTo>
                                <a:cubicBezTo>
                                  <a:pt x="200" y="130"/>
                                  <a:pt x="201" y="129"/>
                                  <a:pt x="201" y="127"/>
                                </a:cubicBezTo>
                                <a:cubicBezTo>
                                  <a:pt x="202" y="126"/>
                                  <a:pt x="200" y="124"/>
                                  <a:pt x="203" y="123"/>
                                </a:cubicBezTo>
                                <a:cubicBezTo>
                                  <a:pt x="201" y="121"/>
                                  <a:pt x="205" y="120"/>
                                  <a:pt x="204" y="118"/>
                                </a:cubicBezTo>
                                <a:cubicBezTo>
                                  <a:pt x="205" y="117"/>
                                  <a:pt x="204" y="115"/>
                                  <a:pt x="205" y="114"/>
                                </a:cubicBezTo>
                                <a:cubicBezTo>
                                  <a:pt x="205" y="113"/>
                                  <a:pt x="205" y="112"/>
                                  <a:pt x="206" y="112"/>
                                </a:cubicBezTo>
                                <a:cubicBezTo>
                                  <a:pt x="205" y="111"/>
                                  <a:pt x="206" y="110"/>
                                  <a:pt x="206" y="109"/>
                                </a:cubicBezTo>
                                <a:cubicBezTo>
                                  <a:pt x="206" y="106"/>
                                  <a:pt x="208" y="103"/>
                                  <a:pt x="208" y="100"/>
                                </a:cubicBezTo>
                                <a:cubicBezTo>
                                  <a:pt x="210" y="97"/>
                                  <a:pt x="210" y="93"/>
                                  <a:pt x="211" y="90"/>
                                </a:cubicBezTo>
                                <a:cubicBezTo>
                                  <a:pt x="212" y="87"/>
                                  <a:pt x="212" y="84"/>
                                  <a:pt x="213" y="81"/>
                                </a:cubicBezTo>
                                <a:cubicBezTo>
                                  <a:pt x="214" y="80"/>
                                  <a:pt x="213" y="78"/>
                                  <a:pt x="214" y="76"/>
                                </a:cubicBezTo>
                                <a:cubicBezTo>
                                  <a:pt x="215" y="75"/>
                                  <a:pt x="214" y="73"/>
                                  <a:pt x="216" y="72"/>
                                </a:cubicBezTo>
                                <a:cubicBezTo>
                                  <a:pt x="215" y="75"/>
                                  <a:pt x="216" y="78"/>
                                  <a:pt x="214" y="81"/>
                                </a:cubicBezTo>
                                <a:cubicBezTo>
                                  <a:pt x="215" y="83"/>
                                  <a:pt x="213" y="83"/>
                                  <a:pt x="214" y="85"/>
                                </a:cubicBezTo>
                                <a:cubicBezTo>
                                  <a:pt x="213" y="86"/>
                                  <a:pt x="214" y="88"/>
                                  <a:pt x="213" y="89"/>
                                </a:cubicBezTo>
                                <a:cubicBezTo>
                                  <a:pt x="213" y="95"/>
                                  <a:pt x="210" y="100"/>
                                  <a:pt x="209" y="105"/>
                                </a:cubicBezTo>
                                <a:cubicBezTo>
                                  <a:pt x="208" y="106"/>
                                  <a:pt x="208" y="108"/>
                                  <a:pt x="208" y="109"/>
                                </a:cubicBezTo>
                                <a:cubicBezTo>
                                  <a:pt x="208" y="111"/>
                                  <a:pt x="207" y="112"/>
                                  <a:pt x="208" y="114"/>
                                </a:cubicBezTo>
                                <a:cubicBezTo>
                                  <a:pt x="207" y="115"/>
                                  <a:pt x="207" y="116"/>
                                  <a:pt x="207" y="118"/>
                                </a:cubicBezTo>
                                <a:cubicBezTo>
                                  <a:pt x="206" y="119"/>
                                  <a:pt x="205" y="120"/>
                                  <a:pt x="206" y="122"/>
                                </a:cubicBezTo>
                                <a:cubicBezTo>
                                  <a:pt x="203" y="122"/>
                                  <a:pt x="205" y="124"/>
                                  <a:pt x="204" y="125"/>
                                </a:cubicBezTo>
                                <a:cubicBezTo>
                                  <a:pt x="204" y="127"/>
                                  <a:pt x="203" y="128"/>
                                  <a:pt x="203" y="129"/>
                                </a:cubicBezTo>
                                <a:cubicBezTo>
                                  <a:pt x="202" y="132"/>
                                  <a:pt x="201" y="134"/>
                                  <a:pt x="200" y="137"/>
                                </a:cubicBezTo>
                                <a:cubicBezTo>
                                  <a:pt x="201" y="139"/>
                                  <a:pt x="200" y="140"/>
                                  <a:pt x="200" y="143"/>
                                </a:cubicBezTo>
                                <a:cubicBezTo>
                                  <a:pt x="198" y="144"/>
                                  <a:pt x="199" y="147"/>
                                  <a:pt x="197" y="149"/>
                                </a:cubicBezTo>
                                <a:cubicBezTo>
                                  <a:pt x="197" y="151"/>
                                  <a:pt x="196" y="153"/>
                                  <a:pt x="196" y="156"/>
                                </a:cubicBezTo>
                                <a:cubicBezTo>
                                  <a:pt x="194" y="160"/>
                                  <a:pt x="195" y="164"/>
                                  <a:pt x="193" y="169"/>
                                </a:cubicBezTo>
                                <a:cubicBezTo>
                                  <a:pt x="194" y="171"/>
                                  <a:pt x="193" y="173"/>
                                  <a:pt x="193" y="176"/>
                                </a:cubicBezTo>
                                <a:cubicBezTo>
                                  <a:pt x="193" y="178"/>
                                  <a:pt x="193" y="180"/>
                                  <a:pt x="192" y="183"/>
                                </a:cubicBezTo>
                                <a:cubicBezTo>
                                  <a:pt x="194" y="186"/>
                                  <a:pt x="191" y="187"/>
                                  <a:pt x="193" y="190"/>
                                </a:cubicBezTo>
                                <a:cubicBezTo>
                                  <a:pt x="192" y="192"/>
                                  <a:pt x="192" y="195"/>
                                  <a:pt x="192" y="197"/>
                                </a:cubicBezTo>
                                <a:cubicBezTo>
                                  <a:pt x="193" y="200"/>
                                  <a:pt x="194" y="203"/>
                                  <a:pt x="193" y="205"/>
                                </a:cubicBezTo>
                                <a:cubicBezTo>
                                  <a:pt x="195" y="209"/>
                                  <a:pt x="194" y="213"/>
                                  <a:pt x="197" y="216"/>
                                </a:cubicBezTo>
                                <a:cubicBezTo>
                                  <a:pt x="196" y="216"/>
                                  <a:pt x="196" y="215"/>
                                  <a:pt x="196" y="215"/>
                                </a:cubicBezTo>
                                <a:cubicBezTo>
                                  <a:pt x="195" y="215"/>
                                  <a:pt x="196" y="215"/>
                                  <a:pt x="195" y="216"/>
                                </a:cubicBezTo>
                                <a:cubicBezTo>
                                  <a:pt x="196" y="218"/>
                                  <a:pt x="198" y="217"/>
                                  <a:pt x="198" y="220"/>
                                </a:cubicBezTo>
                                <a:cubicBezTo>
                                  <a:pt x="199" y="218"/>
                                  <a:pt x="199" y="217"/>
                                  <a:pt x="198" y="214"/>
                                </a:cubicBezTo>
                                <a:cubicBezTo>
                                  <a:pt x="198" y="213"/>
                                  <a:pt x="197" y="210"/>
                                  <a:pt x="197" y="209"/>
                                </a:cubicBezTo>
                                <a:cubicBezTo>
                                  <a:pt x="196" y="207"/>
                                  <a:pt x="196" y="205"/>
                                  <a:pt x="196" y="203"/>
                                </a:cubicBezTo>
                                <a:cubicBezTo>
                                  <a:pt x="196" y="201"/>
                                  <a:pt x="196" y="200"/>
                                  <a:pt x="197" y="198"/>
                                </a:cubicBezTo>
                                <a:cubicBezTo>
                                  <a:pt x="195" y="197"/>
                                  <a:pt x="197" y="196"/>
                                  <a:pt x="196" y="195"/>
                                </a:cubicBezTo>
                                <a:cubicBezTo>
                                  <a:pt x="197" y="195"/>
                                  <a:pt x="195" y="193"/>
                                  <a:pt x="196" y="193"/>
                                </a:cubicBezTo>
                                <a:cubicBezTo>
                                  <a:pt x="195" y="191"/>
                                  <a:pt x="197" y="190"/>
                                  <a:pt x="196" y="187"/>
                                </a:cubicBezTo>
                                <a:cubicBezTo>
                                  <a:pt x="196" y="186"/>
                                  <a:pt x="197" y="184"/>
                                  <a:pt x="196" y="182"/>
                                </a:cubicBezTo>
                                <a:cubicBezTo>
                                  <a:pt x="198" y="181"/>
                                  <a:pt x="195" y="179"/>
                                  <a:pt x="198" y="178"/>
                                </a:cubicBezTo>
                                <a:cubicBezTo>
                                  <a:pt x="196" y="174"/>
                                  <a:pt x="198" y="171"/>
                                  <a:pt x="198" y="167"/>
                                </a:cubicBezTo>
                                <a:cubicBezTo>
                                  <a:pt x="199" y="165"/>
                                  <a:pt x="198" y="161"/>
                                  <a:pt x="200" y="158"/>
                                </a:cubicBezTo>
                                <a:cubicBezTo>
                                  <a:pt x="199" y="155"/>
                                  <a:pt x="201" y="152"/>
                                  <a:pt x="201" y="148"/>
                                </a:cubicBezTo>
                                <a:cubicBezTo>
                                  <a:pt x="202" y="148"/>
                                  <a:pt x="202" y="147"/>
                                  <a:pt x="201" y="145"/>
                                </a:cubicBezTo>
                                <a:cubicBezTo>
                                  <a:pt x="202" y="145"/>
                                  <a:pt x="203" y="144"/>
                                  <a:pt x="203" y="143"/>
                                </a:cubicBezTo>
                                <a:cubicBezTo>
                                  <a:pt x="203" y="142"/>
                                  <a:pt x="203" y="141"/>
                                  <a:pt x="203" y="139"/>
                                </a:cubicBezTo>
                                <a:cubicBezTo>
                                  <a:pt x="205" y="136"/>
                                  <a:pt x="205" y="132"/>
                                  <a:pt x="206" y="129"/>
                                </a:cubicBezTo>
                                <a:cubicBezTo>
                                  <a:pt x="207" y="126"/>
                                  <a:pt x="208" y="123"/>
                                  <a:pt x="209" y="120"/>
                                </a:cubicBezTo>
                                <a:cubicBezTo>
                                  <a:pt x="208" y="118"/>
                                  <a:pt x="209" y="117"/>
                                  <a:pt x="210" y="115"/>
                                </a:cubicBezTo>
                                <a:cubicBezTo>
                                  <a:pt x="210" y="114"/>
                                  <a:pt x="210" y="112"/>
                                  <a:pt x="211" y="111"/>
                                </a:cubicBezTo>
                                <a:cubicBezTo>
                                  <a:pt x="211" y="107"/>
                                  <a:pt x="213" y="105"/>
                                  <a:pt x="213" y="101"/>
                                </a:cubicBezTo>
                                <a:cubicBezTo>
                                  <a:pt x="214" y="100"/>
                                  <a:pt x="214" y="98"/>
                                  <a:pt x="214" y="97"/>
                                </a:cubicBezTo>
                                <a:cubicBezTo>
                                  <a:pt x="216" y="95"/>
                                  <a:pt x="215" y="93"/>
                                  <a:pt x="216" y="92"/>
                                </a:cubicBezTo>
                                <a:cubicBezTo>
                                  <a:pt x="217" y="89"/>
                                  <a:pt x="217" y="85"/>
                                  <a:pt x="218" y="82"/>
                                </a:cubicBezTo>
                                <a:cubicBezTo>
                                  <a:pt x="217" y="80"/>
                                  <a:pt x="219" y="79"/>
                                  <a:pt x="218" y="77"/>
                                </a:cubicBezTo>
                                <a:cubicBezTo>
                                  <a:pt x="219" y="76"/>
                                  <a:pt x="217" y="73"/>
                                  <a:pt x="218" y="72"/>
                                </a:cubicBezTo>
                                <a:cubicBezTo>
                                  <a:pt x="217" y="70"/>
                                  <a:pt x="218" y="69"/>
                                  <a:pt x="218" y="67"/>
                                </a:cubicBezTo>
                                <a:cubicBezTo>
                                  <a:pt x="218" y="65"/>
                                  <a:pt x="218" y="64"/>
                                  <a:pt x="218" y="62"/>
                                </a:cubicBezTo>
                                <a:cubicBezTo>
                                  <a:pt x="220" y="62"/>
                                  <a:pt x="218" y="64"/>
                                  <a:pt x="219" y="65"/>
                                </a:cubicBezTo>
                                <a:cubicBezTo>
                                  <a:pt x="218" y="65"/>
                                  <a:pt x="220" y="67"/>
                                  <a:pt x="219" y="68"/>
                                </a:cubicBezTo>
                                <a:cubicBezTo>
                                  <a:pt x="219" y="69"/>
                                  <a:pt x="219" y="70"/>
                                  <a:pt x="219" y="71"/>
                                </a:cubicBezTo>
                                <a:cubicBezTo>
                                  <a:pt x="219" y="72"/>
                                  <a:pt x="220" y="73"/>
                                  <a:pt x="219" y="74"/>
                                </a:cubicBezTo>
                                <a:cubicBezTo>
                                  <a:pt x="220" y="76"/>
                                  <a:pt x="219" y="78"/>
                                  <a:pt x="219" y="80"/>
                                </a:cubicBezTo>
                                <a:cubicBezTo>
                                  <a:pt x="219" y="82"/>
                                  <a:pt x="219" y="84"/>
                                  <a:pt x="218" y="86"/>
                                </a:cubicBezTo>
                                <a:cubicBezTo>
                                  <a:pt x="219" y="88"/>
                                  <a:pt x="218" y="89"/>
                                  <a:pt x="218" y="92"/>
                                </a:cubicBezTo>
                                <a:cubicBezTo>
                                  <a:pt x="218" y="94"/>
                                  <a:pt x="216" y="95"/>
                                  <a:pt x="217" y="97"/>
                                </a:cubicBezTo>
                                <a:cubicBezTo>
                                  <a:pt x="215" y="99"/>
                                  <a:pt x="216" y="101"/>
                                  <a:pt x="215" y="103"/>
                                </a:cubicBezTo>
                                <a:cubicBezTo>
                                  <a:pt x="214" y="104"/>
                                  <a:pt x="215" y="107"/>
                                  <a:pt x="213" y="108"/>
                                </a:cubicBezTo>
                                <a:cubicBezTo>
                                  <a:pt x="213" y="112"/>
                                  <a:pt x="212" y="116"/>
                                  <a:pt x="211" y="120"/>
                                </a:cubicBezTo>
                                <a:cubicBezTo>
                                  <a:pt x="209" y="123"/>
                                  <a:pt x="209" y="127"/>
                                  <a:pt x="208" y="131"/>
                                </a:cubicBezTo>
                                <a:cubicBezTo>
                                  <a:pt x="208" y="133"/>
                                  <a:pt x="206" y="134"/>
                                  <a:pt x="207" y="136"/>
                                </a:cubicBezTo>
                                <a:cubicBezTo>
                                  <a:pt x="205" y="137"/>
                                  <a:pt x="206" y="138"/>
                                  <a:pt x="206" y="140"/>
                                </a:cubicBezTo>
                                <a:cubicBezTo>
                                  <a:pt x="205" y="140"/>
                                  <a:pt x="205" y="141"/>
                                  <a:pt x="205" y="142"/>
                                </a:cubicBezTo>
                                <a:cubicBezTo>
                                  <a:pt x="204" y="144"/>
                                  <a:pt x="204" y="146"/>
                                  <a:pt x="204" y="148"/>
                                </a:cubicBezTo>
                                <a:cubicBezTo>
                                  <a:pt x="204" y="149"/>
                                  <a:pt x="204" y="150"/>
                                  <a:pt x="203" y="150"/>
                                </a:cubicBezTo>
                                <a:cubicBezTo>
                                  <a:pt x="203" y="151"/>
                                  <a:pt x="204" y="152"/>
                                  <a:pt x="202" y="153"/>
                                </a:cubicBezTo>
                                <a:cubicBezTo>
                                  <a:pt x="203" y="155"/>
                                  <a:pt x="202" y="157"/>
                                  <a:pt x="202" y="159"/>
                                </a:cubicBezTo>
                                <a:cubicBezTo>
                                  <a:pt x="200" y="159"/>
                                  <a:pt x="203" y="161"/>
                                  <a:pt x="201" y="162"/>
                                </a:cubicBezTo>
                                <a:cubicBezTo>
                                  <a:pt x="202" y="163"/>
                                  <a:pt x="201" y="163"/>
                                  <a:pt x="201" y="164"/>
                                </a:cubicBezTo>
                                <a:cubicBezTo>
                                  <a:pt x="200" y="166"/>
                                  <a:pt x="201" y="169"/>
                                  <a:pt x="200" y="170"/>
                                </a:cubicBezTo>
                                <a:cubicBezTo>
                                  <a:pt x="201" y="172"/>
                                  <a:pt x="200" y="174"/>
                                  <a:pt x="199" y="176"/>
                                </a:cubicBezTo>
                                <a:cubicBezTo>
                                  <a:pt x="200" y="180"/>
                                  <a:pt x="200" y="184"/>
                                  <a:pt x="199" y="187"/>
                                </a:cubicBezTo>
                                <a:cubicBezTo>
                                  <a:pt x="199" y="189"/>
                                  <a:pt x="199" y="190"/>
                                  <a:pt x="199" y="191"/>
                                </a:cubicBezTo>
                                <a:cubicBezTo>
                                  <a:pt x="198" y="192"/>
                                  <a:pt x="200" y="193"/>
                                  <a:pt x="199" y="194"/>
                                </a:cubicBezTo>
                                <a:cubicBezTo>
                                  <a:pt x="199" y="196"/>
                                  <a:pt x="199" y="198"/>
                                  <a:pt x="199" y="199"/>
                                </a:cubicBezTo>
                                <a:cubicBezTo>
                                  <a:pt x="200" y="202"/>
                                  <a:pt x="199" y="203"/>
                                  <a:pt x="200" y="207"/>
                                </a:cubicBezTo>
                                <a:cubicBezTo>
                                  <a:pt x="200" y="209"/>
                                  <a:pt x="199" y="211"/>
                                  <a:pt x="201" y="214"/>
                                </a:cubicBezTo>
                                <a:cubicBezTo>
                                  <a:pt x="200" y="216"/>
                                  <a:pt x="202" y="220"/>
                                  <a:pt x="203" y="221"/>
                                </a:cubicBezTo>
                                <a:cubicBezTo>
                                  <a:pt x="202" y="222"/>
                                  <a:pt x="203" y="222"/>
                                  <a:pt x="203" y="223"/>
                                </a:cubicBezTo>
                                <a:cubicBezTo>
                                  <a:pt x="202" y="223"/>
                                  <a:pt x="203" y="224"/>
                                  <a:pt x="203" y="225"/>
                                </a:cubicBezTo>
                                <a:cubicBezTo>
                                  <a:pt x="204" y="225"/>
                                  <a:pt x="205" y="226"/>
                                  <a:pt x="206" y="227"/>
                                </a:cubicBezTo>
                                <a:cubicBezTo>
                                  <a:pt x="207" y="225"/>
                                  <a:pt x="204" y="221"/>
                                  <a:pt x="205" y="218"/>
                                </a:cubicBezTo>
                                <a:cubicBezTo>
                                  <a:pt x="203" y="215"/>
                                  <a:pt x="204" y="213"/>
                                  <a:pt x="203" y="209"/>
                                </a:cubicBezTo>
                                <a:cubicBezTo>
                                  <a:pt x="203" y="208"/>
                                  <a:pt x="203" y="207"/>
                                  <a:pt x="203" y="205"/>
                                </a:cubicBezTo>
                                <a:cubicBezTo>
                                  <a:pt x="203" y="204"/>
                                  <a:pt x="203" y="202"/>
                                  <a:pt x="203" y="201"/>
                                </a:cubicBezTo>
                                <a:cubicBezTo>
                                  <a:pt x="203" y="200"/>
                                  <a:pt x="203" y="198"/>
                                  <a:pt x="203" y="197"/>
                                </a:cubicBezTo>
                                <a:cubicBezTo>
                                  <a:pt x="203" y="195"/>
                                  <a:pt x="204" y="194"/>
                                  <a:pt x="203" y="193"/>
                                </a:cubicBezTo>
                                <a:cubicBezTo>
                                  <a:pt x="205" y="191"/>
                                  <a:pt x="203" y="187"/>
                                  <a:pt x="205" y="185"/>
                                </a:cubicBezTo>
                                <a:cubicBezTo>
                                  <a:pt x="205" y="183"/>
                                  <a:pt x="205" y="180"/>
                                  <a:pt x="206" y="178"/>
                                </a:cubicBezTo>
                                <a:cubicBezTo>
                                  <a:pt x="207" y="172"/>
                                  <a:pt x="208" y="167"/>
                                  <a:pt x="210" y="162"/>
                                </a:cubicBezTo>
                                <a:cubicBezTo>
                                  <a:pt x="209" y="161"/>
                                  <a:pt x="211" y="161"/>
                                  <a:pt x="210" y="160"/>
                                </a:cubicBezTo>
                                <a:cubicBezTo>
                                  <a:pt x="210" y="160"/>
                                  <a:pt x="210" y="159"/>
                                  <a:pt x="211" y="158"/>
                                </a:cubicBezTo>
                                <a:cubicBezTo>
                                  <a:pt x="212" y="157"/>
                                  <a:pt x="211" y="156"/>
                                  <a:pt x="212" y="155"/>
                                </a:cubicBezTo>
                                <a:cubicBezTo>
                                  <a:pt x="211" y="153"/>
                                  <a:pt x="214" y="153"/>
                                  <a:pt x="213" y="151"/>
                                </a:cubicBezTo>
                                <a:cubicBezTo>
                                  <a:pt x="214" y="150"/>
                                  <a:pt x="213" y="149"/>
                                  <a:pt x="214" y="148"/>
                                </a:cubicBezTo>
                                <a:cubicBezTo>
                                  <a:pt x="216" y="143"/>
                                  <a:pt x="217" y="138"/>
                                  <a:pt x="219" y="133"/>
                                </a:cubicBezTo>
                                <a:cubicBezTo>
                                  <a:pt x="218" y="130"/>
                                  <a:pt x="219" y="127"/>
                                  <a:pt x="221" y="125"/>
                                </a:cubicBezTo>
                                <a:cubicBezTo>
                                  <a:pt x="221" y="122"/>
                                  <a:pt x="221" y="120"/>
                                  <a:pt x="222" y="118"/>
                                </a:cubicBezTo>
                                <a:cubicBezTo>
                                  <a:pt x="222" y="116"/>
                                  <a:pt x="223" y="115"/>
                                  <a:pt x="223" y="114"/>
                                </a:cubicBezTo>
                                <a:cubicBezTo>
                                  <a:pt x="222" y="112"/>
                                  <a:pt x="224" y="112"/>
                                  <a:pt x="223" y="111"/>
                                </a:cubicBezTo>
                                <a:cubicBezTo>
                                  <a:pt x="223" y="111"/>
                                  <a:pt x="223" y="110"/>
                                  <a:pt x="224" y="110"/>
                                </a:cubicBezTo>
                                <a:cubicBezTo>
                                  <a:pt x="223" y="108"/>
                                  <a:pt x="225" y="107"/>
                                  <a:pt x="224" y="105"/>
                                </a:cubicBezTo>
                                <a:cubicBezTo>
                                  <a:pt x="224" y="104"/>
                                  <a:pt x="224" y="103"/>
                                  <a:pt x="224" y="102"/>
                                </a:cubicBezTo>
                                <a:cubicBezTo>
                                  <a:pt x="224" y="96"/>
                                  <a:pt x="225" y="91"/>
                                  <a:pt x="224" y="85"/>
                                </a:cubicBezTo>
                                <a:cubicBezTo>
                                  <a:pt x="225" y="85"/>
                                  <a:pt x="225" y="88"/>
                                  <a:pt x="224" y="88"/>
                                </a:cubicBezTo>
                                <a:cubicBezTo>
                                  <a:pt x="226" y="90"/>
                                  <a:pt x="225" y="91"/>
                                  <a:pt x="226" y="92"/>
                                </a:cubicBezTo>
                                <a:cubicBezTo>
                                  <a:pt x="224" y="93"/>
                                  <a:pt x="227" y="95"/>
                                  <a:pt x="226" y="95"/>
                                </a:cubicBezTo>
                                <a:cubicBezTo>
                                  <a:pt x="225" y="96"/>
                                  <a:pt x="226" y="98"/>
                                  <a:pt x="226" y="99"/>
                                </a:cubicBezTo>
                                <a:cubicBezTo>
                                  <a:pt x="225" y="100"/>
                                  <a:pt x="226" y="101"/>
                                  <a:pt x="225" y="102"/>
                                </a:cubicBezTo>
                                <a:cubicBezTo>
                                  <a:pt x="225" y="103"/>
                                  <a:pt x="226" y="104"/>
                                  <a:pt x="225" y="105"/>
                                </a:cubicBezTo>
                                <a:cubicBezTo>
                                  <a:pt x="225" y="106"/>
                                  <a:pt x="226" y="108"/>
                                  <a:pt x="225" y="108"/>
                                </a:cubicBezTo>
                                <a:cubicBezTo>
                                  <a:pt x="227" y="110"/>
                                  <a:pt x="224" y="110"/>
                                  <a:pt x="225" y="112"/>
                                </a:cubicBezTo>
                                <a:cubicBezTo>
                                  <a:pt x="224" y="113"/>
                                  <a:pt x="225" y="114"/>
                                  <a:pt x="224" y="115"/>
                                </a:cubicBezTo>
                                <a:cubicBezTo>
                                  <a:pt x="224" y="116"/>
                                  <a:pt x="224" y="117"/>
                                  <a:pt x="224" y="118"/>
                                </a:cubicBezTo>
                                <a:cubicBezTo>
                                  <a:pt x="223" y="120"/>
                                  <a:pt x="223" y="122"/>
                                  <a:pt x="222" y="124"/>
                                </a:cubicBezTo>
                                <a:cubicBezTo>
                                  <a:pt x="222" y="126"/>
                                  <a:pt x="222" y="129"/>
                                  <a:pt x="221" y="131"/>
                                </a:cubicBezTo>
                                <a:cubicBezTo>
                                  <a:pt x="221" y="132"/>
                                  <a:pt x="221" y="133"/>
                                  <a:pt x="220" y="134"/>
                                </a:cubicBezTo>
                                <a:cubicBezTo>
                                  <a:pt x="222" y="135"/>
                                  <a:pt x="220" y="136"/>
                                  <a:pt x="220" y="137"/>
                                </a:cubicBezTo>
                                <a:cubicBezTo>
                                  <a:pt x="219" y="139"/>
                                  <a:pt x="219" y="141"/>
                                  <a:pt x="218" y="143"/>
                                </a:cubicBezTo>
                                <a:cubicBezTo>
                                  <a:pt x="219" y="145"/>
                                  <a:pt x="216" y="145"/>
                                  <a:pt x="217" y="146"/>
                                </a:cubicBezTo>
                                <a:cubicBezTo>
                                  <a:pt x="218" y="148"/>
                                  <a:pt x="216" y="148"/>
                                  <a:pt x="217" y="150"/>
                                </a:cubicBezTo>
                                <a:cubicBezTo>
                                  <a:pt x="215" y="150"/>
                                  <a:pt x="217" y="152"/>
                                  <a:pt x="215" y="152"/>
                                </a:cubicBezTo>
                                <a:cubicBezTo>
                                  <a:pt x="216" y="154"/>
                                  <a:pt x="214" y="154"/>
                                  <a:pt x="214" y="155"/>
                                </a:cubicBezTo>
                                <a:cubicBezTo>
                                  <a:pt x="214" y="156"/>
                                  <a:pt x="215" y="157"/>
                                  <a:pt x="214" y="157"/>
                                </a:cubicBezTo>
                                <a:cubicBezTo>
                                  <a:pt x="213" y="157"/>
                                  <a:pt x="214" y="158"/>
                                  <a:pt x="214" y="159"/>
                                </a:cubicBezTo>
                                <a:cubicBezTo>
                                  <a:pt x="212" y="159"/>
                                  <a:pt x="213" y="160"/>
                                  <a:pt x="213" y="162"/>
                                </a:cubicBezTo>
                                <a:cubicBezTo>
                                  <a:pt x="211" y="163"/>
                                  <a:pt x="212" y="166"/>
                                  <a:pt x="211" y="168"/>
                                </a:cubicBezTo>
                                <a:cubicBezTo>
                                  <a:pt x="210" y="168"/>
                                  <a:pt x="210" y="169"/>
                                  <a:pt x="210" y="171"/>
                                </a:cubicBezTo>
                                <a:cubicBezTo>
                                  <a:pt x="209" y="171"/>
                                  <a:pt x="209" y="173"/>
                                  <a:pt x="210" y="174"/>
                                </a:cubicBezTo>
                                <a:cubicBezTo>
                                  <a:pt x="209" y="175"/>
                                  <a:pt x="209" y="176"/>
                                  <a:pt x="208" y="177"/>
                                </a:cubicBezTo>
                                <a:cubicBezTo>
                                  <a:pt x="210" y="178"/>
                                  <a:pt x="207" y="178"/>
                                  <a:pt x="208" y="180"/>
                                </a:cubicBezTo>
                                <a:cubicBezTo>
                                  <a:pt x="207" y="182"/>
                                  <a:pt x="208" y="184"/>
                                  <a:pt x="206" y="186"/>
                                </a:cubicBezTo>
                                <a:cubicBezTo>
                                  <a:pt x="207" y="188"/>
                                  <a:pt x="207" y="190"/>
                                  <a:pt x="206" y="191"/>
                                </a:cubicBezTo>
                                <a:cubicBezTo>
                                  <a:pt x="206" y="193"/>
                                  <a:pt x="207" y="195"/>
                                  <a:pt x="206" y="196"/>
                                </a:cubicBezTo>
                                <a:cubicBezTo>
                                  <a:pt x="206" y="199"/>
                                  <a:pt x="206" y="202"/>
                                  <a:pt x="206" y="206"/>
                                </a:cubicBezTo>
                                <a:cubicBezTo>
                                  <a:pt x="205" y="209"/>
                                  <a:pt x="206" y="213"/>
                                  <a:pt x="207" y="216"/>
                                </a:cubicBezTo>
                                <a:cubicBezTo>
                                  <a:pt x="208" y="221"/>
                                  <a:pt x="209" y="222"/>
                                  <a:pt x="210" y="226"/>
                                </a:cubicBezTo>
                                <a:cubicBezTo>
                                  <a:pt x="211" y="225"/>
                                  <a:pt x="210" y="223"/>
                                  <a:pt x="209" y="220"/>
                                </a:cubicBezTo>
                                <a:cubicBezTo>
                                  <a:pt x="209" y="218"/>
                                  <a:pt x="209" y="217"/>
                                  <a:pt x="209" y="215"/>
                                </a:cubicBezTo>
                                <a:cubicBezTo>
                                  <a:pt x="209" y="213"/>
                                  <a:pt x="210" y="211"/>
                                  <a:pt x="209" y="209"/>
                                </a:cubicBezTo>
                                <a:cubicBezTo>
                                  <a:pt x="209" y="207"/>
                                  <a:pt x="210" y="206"/>
                                  <a:pt x="209" y="204"/>
                                </a:cubicBezTo>
                                <a:cubicBezTo>
                                  <a:pt x="211" y="203"/>
                                  <a:pt x="210" y="201"/>
                                  <a:pt x="210" y="200"/>
                                </a:cubicBezTo>
                                <a:cubicBezTo>
                                  <a:pt x="210" y="199"/>
                                  <a:pt x="212" y="198"/>
                                  <a:pt x="211" y="197"/>
                                </a:cubicBezTo>
                                <a:cubicBezTo>
                                  <a:pt x="211" y="196"/>
                                  <a:pt x="212" y="195"/>
                                  <a:pt x="211" y="193"/>
                                </a:cubicBezTo>
                                <a:cubicBezTo>
                                  <a:pt x="211" y="192"/>
                                  <a:pt x="212" y="191"/>
                                  <a:pt x="211" y="189"/>
                                </a:cubicBezTo>
                                <a:cubicBezTo>
                                  <a:pt x="212" y="188"/>
                                  <a:pt x="213" y="187"/>
                                  <a:pt x="213" y="186"/>
                                </a:cubicBezTo>
                                <a:cubicBezTo>
                                  <a:pt x="214" y="185"/>
                                  <a:pt x="212" y="183"/>
                                  <a:pt x="214" y="183"/>
                                </a:cubicBezTo>
                                <a:cubicBezTo>
                                  <a:pt x="214" y="181"/>
                                  <a:pt x="215" y="179"/>
                                  <a:pt x="215" y="176"/>
                                </a:cubicBezTo>
                                <a:cubicBezTo>
                                  <a:pt x="215" y="176"/>
                                  <a:pt x="216" y="175"/>
                                  <a:pt x="216" y="174"/>
                                </a:cubicBezTo>
                                <a:cubicBezTo>
                                  <a:pt x="216" y="173"/>
                                  <a:pt x="217" y="172"/>
                                  <a:pt x="217" y="171"/>
                                </a:cubicBezTo>
                                <a:cubicBezTo>
                                  <a:pt x="219" y="169"/>
                                  <a:pt x="218" y="167"/>
                                  <a:pt x="219" y="165"/>
                                </a:cubicBezTo>
                                <a:cubicBezTo>
                                  <a:pt x="218" y="163"/>
                                  <a:pt x="220" y="163"/>
                                  <a:pt x="220" y="162"/>
                                </a:cubicBezTo>
                                <a:cubicBezTo>
                                  <a:pt x="219" y="160"/>
                                  <a:pt x="222" y="160"/>
                                  <a:pt x="221" y="159"/>
                                </a:cubicBezTo>
                                <a:cubicBezTo>
                                  <a:pt x="222" y="158"/>
                                  <a:pt x="221" y="157"/>
                                  <a:pt x="222" y="156"/>
                                </a:cubicBezTo>
                                <a:cubicBezTo>
                                  <a:pt x="223" y="155"/>
                                  <a:pt x="222" y="154"/>
                                  <a:pt x="223" y="153"/>
                                </a:cubicBezTo>
                                <a:cubicBezTo>
                                  <a:pt x="224" y="151"/>
                                  <a:pt x="225" y="149"/>
                                  <a:pt x="225" y="147"/>
                                </a:cubicBezTo>
                                <a:cubicBezTo>
                                  <a:pt x="225" y="146"/>
                                  <a:pt x="226" y="145"/>
                                  <a:pt x="226" y="144"/>
                                </a:cubicBezTo>
                                <a:cubicBezTo>
                                  <a:pt x="226" y="143"/>
                                  <a:pt x="226" y="143"/>
                                  <a:pt x="227" y="142"/>
                                </a:cubicBezTo>
                                <a:cubicBezTo>
                                  <a:pt x="227" y="137"/>
                                  <a:pt x="230" y="134"/>
                                  <a:pt x="230" y="130"/>
                                </a:cubicBezTo>
                                <a:cubicBezTo>
                                  <a:pt x="231" y="129"/>
                                  <a:pt x="230" y="128"/>
                                  <a:pt x="231" y="127"/>
                                </a:cubicBezTo>
                                <a:cubicBezTo>
                                  <a:pt x="233" y="126"/>
                                  <a:pt x="230" y="125"/>
                                  <a:pt x="232" y="124"/>
                                </a:cubicBezTo>
                                <a:cubicBezTo>
                                  <a:pt x="231" y="123"/>
                                  <a:pt x="232" y="122"/>
                                  <a:pt x="233" y="121"/>
                                </a:cubicBezTo>
                                <a:cubicBezTo>
                                  <a:pt x="233" y="120"/>
                                  <a:pt x="231" y="118"/>
                                  <a:pt x="233" y="118"/>
                                </a:cubicBezTo>
                                <a:cubicBezTo>
                                  <a:pt x="234" y="117"/>
                                  <a:pt x="232" y="115"/>
                                  <a:pt x="234" y="115"/>
                                </a:cubicBezTo>
                                <a:cubicBezTo>
                                  <a:pt x="234" y="114"/>
                                  <a:pt x="234" y="112"/>
                                  <a:pt x="234" y="111"/>
                                </a:cubicBezTo>
                                <a:cubicBezTo>
                                  <a:pt x="234" y="109"/>
                                  <a:pt x="234" y="107"/>
                                  <a:pt x="235" y="105"/>
                                </a:cubicBezTo>
                                <a:cubicBezTo>
                                  <a:pt x="235" y="104"/>
                                  <a:pt x="235" y="103"/>
                                  <a:pt x="235" y="102"/>
                                </a:cubicBezTo>
                                <a:cubicBezTo>
                                  <a:pt x="235" y="101"/>
                                  <a:pt x="234" y="100"/>
                                  <a:pt x="235" y="99"/>
                                </a:cubicBezTo>
                                <a:cubicBezTo>
                                  <a:pt x="235" y="97"/>
                                  <a:pt x="236" y="95"/>
                                  <a:pt x="235" y="93"/>
                                </a:cubicBezTo>
                                <a:cubicBezTo>
                                  <a:pt x="235" y="92"/>
                                  <a:pt x="235" y="90"/>
                                  <a:pt x="236" y="89"/>
                                </a:cubicBezTo>
                                <a:cubicBezTo>
                                  <a:pt x="235" y="88"/>
                                  <a:pt x="235" y="87"/>
                                  <a:pt x="235" y="86"/>
                                </a:cubicBezTo>
                                <a:cubicBezTo>
                                  <a:pt x="234" y="84"/>
                                  <a:pt x="236" y="82"/>
                                  <a:pt x="234" y="79"/>
                                </a:cubicBezTo>
                                <a:cubicBezTo>
                                  <a:pt x="237" y="80"/>
                                  <a:pt x="235" y="83"/>
                                  <a:pt x="237" y="84"/>
                                </a:cubicBezTo>
                                <a:cubicBezTo>
                                  <a:pt x="236" y="85"/>
                                  <a:pt x="237" y="87"/>
                                  <a:pt x="236" y="89"/>
                                </a:cubicBezTo>
                                <a:cubicBezTo>
                                  <a:pt x="236" y="90"/>
                                  <a:pt x="237" y="92"/>
                                  <a:pt x="236" y="93"/>
                                </a:cubicBezTo>
                                <a:cubicBezTo>
                                  <a:pt x="237" y="95"/>
                                  <a:pt x="237" y="97"/>
                                  <a:pt x="236" y="98"/>
                                </a:cubicBezTo>
                                <a:cubicBezTo>
                                  <a:pt x="237" y="99"/>
                                  <a:pt x="236" y="100"/>
                                  <a:pt x="237" y="101"/>
                                </a:cubicBezTo>
                                <a:cubicBezTo>
                                  <a:pt x="236" y="101"/>
                                  <a:pt x="237" y="103"/>
                                  <a:pt x="236" y="103"/>
                                </a:cubicBezTo>
                                <a:cubicBezTo>
                                  <a:pt x="237" y="106"/>
                                  <a:pt x="236" y="108"/>
                                  <a:pt x="236" y="110"/>
                                </a:cubicBezTo>
                                <a:cubicBezTo>
                                  <a:pt x="236" y="111"/>
                                  <a:pt x="235" y="111"/>
                                  <a:pt x="236" y="112"/>
                                </a:cubicBezTo>
                                <a:cubicBezTo>
                                  <a:pt x="237" y="114"/>
                                  <a:pt x="235" y="114"/>
                                  <a:pt x="235" y="115"/>
                                </a:cubicBezTo>
                                <a:cubicBezTo>
                                  <a:pt x="236" y="116"/>
                                  <a:pt x="236" y="116"/>
                                  <a:pt x="235" y="117"/>
                                </a:cubicBezTo>
                                <a:cubicBezTo>
                                  <a:pt x="237" y="119"/>
                                  <a:pt x="234" y="120"/>
                                  <a:pt x="235" y="122"/>
                                </a:cubicBezTo>
                                <a:cubicBezTo>
                                  <a:pt x="234" y="125"/>
                                  <a:pt x="234" y="128"/>
                                  <a:pt x="233" y="131"/>
                                </a:cubicBezTo>
                                <a:cubicBezTo>
                                  <a:pt x="232" y="133"/>
                                  <a:pt x="231" y="136"/>
                                  <a:pt x="231" y="139"/>
                                </a:cubicBezTo>
                                <a:cubicBezTo>
                                  <a:pt x="230" y="141"/>
                                  <a:pt x="229" y="142"/>
                                  <a:pt x="229" y="144"/>
                                </a:cubicBezTo>
                                <a:cubicBezTo>
                                  <a:pt x="229" y="145"/>
                                  <a:pt x="229" y="147"/>
                                  <a:pt x="228" y="148"/>
                                </a:cubicBezTo>
                                <a:cubicBezTo>
                                  <a:pt x="228" y="149"/>
                                  <a:pt x="227" y="151"/>
                                  <a:pt x="227" y="152"/>
                                </a:cubicBezTo>
                                <a:cubicBezTo>
                                  <a:pt x="226" y="153"/>
                                  <a:pt x="226" y="155"/>
                                  <a:pt x="225" y="156"/>
                                </a:cubicBezTo>
                                <a:cubicBezTo>
                                  <a:pt x="224" y="159"/>
                                  <a:pt x="223" y="162"/>
                                  <a:pt x="222" y="164"/>
                                </a:cubicBezTo>
                                <a:cubicBezTo>
                                  <a:pt x="220" y="167"/>
                                  <a:pt x="220" y="170"/>
                                  <a:pt x="219" y="173"/>
                                </a:cubicBezTo>
                                <a:cubicBezTo>
                                  <a:pt x="219" y="174"/>
                                  <a:pt x="218" y="174"/>
                                  <a:pt x="218" y="175"/>
                                </a:cubicBezTo>
                                <a:cubicBezTo>
                                  <a:pt x="218" y="175"/>
                                  <a:pt x="219" y="176"/>
                                  <a:pt x="218" y="176"/>
                                </a:cubicBezTo>
                                <a:cubicBezTo>
                                  <a:pt x="218" y="176"/>
                                  <a:pt x="217" y="176"/>
                                  <a:pt x="218" y="177"/>
                                </a:cubicBezTo>
                                <a:cubicBezTo>
                                  <a:pt x="217" y="178"/>
                                  <a:pt x="217" y="180"/>
                                  <a:pt x="216" y="181"/>
                                </a:cubicBezTo>
                                <a:cubicBezTo>
                                  <a:pt x="216" y="183"/>
                                  <a:pt x="216" y="184"/>
                                  <a:pt x="215" y="186"/>
                                </a:cubicBezTo>
                                <a:cubicBezTo>
                                  <a:pt x="215" y="187"/>
                                  <a:pt x="215" y="187"/>
                                  <a:pt x="214" y="188"/>
                                </a:cubicBezTo>
                                <a:cubicBezTo>
                                  <a:pt x="215" y="189"/>
                                  <a:pt x="215" y="189"/>
                                  <a:pt x="214" y="190"/>
                                </a:cubicBezTo>
                                <a:cubicBezTo>
                                  <a:pt x="214" y="193"/>
                                  <a:pt x="213" y="196"/>
                                  <a:pt x="213" y="199"/>
                                </a:cubicBezTo>
                                <a:cubicBezTo>
                                  <a:pt x="213" y="202"/>
                                  <a:pt x="211" y="205"/>
                                  <a:pt x="213" y="208"/>
                                </a:cubicBezTo>
                                <a:cubicBezTo>
                                  <a:pt x="212" y="211"/>
                                  <a:pt x="212" y="214"/>
                                  <a:pt x="212" y="218"/>
                                </a:cubicBezTo>
                                <a:cubicBezTo>
                                  <a:pt x="213" y="221"/>
                                  <a:pt x="212" y="224"/>
                                  <a:pt x="214" y="227"/>
                                </a:cubicBezTo>
                                <a:cubicBezTo>
                                  <a:pt x="214" y="228"/>
                                  <a:pt x="214" y="227"/>
                                  <a:pt x="215" y="227"/>
                                </a:cubicBezTo>
                                <a:cubicBezTo>
                                  <a:pt x="214" y="226"/>
                                  <a:pt x="215" y="226"/>
                                  <a:pt x="215" y="225"/>
                                </a:cubicBezTo>
                                <a:cubicBezTo>
                                  <a:pt x="216" y="225"/>
                                  <a:pt x="214" y="223"/>
                                  <a:pt x="215" y="223"/>
                                </a:cubicBezTo>
                                <a:cubicBezTo>
                                  <a:pt x="215" y="220"/>
                                  <a:pt x="216" y="219"/>
                                  <a:pt x="215" y="216"/>
                                </a:cubicBezTo>
                                <a:cubicBezTo>
                                  <a:pt x="216" y="215"/>
                                  <a:pt x="215" y="212"/>
                                  <a:pt x="216" y="210"/>
                                </a:cubicBezTo>
                                <a:cubicBezTo>
                                  <a:pt x="217" y="210"/>
                                  <a:pt x="215" y="208"/>
                                  <a:pt x="216" y="207"/>
                                </a:cubicBezTo>
                                <a:cubicBezTo>
                                  <a:pt x="216" y="206"/>
                                  <a:pt x="217" y="206"/>
                                  <a:pt x="216" y="204"/>
                                </a:cubicBezTo>
                                <a:cubicBezTo>
                                  <a:pt x="218" y="201"/>
                                  <a:pt x="218" y="197"/>
                                  <a:pt x="219" y="193"/>
                                </a:cubicBezTo>
                                <a:cubicBezTo>
                                  <a:pt x="219" y="191"/>
                                  <a:pt x="221" y="190"/>
                                  <a:pt x="221" y="187"/>
                                </a:cubicBezTo>
                                <a:cubicBezTo>
                                  <a:pt x="221" y="187"/>
                                  <a:pt x="222" y="186"/>
                                  <a:pt x="222" y="185"/>
                                </a:cubicBezTo>
                                <a:cubicBezTo>
                                  <a:pt x="223" y="184"/>
                                  <a:pt x="222" y="183"/>
                                  <a:pt x="223" y="182"/>
                                </a:cubicBezTo>
                                <a:cubicBezTo>
                                  <a:pt x="222" y="180"/>
                                  <a:pt x="226" y="179"/>
                                  <a:pt x="224" y="177"/>
                                </a:cubicBezTo>
                                <a:cubicBezTo>
                                  <a:pt x="227" y="176"/>
                                  <a:pt x="225" y="175"/>
                                  <a:pt x="226" y="174"/>
                                </a:cubicBezTo>
                                <a:cubicBezTo>
                                  <a:pt x="225" y="173"/>
                                  <a:pt x="227" y="172"/>
                                  <a:pt x="226" y="171"/>
                                </a:cubicBezTo>
                                <a:cubicBezTo>
                                  <a:pt x="228" y="170"/>
                                  <a:pt x="227" y="167"/>
                                  <a:pt x="228" y="166"/>
                                </a:cubicBezTo>
                                <a:cubicBezTo>
                                  <a:pt x="229" y="164"/>
                                  <a:pt x="229" y="162"/>
                                  <a:pt x="230" y="160"/>
                                </a:cubicBezTo>
                                <a:cubicBezTo>
                                  <a:pt x="231" y="156"/>
                                  <a:pt x="232" y="153"/>
                                  <a:pt x="234" y="149"/>
                                </a:cubicBezTo>
                                <a:cubicBezTo>
                                  <a:pt x="234" y="147"/>
                                  <a:pt x="234" y="145"/>
                                  <a:pt x="236" y="143"/>
                                </a:cubicBezTo>
                                <a:cubicBezTo>
                                  <a:pt x="236" y="142"/>
                                  <a:pt x="236" y="140"/>
                                  <a:pt x="237" y="138"/>
                                </a:cubicBezTo>
                                <a:cubicBezTo>
                                  <a:pt x="237" y="136"/>
                                  <a:pt x="238" y="134"/>
                                  <a:pt x="238" y="132"/>
                                </a:cubicBezTo>
                                <a:cubicBezTo>
                                  <a:pt x="238" y="131"/>
                                  <a:pt x="238" y="129"/>
                                  <a:pt x="239" y="127"/>
                                </a:cubicBezTo>
                                <a:cubicBezTo>
                                  <a:pt x="240" y="124"/>
                                  <a:pt x="240" y="120"/>
                                  <a:pt x="241" y="116"/>
                                </a:cubicBezTo>
                                <a:cubicBezTo>
                                  <a:pt x="241" y="112"/>
                                  <a:pt x="242" y="109"/>
                                  <a:pt x="242" y="105"/>
                                </a:cubicBezTo>
                                <a:cubicBezTo>
                                  <a:pt x="241" y="104"/>
                                  <a:pt x="243" y="104"/>
                                  <a:pt x="242" y="102"/>
                                </a:cubicBezTo>
                                <a:cubicBezTo>
                                  <a:pt x="243" y="102"/>
                                  <a:pt x="241" y="100"/>
                                  <a:pt x="242" y="100"/>
                                </a:cubicBezTo>
                                <a:cubicBezTo>
                                  <a:pt x="242" y="98"/>
                                  <a:pt x="241" y="95"/>
                                  <a:pt x="242" y="94"/>
                                </a:cubicBezTo>
                                <a:cubicBezTo>
                                  <a:pt x="244" y="93"/>
                                  <a:pt x="242" y="95"/>
                                  <a:pt x="243" y="96"/>
                                </a:cubicBezTo>
                                <a:cubicBezTo>
                                  <a:pt x="244" y="97"/>
                                  <a:pt x="243" y="98"/>
                                  <a:pt x="244" y="99"/>
                                </a:cubicBezTo>
                                <a:cubicBezTo>
                                  <a:pt x="243" y="101"/>
                                  <a:pt x="244" y="103"/>
                                  <a:pt x="243" y="104"/>
                                </a:cubicBezTo>
                                <a:cubicBezTo>
                                  <a:pt x="245" y="106"/>
                                  <a:pt x="243" y="107"/>
                                  <a:pt x="244" y="110"/>
                                </a:cubicBezTo>
                                <a:cubicBezTo>
                                  <a:pt x="243" y="111"/>
                                  <a:pt x="243" y="113"/>
                                  <a:pt x="243" y="115"/>
                                </a:cubicBezTo>
                                <a:cubicBezTo>
                                  <a:pt x="242" y="116"/>
                                  <a:pt x="242" y="118"/>
                                  <a:pt x="243" y="120"/>
                                </a:cubicBezTo>
                                <a:cubicBezTo>
                                  <a:pt x="242" y="121"/>
                                  <a:pt x="241" y="123"/>
                                  <a:pt x="242" y="125"/>
                                </a:cubicBezTo>
                                <a:cubicBezTo>
                                  <a:pt x="240" y="126"/>
                                  <a:pt x="242" y="128"/>
                                  <a:pt x="241" y="130"/>
                                </a:cubicBezTo>
                                <a:cubicBezTo>
                                  <a:pt x="240" y="131"/>
                                  <a:pt x="241" y="133"/>
                                  <a:pt x="240" y="134"/>
                                </a:cubicBezTo>
                                <a:cubicBezTo>
                                  <a:pt x="240" y="136"/>
                                  <a:pt x="239" y="138"/>
                                  <a:pt x="239" y="140"/>
                                </a:cubicBezTo>
                                <a:cubicBezTo>
                                  <a:pt x="239" y="141"/>
                                  <a:pt x="237" y="142"/>
                                  <a:pt x="238" y="144"/>
                                </a:cubicBezTo>
                                <a:cubicBezTo>
                                  <a:pt x="236" y="145"/>
                                  <a:pt x="238" y="148"/>
                                  <a:pt x="236" y="149"/>
                                </a:cubicBezTo>
                                <a:cubicBezTo>
                                  <a:pt x="235" y="150"/>
                                  <a:pt x="236" y="152"/>
                                  <a:pt x="235" y="154"/>
                                </a:cubicBezTo>
                                <a:cubicBezTo>
                                  <a:pt x="234" y="155"/>
                                  <a:pt x="234" y="157"/>
                                  <a:pt x="233" y="158"/>
                                </a:cubicBezTo>
                                <a:cubicBezTo>
                                  <a:pt x="232" y="160"/>
                                  <a:pt x="234" y="162"/>
                                  <a:pt x="231" y="163"/>
                                </a:cubicBezTo>
                                <a:cubicBezTo>
                                  <a:pt x="231" y="165"/>
                                  <a:pt x="231" y="166"/>
                                  <a:pt x="230" y="168"/>
                                </a:cubicBezTo>
                                <a:cubicBezTo>
                                  <a:pt x="231" y="170"/>
                                  <a:pt x="229" y="171"/>
                                  <a:pt x="230" y="173"/>
                                </a:cubicBezTo>
                                <a:cubicBezTo>
                                  <a:pt x="229" y="174"/>
                                  <a:pt x="228" y="174"/>
                                  <a:pt x="228" y="176"/>
                                </a:cubicBezTo>
                                <a:cubicBezTo>
                                  <a:pt x="229" y="177"/>
                                  <a:pt x="226" y="177"/>
                                  <a:pt x="227" y="178"/>
                                </a:cubicBezTo>
                                <a:cubicBezTo>
                                  <a:pt x="227" y="179"/>
                                  <a:pt x="227" y="180"/>
                                  <a:pt x="226" y="181"/>
                                </a:cubicBezTo>
                                <a:cubicBezTo>
                                  <a:pt x="227" y="183"/>
                                  <a:pt x="226" y="183"/>
                                  <a:pt x="226" y="184"/>
                                </a:cubicBezTo>
                                <a:cubicBezTo>
                                  <a:pt x="224" y="187"/>
                                  <a:pt x="222" y="191"/>
                                  <a:pt x="222" y="195"/>
                                </a:cubicBezTo>
                                <a:cubicBezTo>
                                  <a:pt x="221" y="196"/>
                                  <a:pt x="221" y="198"/>
                                  <a:pt x="221" y="200"/>
                                </a:cubicBezTo>
                                <a:cubicBezTo>
                                  <a:pt x="220" y="201"/>
                                  <a:pt x="220" y="202"/>
                                  <a:pt x="220" y="203"/>
                                </a:cubicBezTo>
                                <a:cubicBezTo>
                                  <a:pt x="221" y="204"/>
                                  <a:pt x="218" y="204"/>
                                  <a:pt x="220" y="206"/>
                                </a:cubicBezTo>
                                <a:cubicBezTo>
                                  <a:pt x="217" y="209"/>
                                  <a:pt x="219" y="213"/>
                                  <a:pt x="217" y="217"/>
                                </a:cubicBezTo>
                                <a:cubicBezTo>
                                  <a:pt x="219" y="219"/>
                                  <a:pt x="217" y="220"/>
                                  <a:pt x="218" y="222"/>
                                </a:cubicBezTo>
                                <a:cubicBezTo>
                                  <a:pt x="216" y="223"/>
                                  <a:pt x="218" y="225"/>
                                  <a:pt x="217" y="226"/>
                                </a:cubicBezTo>
                                <a:cubicBezTo>
                                  <a:pt x="217" y="227"/>
                                  <a:pt x="219" y="229"/>
                                  <a:pt x="217" y="230"/>
                                </a:cubicBezTo>
                                <a:cubicBezTo>
                                  <a:pt x="219" y="233"/>
                                  <a:pt x="218" y="235"/>
                                  <a:pt x="219" y="237"/>
                                </a:cubicBezTo>
                                <a:cubicBezTo>
                                  <a:pt x="221" y="236"/>
                                  <a:pt x="219" y="233"/>
                                  <a:pt x="221" y="232"/>
                                </a:cubicBezTo>
                                <a:cubicBezTo>
                                  <a:pt x="220" y="229"/>
                                  <a:pt x="221" y="228"/>
                                  <a:pt x="221" y="226"/>
                                </a:cubicBezTo>
                                <a:cubicBezTo>
                                  <a:pt x="220" y="223"/>
                                  <a:pt x="222" y="222"/>
                                  <a:pt x="220" y="219"/>
                                </a:cubicBezTo>
                                <a:cubicBezTo>
                                  <a:pt x="222" y="218"/>
                                  <a:pt x="222" y="216"/>
                                  <a:pt x="222" y="214"/>
                                </a:cubicBezTo>
                                <a:cubicBezTo>
                                  <a:pt x="223" y="212"/>
                                  <a:pt x="223" y="210"/>
                                  <a:pt x="223" y="208"/>
                                </a:cubicBezTo>
                                <a:cubicBezTo>
                                  <a:pt x="223" y="206"/>
                                  <a:pt x="225" y="204"/>
                                  <a:pt x="224" y="202"/>
                                </a:cubicBezTo>
                                <a:cubicBezTo>
                                  <a:pt x="225" y="200"/>
                                  <a:pt x="224" y="198"/>
                                  <a:pt x="225" y="196"/>
                                </a:cubicBezTo>
                                <a:cubicBezTo>
                                  <a:pt x="226" y="194"/>
                                  <a:pt x="225" y="192"/>
                                  <a:pt x="227" y="190"/>
                                </a:cubicBezTo>
                                <a:cubicBezTo>
                                  <a:pt x="225" y="189"/>
                                  <a:pt x="228" y="189"/>
                                  <a:pt x="227" y="187"/>
                                </a:cubicBezTo>
                                <a:cubicBezTo>
                                  <a:pt x="227" y="186"/>
                                  <a:pt x="228" y="185"/>
                                  <a:pt x="228" y="185"/>
                                </a:cubicBezTo>
                                <a:cubicBezTo>
                                  <a:pt x="228" y="183"/>
                                  <a:pt x="230" y="181"/>
                                  <a:pt x="230" y="179"/>
                                </a:cubicBezTo>
                                <a:cubicBezTo>
                                  <a:pt x="231" y="178"/>
                                  <a:pt x="231" y="175"/>
                                  <a:pt x="232" y="174"/>
                                </a:cubicBezTo>
                                <a:cubicBezTo>
                                  <a:pt x="232" y="171"/>
                                  <a:pt x="234" y="170"/>
                                  <a:pt x="233" y="168"/>
                                </a:cubicBezTo>
                                <a:cubicBezTo>
                                  <a:pt x="235" y="167"/>
                                  <a:pt x="233" y="166"/>
                                  <a:pt x="234" y="165"/>
                                </a:cubicBezTo>
                                <a:cubicBezTo>
                                  <a:pt x="234" y="164"/>
                                  <a:pt x="235" y="163"/>
                                  <a:pt x="235" y="162"/>
                                </a:cubicBezTo>
                                <a:cubicBezTo>
                                  <a:pt x="236" y="161"/>
                                  <a:pt x="235" y="160"/>
                                  <a:pt x="236" y="159"/>
                                </a:cubicBezTo>
                                <a:cubicBezTo>
                                  <a:pt x="234" y="158"/>
                                  <a:pt x="238" y="158"/>
                                  <a:pt x="236" y="157"/>
                                </a:cubicBezTo>
                                <a:cubicBezTo>
                                  <a:pt x="237" y="156"/>
                                  <a:pt x="236" y="154"/>
                                  <a:pt x="238" y="154"/>
                                </a:cubicBezTo>
                                <a:cubicBezTo>
                                  <a:pt x="239" y="153"/>
                                  <a:pt x="237" y="152"/>
                                  <a:pt x="238" y="151"/>
                                </a:cubicBezTo>
                                <a:cubicBezTo>
                                  <a:pt x="238" y="149"/>
                                  <a:pt x="241" y="148"/>
                                  <a:pt x="239" y="146"/>
                                </a:cubicBezTo>
                                <a:cubicBezTo>
                                  <a:pt x="239" y="144"/>
                                  <a:pt x="239" y="145"/>
                                  <a:pt x="241" y="144"/>
                                </a:cubicBezTo>
                                <a:cubicBezTo>
                                  <a:pt x="240" y="141"/>
                                  <a:pt x="242" y="139"/>
                                  <a:pt x="242" y="136"/>
                                </a:cubicBezTo>
                                <a:cubicBezTo>
                                  <a:pt x="243" y="134"/>
                                  <a:pt x="243" y="131"/>
                                  <a:pt x="244" y="128"/>
                                </a:cubicBezTo>
                                <a:cubicBezTo>
                                  <a:pt x="244" y="127"/>
                                  <a:pt x="244" y="126"/>
                                  <a:pt x="245" y="124"/>
                                </a:cubicBezTo>
                                <a:cubicBezTo>
                                  <a:pt x="244" y="123"/>
                                  <a:pt x="245" y="122"/>
                                  <a:pt x="245" y="120"/>
                                </a:cubicBezTo>
                                <a:cubicBezTo>
                                  <a:pt x="246" y="118"/>
                                  <a:pt x="246" y="115"/>
                                  <a:pt x="245" y="112"/>
                                </a:cubicBezTo>
                                <a:cubicBezTo>
                                  <a:pt x="247" y="111"/>
                                  <a:pt x="246" y="109"/>
                                  <a:pt x="246" y="108"/>
                                </a:cubicBezTo>
                                <a:cubicBezTo>
                                  <a:pt x="247" y="107"/>
                                  <a:pt x="245" y="105"/>
                                  <a:pt x="246" y="104"/>
                                </a:cubicBezTo>
                                <a:cubicBezTo>
                                  <a:pt x="246" y="101"/>
                                  <a:pt x="245" y="98"/>
                                  <a:pt x="245" y="95"/>
                                </a:cubicBezTo>
                                <a:cubicBezTo>
                                  <a:pt x="245" y="94"/>
                                  <a:pt x="246" y="93"/>
                                  <a:pt x="245" y="91"/>
                                </a:cubicBezTo>
                                <a:cubicBezTo>
                                  <a:pt x="246" y="90"/>
                                  <a:pt x="244" y="88"/>
                                  <a:pt x="245" y="87"/>
                                </a:cubicBezTo>
                                <a:cubicBezTo>
                                  <a:pt x="243" y="85"/>
                                  <a:pt x="244" y="83"/>
                                  <a:pt x="243" y="82"/>
                                </a:cubicBezTo>
                                <a:cubicBezTo>
                                  <a:pt x="244" y="81"/>
                                  <a:pt x="241" y="78"/>
                                  <a:pt x="244" y="78"/>
                                </a:cubicBezTo>
                                <a:cubicBezTo>
                                  <a:pt x="244" y="83"/>
                                  <a:pt x="245" y="87"/>
                                  <a:pt x="247" y="92"/>
                                </a:cubicBezTo>
                                <a:cubicBezTo>
                                  <a:pt x="246" y="94"/>
                                  <a:pt x="247" y="96"/>
                                  <a:pt x="248" y="99"/>
                                </a:cubicBezTo>
                                <a:cubicBezTo>
                                  <a:pt x="246" y="100"/>
                                  <a:pt x="248" y="103"/>
                                  <a:pt x="248" y="105"/>
                                </a:cubicBezTo>
                                <a:cubicBezTo>
                                  <a:pt x="247" y="107"/>
                                  <a:pt x="248" y="109"/>
                                  <a:pt x="248" y="112"/>
                                </a:cubicBezTo>
                                <a:cubicBezTo>
                                  <a:pt x="248" y="113"/>
                                  <a:pt x="248" y="114"/>
                                  <a:pt x="247" y="115"/>
                                </a:cubicBezTo>
                                <a:cubicBezTo>
                                  <a:pt x="248" y="116"/>
                                  <a:pt x="248" y="117"/>
                                  <a:pt x="247" y="118"/>
                                </a:cubicBezTo>
                                <a:cubicBezTo>
                                  <a:pt x="248" y="120"/>
                                  <a:pt x="247" y="122"/>
                                  <a:pt x="247" y="124"/>
                                </a:cubicBezTo>
                                <a:cubicBezTo>
                                  <a:pt x="248" y="126"/>
                                  <a:pt x="246" y="128"/>
                                  <a:pt x="246" y="130"/>
                                </a:cubicBezTo>
                                <a:cubicBezTo>
                                  <a:pt x="246" y="134"/>
                                  <a:pt x="244" y="137"/>
                                  <a:pt x="244" y="142"/>
                                </a:cubicBezTo>
                                <a:cubicBezTo>
                                  <a:pt x="243" y="144"/>
                                  <a:pt x="243" y="146"/>
                                  <a:pt x="242" y="147"/>
                                </a:cubicBezTo>
                                <a:cubicBezTo>
                                  <a:pt x="242" y="148"/>
                                  <a:pt x="242" y="150"/>
                                  <a:pt x="242" y="150"/>
                                </a:cubicBezTo>
                                <a:cubicBezTo>
                                  <a:pt x="241" y="151"/>
                                  <a:pt x="241" y="152"/>
                                  <a:pt x="241" y="153"/>
                                </a:cubicBezTo>
                                <a:cubicBezTo>
                                  <a:pt x="239" y="154"/>
                                  <a:pt x="241" y="155"/>
                                  <a:pt x="239" y="156"/>
                                </a:cubicBezTo>
                                <a:cubicBezTo>
                                  <a:pt x="239" y="157"/>
                                  <a:pt x="239" y="158"/>
                                  <a:pt x="238" y="158"/>
                                </a:cubicBezTo>
                                <a:cubicBezTo>
                                  <a:pt x="239" y="160"/>
                                  <a:pt x="238" y="161"/>
                                  <a:pt x="238" y="161"/>
                                </a:cubicBezTo>
                                <a:cubicBezTo>
                                  <a:pt x="237" y="162"/>
                                  <a:pt x="238" y="164"/>
                                  <a:pt x="237" y="164"/>
                                </a:cubicBezTo>
                                <a:cubicBezTo>
                                  <a:pt x="238" y="166"/>
                                  <a:pt x="235" y="168"/>
                                  <a:pt x="236" y="170"/>
                                </a:cubicBezTo>
                                <a:cubicBezTo>
                                  <a:pt x="234" y="171"/>
                                  <a:pt x="235" y="174"/>
                                  <a:pt x="234" y="176"/>
                                </a:cubicBezTo>
                                <a:cubicBezTo>
                                  <a:pt x="233" y="177"/>
                                  <a:pt x="233" y="178"/>
                                  <a:pt x="232" y="179"/>
                                </a:cubicBezTo>
                                <a:cubicBezTo>
                                  <a:pt x="233" y="181"/>
                                  <a:pt x="231" y="182"/>
                                  <a:pt x="231" y="184"/>
                                </a:cubicBezTo>
                                <a:cubicBezTo>
                                  <a:pt x="230" y="185"/>
                                  <a:pt x="231" y="186"/>
                                  <a:pt x="230" y="187"/>
                                </a:cubicBezTo>
                                <a:cubicBezTo>
                                  <a:pt x="229" y="188"/>
                                  <a:pt x="230" y="189"/>
                                  <a:pt x="229" y="191"/>
                                </a:cubicBezTo>
                                <a:cubicBezTo>
                                  <a:pt x="229" y="192"/>
                                  <a:pt x="230" y="193"/>
                                  <a:pt x="228" y="194"/>
                                </a:cubicBezTo>
                                <a:cubicBezTo>
                                  <a:pt x="229" y="195"/>
                                  <a:pt x="227" y="196"/>
                                  <a:pt x="228" y="197"/>
                                </a:cubicBezTo>
                                <a:cubicBezTo>
                                  <a:pt x="227" y="199"/>
                                  <a:pt x="226" y="201"/>
                                  <a:pt x="227" y="204"/>
                                </a:cubicBezTo>
                                <a:cubicBezTo>
                                  <a:pt x="226" y="206"/>
                                  <a:pt x="225" y="208"/>
                                  <a:pt x="226" y="211"/>
                                </a:cubicBezTo>
                                <a:cubicBezTo>
                                  <a:pt x="225" y="212"/>
                                  <a:pt x="225" y="213"/>
                                  <a:pt x="225" y="214"/>
                                </a:cubicBezTo>
                                <a:cubicBezTo>
                                  <a:pt x="225" y="215"/>
                                  <a:pt x="224" y="216"/>
                                  <a:pt x="225" y="217"/>
                                </a:cubicBezTo>
                                <a:cubicBezTo>
                                  <a:pt x="224" y="219"/>
                                  <a:pt x="224" y="220"/>
                                  <a:pt x="224" y="221"/>
                                </a:cubicBezTo>
                                <a:cubicBezTo>
                                  <a:pt x="224" y="222"/>
                                  <a:pt x="223" y="223"/>
                                  <a:pt x="223" y="224"/>
                                </a:cubicBezTo>
                                <a:cubicBezTo>
                                  <a:pt x="222" y="228"/>
                                  <a:pt x="224" y="234"/>
                                  <a:pt x="223" y="238"/>
                                </a:cubicBezTo>
                                <a:cubicBezTo>
                                  <a:pt x="225" y="241"/>
                                  <a:pt x="224" y="244"/>
                                  <a:pt x="226" y="245"/>
                                </a:cubicBezTo>
                                <a:cubicBezTo>
                                  <a:pt x="227" y="246"/>
                                  <a:pt x="227" y="245"/>
                                  <a:pt x="227" y="245"/>
                                </a:cubicBezTo>
                                <a:cubicBezTo>
                                  <a:pt x="228" y="244"/>
                                  <a:pt x="228" y="244"/>
                                  <a:pt x="227" y="243"/>
                                </a:cubicBezTo>
                                <a:cubicBezTo>
                                  <a:pt x="228" y="242"/>
                                  <a:pt x="227" y="240"/>
                                  <a:pt x="227" y="239"/>
                                </a:cubicBezTo>
                                <a:cubicBezTo>
                                  <a:pt x="227" y="238"/>
                                  <a:pt x="228" y="237"/>
                                  <a:pt x="227" y="237"/>
                                </a:cubicBezTo>
                                <a:cubicBezTo>
                                  <a:pt x="228" y="236"/>
                                  <a:pt x="228" y="236"/>
                                  <a:pt x="228" y="235"/>
                                </a:cubicBezTo>
                                <a:cubicBezTo>
                                  <a:pt x="228" y="234"/>
                                  <a:pt x="228" y="232"/>
                                  <a:pt x="228" y="231"/>
                                </a:cubicBezTo>
                                <a:cubicBezTo>
                                  <a:pt x="230" y="230"/>
                                  <a:pt x="227" y="227"/>
                                  <a:pt x="229" y="227"/>
                                </a:cubicBezTo>
                                <a:cubicBezTo>
                                  <a:pt x="228" y="225"/>
                                  <a:pt x="229" y="224"/>
                                  <a:pt x="229" y="222"/>
                                </a:cubicBezTo>
                                <a:cubicBezTo>
                                  <a:pt x="230" y="221"/>
                                  <a:pt x="228" y="219"/>
                                  <a:pt x="230" y="218"/>
                                </a:cubicBezTo>
                                <a:cubicBezTo>
                                  <a:pt x="229" y="217"/>
                                  <a:pt x="231" y="216"/>
                                  <a:pt x="230" y="214"/>
                                </a:cubicBezTo>
                                <a:cubicBezTo>
                                  <a:pt x="232" y="213"/>
                                  <a:pt x="230" y="211"/>
                                  <a:pt x="231" y="210"/>
                                </a:cubicBezTo>
                                <a:cubicBezTo>
                                  <a:pt x="232" y="209"/>
                                  <a:pt x="232" y="208"/>
                                  <a:pt x="231" y="206"/>
                                </a:cubicBezTo>
                                <a:cubicBezTo>
                                  <a:pt x="233" y="204"/>
                                  <a:pt x="233" y="201"/>
                                  <a:pt x="233" y="199"/>
                                </a:cubicBezTo>
                                <a:cubicBezTo>
                                  <a:pt x="234" y="197"/>
                                  <a:pt x="235" y="196"/>
                                  <a:pt x="234" y="195"/>
                                </a:cubicBezTo>
                                <a:cubicBezTo>
                                  <a:pt x="236" y="194"/>
                                  <a:pt x="235" y="192"/>
                                  <a:pt x="235" y="191"/>
                                </a:cubicBezTo>
                                <a:cubicBezTo>
                                  <a:pt x="237" y="190"/>
                                  <a:pt x="237" y="189"/>
                                  <a:pt x="236" y="187"/>
                                </a:cubicBezTo>
                                <a:cubicBezTo>
                                  <a:pt x="237" y="186"/>
                                  <a:pt x="238" y="185"/>
                                  <a:pt x="237" y="183"/>
                                </a:cubicBezTo>
                                <a:cubicBezTo>
                                  <a:pt x="239" y="182"/>
                                  <a:pt x="238" y="181"/>
                                  <a:pt x="239" y="180"/>
                                </a:cubicBezTo>
                                <a:cubicBezTo>
                                  <a:pt x="238" y="179"/>
                                  <a:pt x="239" y="178"/>
                                  <a:pt x="240" y="178"/>
                                </a:cubicBezTo>
                                <a:cubicBezTo>
                                  <a:pt x="239" y="177"/>
                                  <a:pt x="240" y="177"/>
                                  <a:pt x="240" y="176"/>
                                </a:cubicBezTo>
                                <a:cubicBezTo>
                                  <a:pt x="240" y="175"/>
                                  <a:pt x="241" y="173"/>
                                  <a:pt x="241" y="172"/>
                                </a:cubicBezTo>
                                <a:cubicBezTo>
                                  <a:pt x="240" y="170"/>
                                  <a:pt x="243" y="169"/>
                                  <a:pt x="242" y="167"/>
                                </a:cubicBezTo>
                                <a:cubicBezTo>
                                  <a:pt x="243" y="165"/>
                                  <a:pt x="243" y="161"/>
                                  <a:pt x="244" y="159"/>
                                </a:cubicBezTo>
                                <a:cubicBezTo>
                                  <a:pt x="244" y="157"/>
                                  <a:pt x="244" y="156"/>
                                  <a:pt x="245" y="155"/>
                                </a:cubicBezTo>
                                <a:cubicBezTo>
                                  <a:pt x="244" y="153"/>
                                  <a:pt x="246" y="152"/>
                                  <a:pt x="246" y="150"/>
                                </a:cubicBezTo>
                                <a:cubicBezTo>
                                  <a:pt x="246" y="149"/>
                                  <a:pt x="246" y="148"/>
                                  <a:pt x="247" y="148"/>
                                </a:cubicBezTo>
                                <a:cubicBezTo>
                                  <a:pt x="246" y="147"/>
                                  <a:pt x="246" y="146"/>
                                  <a:pt x="246" y="145"/>
                                </a:cubicBezTo>
                                <a:cubicBezTo>
                                  <a:pt x="247" y="144"/>
                                  <a:pt x="247" y="143"/>
                                  <a:pt x="248" y="142"/>
                                </a:cubicBezTo>
                                <a:cubicBezTo>
                                  <a:pt x="248" y="139"/>
                                  <a:pt x="249" y="136"/>
                                  <a:pt x="249" y="133"/>
                                </a:cubicBezTo>
                                <a:cubicBezTo>
                                  <a:pt x="250" y="130"/>
                                  <a:pt x="250" y="127"/>
                                  <a:pt x="250" y="124"/>
                                </a:cubicBezTo>
                                <a:cubicBezTo>
                                  <a:pt x="251" y="121"/>
                                  <a:pt x="250" y="118"/>
                                  <a:pt x="251" y="115"/>
                                </a:cubicBezTo>
                                <a:cubicBezTo>
                                  <a:pt x="249" y="112"/>
                                  <a:pt x="252" y="109"/>
                                  <a:pt x="250" y="106"/>
                                </a:cubicBezTo>
                                <a:cubicBezTo>
                                  <a:pt x="251" y="106"/>
                                  <a:pt x="251" y="107"/>
                                  <a:pt x="251" y="107"/>
                                </a:cubicBezTo>
                                <a:cubicBezTo>
                                  <a:pt x="252" y="109"/>
                                  <a:pt x="251" y="109"/>
                                  <a:pt x="252" y="110"/>
                                </a:cubicBezTo>
                                <a:cubicBezTo>
                                  <a:pt x="251" y="112"/>
                                  <a:pt x="252" y="113"/>
                                  <a:pt x="252" y="115"/>
                                </a:cubicBezTo>
                                <a:cubicBezTo>
                                  <a:pt x="251" y="116"/>
                                  <a:pt x="252" y="118"/>
                                  <a:pt x="252" y="120"/>
                                </a:cubicBezTo>
                                <a:cubicBezTo>
                                  <a:pt x="252" y="121"/>
                                  <a:pt x="252" y="123"/>
                                  <a:pt x="252" y="124"/>
                                </a:cubicBezTo>
                                <a:cubicBezTo>
                                  <a:pt x="252" y="130"/>
                                  <a:pt x="251" y="136"/>
                                  <a:pt x="250" y="142"/>
                                </a:cubicBezTo>
                                <a:cubicBezTo>
                                  <a:pt x="250" y="145"/>
                                  <a:pt x="248" y="148"/>
                                  <a:pt x="248" y="151"/>
                                </a:cubicBezTo>
                                <a:cubicBezTo>
                                  <a:pt x="248" y="152"/>
                                  <a:pt x="248" y="152"/>
                                  <a:pt x="248" y="153"/>
                                </a:cubicBezTo>
                                <a:cubicBezTo>
                                  <a:pt x="247" y="154"/>
                                  <a:pt x="247" y="154"/>
                                  <a:pt x="247" y="155"/>
                                </a:cubicBezTo>
                                <a:cubicBezTo>
                                  <a:pt x="246" y="156"/>
                                  <a:pt x="247" y="158"/>
                                  <a:pt x="247" y="159"/>
                                </a:cubicBezTo>
                                <a:cubicBezTo>
                                  <a:pt x="245" y="161"/>
                                  <a:pt x="245" y="162"/>
                                  <a:pt x="246" y="164"/>
                                </a:cubicBezTo>
                                <a:cubicBezTo>
                                  <a:pt x="244" y="165"/>
                                  <a:pt x="246" y="167"/>
                                  <a:pt x="244" y="168"/>
                                </a:cubicBezTo>
                                <a:cubicBezTo>
                                  <a:pt x="244" y="169"/>
                                  <a:pt x="244" y="171"/>
                                  <a:pt x="243" y="172"/>
                                </a:cubicBezTo>
                                <a:cubicBezTo>
                                  <a:pt x="244" y="173"/>
                                  <a:pt x="243" y="173"/>
                                  <a:pt x="243" y="174"/>
                                </a:cubicBezTo>
                                <a:cubicBezTo>
                                  <a:pt x="243" y="175"/>
                                  <a:pt x="243" y="176"/>
                                  <a:pt x="243" y="176"/>
                                </a:cubicBezTo>
                                <a:cubicBezTo>
                                  <a:pt x="241" y="179"/>
                                  <a:pt x="241" y="182"/>
                                  <a:pt x="240" y="185"/>
                                </a:cubicBezTo>
                                <a:cubicBezTo>
                                  <a:pt x="239" y="188"/>
                                  <a:pt x="239" y="191"/>
                                  <a:pt x="238" y="193"/>
                                </a:cubicBezTo>
                                <a:cubicBezTo>
                                  <a:pt x="237" y="194"/>
                                  <a:pt x="238" y="196"/>
                                  <a:pt x="236" y="197"/>
                                </a:cubicBezTo>
                                <a:cubicBezTo>
                                  <a:pt x="237" y="198"/>
                                  <a:pt x="236" y="199"/>
                                  <a:pt x="236" y="199"/>
                                </a:cubicBezTo>
                                <a:cubicBezTo>
                                  <a:pt x="236" y="200"/>
                                  <a:pt x="236" y="201"/>
                                  <a:pt x="235" y="202"/>
                                </a:cubicBezTo>
                                <a:cubicBezTo>
                                  <a:pt x="235" y="203"/>
                                  <a:pt x="235" y="205"/>
                                  <a:pt x="235" y="206"/>
                                </a:cubicBezTo>
                                <a:cubicBezTo>
                                  <a:pt x="233" y="207"/>
                                  <a:pt x="235" y="209"/>
                                  <a:pt x="234" y="210"/>
                                </a:cubicBezTo>
                                <a:cubicBezTo>
                                  <a:pt x="233" y="213"/>
                                  <a:pt x="233" y="216"/>
                                  <a:pt x="232" y="219"/>
                                </a:cubicBezTo>
                                <a:cubicBezTo>
                                  <a:pt x="232" y="220"/>
                                  <a:pt x="232" y="221"/>
                                  <a:pt x="231" y="221"/>
                                </a:cubicBezTo>
                                <a:cubicBezTo>
                                  <a:pt x="232" y="222"/>
                                  <a:pt x="232" y="223"/>
                                  <a:pt x="232" y="224"/>
                                </a:cubicBezTo>
                                <a:cubicBezTo>
                                  <a:pt x="231" y="225"/>
                                  <a:pt x="231" y="226"/>
                                  <a:pt x="232" y="228"/>
                                </a:cubicBezTo>
                                <a:cubicBezTo>
                                  <a:pt x="230" y="231"/>
                                  <a:pt x="231" y="234"/>
                                  <a:pt x="230" y="237"/>
                                </a:cubicBezTo>
                                <a:cubicBezTo>
                                  <a:pt x="230" y="238"/>
                                  <a:pt x="230" y="240"/>
                                  <a:pt x="230" y="241"/>
                                </a:cubicBezTo>
                                <a:cubicBezTo>
                                  <a:pt x="230" y="243"/>
                                  <a:pt x="231" y="245"/>
                                  <a:pt x="230" y="246"/>
                                </a:cubicBezTo>
                                <a:cubicBezTo>
                                  <a:pt x="230" y="247"/>
                                  <a:pt x="232" y="246"/>
                                  <a:pt x="232" y="247"/>
                                </a:cubicBezTo>
                                <a:cubicBezTo>
                                  <a:pt x="232" y="248"/>
                                  <a:pt x="232" y="249"/>
                                  <a:pt x="232" y="250"/>
                                </a:cubicBezTo>
                                <a:cubicBezTo>
                                  <a:pt x="231" y="251"/>
                                  <a:pt x="233" y="251"/>
                                  <a:pt x="233" y="253"/>
                                </a:cubicBezTo>
                                <a:cubicBezTo>
                                  <a:pt x="234" y="252"/>
                                  <a:pt x="235" y="254"/>
                                  <a:pt x="235" y="254"/>
                                </a:cubicBezTo>
                                <a:cubicBezTo>
                                  <a:pt x="236" y="253"/>
                                  <a:pt x="234" y="250"/>
                                  <a:pt x="235" y="249"/>
                                </a:cubicBezTo>
                                <a:cubicBezTo>
                                  <a:pt x="235" y="247"/>
                                  <a:pt x="234" y="245"/>
                                  <a:pt x="235" y="244"/>
                                </a:cubicBezTo>
                                <a:cubicBezTo>
                                  <a:pt x="234" y="240"/>
                                  <a:pt x="235" y="238"/>
                                  <a:pt x="234" y="234"/>
                                </a:cubicBezTo>
                                <a:cubicBezTo>
                                  <a:pt x="235" y="232"/>
                                  <a:pt x="234" y="230"/>
                                  <a:pt x="235" y="229"/>
                                </a:cubicBezTo>
                                <a:cubicBezTo>
                                  <a:pt x="235" y="227"/>
                                  <a:pt x="235" y="226"/>
                                  <a:pt x="235" y="224"/>
                                </a:cubicBezTo>
                                <a:cubicBezTo>
                                  <a:pt x="234" y="222"/>
                                  <a:pt x="235" y="221"/>
                                  <a:pt x="236" y="220"/>
                                </a:cubicBezTo>
                                <a:cubicBezTo>
                                  <a:pt x="236" y="219"/>
                                  <a:pt x="236" y="218"/>
                                  <a:pt x="236" y="217"/>
                                </a:cubicBezTo>
                                <a:cubicBezTo>
                                  <a:pt x="237" y="217"/>
                                  <a:pt x="236" y="216"/>
                                  <a:pt x="237" y="215"/>
                                </a:cubicBezTo>
                                <a:cubicBezTo>
                                  <a:pt x="237" y="213"/>
                                  <a:pt x="237" y="212"/>
                                  <a:pt x="238" y="210"/>
                                </a:cubicBezTo>
                                <a:cubicBezTo>
                                  <a:pt x="237" y="209"/>
                                  <a:pt x="238" y="207"/>
                                  <a:pt x="239" y="206"/>
                                </a:cubicBezTo>
                                <a:cubicBezTo>
                                  <a:pt x="238" y="204"/>
                                  <a:pt x="239" y="203"/>
                                  <a:pt x="239" y="201"/>
                                </a:cubicBezTo>
                                <a:cubicBezTo>
                                  <a:pt x="240" y="201"/>
                                  <a:pt x="239" y="199"/>
                                  <a:pt x="240" y="199"/>
                                </a:cubicBezTo>
                                <a:cubicBezTo>
                                  <a:pt x="240" y="198"/>
                                  <a:pt x="240" y="198"/>
                                  <a:pt x="240" y="197"/>
                                </a:cubicBezTo>
                                <a:cubicBezTo>
                                  <a:pt x="242" y="194"/>
                                  <a:pt x="242" y="191"/>
                                  <a:pt x="242" y="187"/>
                                </a:cubicBezTo>
                                <a:cubicBezTo>
                                  <a:pt x="243" y="185"/>
                                  <a:pt x="244" y="182"/>
                                  <a:pt x="244" y="179"/>
                                </a:cubicBezTo>
                                <a:cubicBezTo>
                                  <a:pt x="246" y="176"/>
                                  <a:pt x="246" y="172"/>
                                  <a:pt x="247" y="170"/>
                                </a:cubicBezTo>
                                <a:cubicBezTo>
                                  <a:pt x="248" y="167"/>
                                  <a:pt x="248" y="164"/>
                                  <a:pt x="249" y="161"/>
                                </a:cubicBezTo>
                                <a:cubicBezTo>
                                  <a:pt x="249" y="159"/>
                                  <a:pt x="251" y="158"/>
                                  <a:pt x="251" y="156"/>
                                </a:cubicBezTo>
                                <a:cubicBezTo>
                                  <a:pt x="251" y="155"/>
                                  <a:pt x="251" y="154"/>
                                  <a:pt x="250" y="154"/>
                                </a:cubicBezTo>
                                <a:cubicBezTo>
                                  <a:pt x="251" y="153"/>
                                  <a:pt x="251" y="152"/>
                                  <a:pt x="251" y="152"/>
                                </a:cubicBezTo>
                                <a:cubicBezTo>
                                  <a:pt x="252" y="149"/>
                                  <a:pt x="253" y="146"/>
                                  <a:pt x="253" y="142"/>
                                </a:cubicBezTo>
                                <a:cubicBezTo>
                                  <a:pt x="254" y="140"/>
                                  <a:pt x="254" y="136"/>
                                  <a:pt x="254" y="133"/>
                                </a:cubicBezTo>
                                <a:cubicBezTo>
                                  <a:pt x="255" y="132"/>
                                  <a:pt x="254" y="130"/>
                                  <a:pt x="254" y="128"/>
                                </a:cubicBezTo>
                                <a:cubicBezTo>
                                  <a:pt x="255" y="127"/>
                                  <a:pt x="255" y="126"/>
                                  <a:pt x="255" y="124"/>
                                </a:cubicBezTo>
                                <a:cubicBezTo>
                                  <a:pt x="255" y="122"/>
                                  <a:pt x="254" y="120"/>
                                  <a:pt x="256" y="119"/>
                                </a:cubicBezTo>
                                <a:cubicBezTo>
                                  <a:pt x="254" y="116"/>
                                  <a:pt x="256" y="116"/>
                                  <a:pt x="255" y="114"/>
                                </a:cubicBezTo>
                                <a:cubicBezTo>
                                  <a:pt x="254" y="110"/>
                                  <a:pt x="254" y="107"/>
                                  <a:pt x="253" y="104"/>
                                </a:cubicBezTo>
                                <a:cubicBezTo>
                                  <a:pt x="255" y="103"/>
                                  <a:pt x="254" y="106"/>
                                  <a:pt x="255" y="106"/>
                                </a:cubicBezTo>
                                <a:cubicBezTo>
                                  <a:pt x="255" y="108"/>
                                  <a:pt x="255" y="109"/>
                                  <a:pt x="255" y="109"/>
                                </a:cubicBezTo>
                                <a:cubicBezTo>
                                  <a:pt x="255" y="112"/>
                                  <a:pt x="255" y="112"/>
                                  <a:pt x="257" y="115"/>
                                </a:cubicBezTo>
                                <a:cubicBezTo>
                                  <a:pt x="255" y="116"/>
                                  <a:pt x="257" y="118"/>
                                  <a:pt x="256" y="118"/>
                                </a:cubicBezTo>
                                <a:cubicBezTo>
                                  <a:pt x="256" y="120"/>
                                  <a:pt x="257" y="121"/>
                                  <a:pt x="257" y="122"/>
                                </a:cubicBezTo>
                                <a:cubicBezTo>
                                  <a:pt x="257" y="125"/>
                                  <a:pt x="257" y="127"/>
                                  <a:pt x="256" y="130"/>
                                </a:cubicBezTo>
                                <a:cubicBezTo>
                                  <a:pt x="257" y="132"/>
                                  <a:pt x="255" y="134"/>
                                  <a:pt x="256" y="137"/>
                                </a:cubicBezTo>
                                <a:cubicBezTo>
                                  <a:pt x="256" y="138"/>
                                  <a:pt x="255" y="139"/>
                                  <a:pt x="256" y="140"/>
                                </a:cubicBezTo>
                                <a:cubicBezTo>
                                  <a:pt x="255" y="141"/>
                                  <a:pt x="255" y="142"/>
                                  <a:pt x="256" y="144"/>
                                </a:cubicBezTo>
                                <a:cubicBezTo>
                                  <a:pt x="254" y="145"/>
                                  <a:pt x="255" y="149"/>
                                  <a:pt x="254" y="150"/>
                                </a:cubicBezTo>
                                <a:cubicBezTo>
                                  <a:pt x="255" y="153"/>
                                  <a:pt x="252" y="155"/>
                                  <a:pt x="253" y="158"/>
                                </a:cubicBezTo>
                                <a:cubicBezTo>
                                  <a:pt x="252" y="158"/>
                                  <a:pt x="252" y="160"/>
                                  <a:pt x="252" y="161"/>
                                </a:cubicBezTo>
                                <a:cubicBezTo>
                                  <a:pt x="252" y="161"/>
                                  <a:pt x="252" y="162"/>
                                  <a:pt x="252" y="163"/>
                                </a:cubicBezTo>
                                <a:cubicBezTo>
                                  <a:pt x="251" y="163"/>
                                  <a:pt x="251" y="164"/>
                                  <a:pt x="252" y="164"/>
                                </a:cubicBezTo>
                                <a:cubicBezTo>
                                  <a:pt x="251" y="165"/>
                                  <a:pt x="251" y="165"/>
                                  <a:pt x="251" y="166"/>
                                </a:cubicBezTo>
                                <a:cubicBezTo>
                                  <a:pt x="251" y="166"/>
                                  <a:pt x="250" y="167"/>
                                  <a:pt x="250" y="167"/>
                                </a:cubicBezTo>
                                <a:cubicBezTo>
                                  <a:pt x="251" y="169"/>
                                  <a:pt x="249" y="169"/>
                                  <a:pt x="250" y="171"/>
                                </a:cubicBezTo>
                                <a:cubicBezTo>
                                  <a:pt x="248" y="172"/>
                                  <a:pt x="249" y="175"/>
                                  <a:pt x="248" y="177"/>
                                </a:cubicBezTo>
                                <a:cubicBezTo>
                                  <a:pt x="248" y="179"/>
                                  <a:pt x="247" y="181"/>
                                  <a:pt x="246" y="184"/>
                                </a:cubicBezTo>
                                <a:cubicBezTo>
                                  <a:pt x="245" y="186"/>
                                  <a:pt x="245" y="188"/>
                                  <a:pt x="245" y="190"/>
                                </a:cubicBezTo>
                                <a:cubicBezTo>
                                  <a:pt x="243" y="192"/>
                                  <a:pt x="244" y="195"/>
                                  <a:pt x="242" y="197"/>
                                </a:cubicBezTo>
                                <a:cubicBezTo>
                                  <a:pt x="243" y="204"/>
                                  <a:pt x="240" y="210"/>
                                  <a:pt x="239" y="217"/>
                                </a:cubicBezTo>
                                <a:cubicBezTo>
                                  <a:pt x="239" y="218"/>
                                  <a:pt x="238" y="219"/>
                                  <a:pt x="238" y="219"/>
                                </a:cubicBezTo>
                                <a:cubicBezTo>
                                  <a:pt x="239" y="221"/>
                                  <a:pt x="238" y="221"/>
                                  <a:pt x="238" y="222"/>
                                </a:cubicBezTo>
                                <a:cubicBezTo>
                                  <a:pt x="237" y="224"/>
                                  <a:pt x="237" y="226"/>
                                  <a:pt x="238" y="227"/>
                                </a:cubicBezTo>
                                <a:cubicBezTo>
                                  <a:pt x="236" y="229"/>
                                  <a:pt x="238" y="231"/>
                                  <a:pt x="237" y="233"/>
                                </a:cubicBezTo>
                                <a:cubicBezTo>
                                  <a:pt x="237" y="234"/>
                                  <a:pt x="238" y="236"/>
                                  <a:pt x="237" y="238"/>
                                </a:cubicBezTo>
                                <a:cubicBezTo>
                                  <a:pt x="237" y="240"/>
                                  <a:pt x="238" y="242"/>
                                  <a:pt x="237" y="244"/>
                                </a:cubicBezTo>
                                <a:cubicBezTo>
                                  <a:pt x="237" y="245"/>
                                  <a:pt x="238" y="248"/>
                                  <a:pt x="237" y="249"/>
                                </a:cubicBezTo>
                                <a:cubicBezTo>
                                  <a:pt x="239" y="252"/>
                                  <a:pt x="239" y="255"/>
                                  <a:pt x="240" y="258"/>
                                </a:cubicBezTo>
                                <a:cubicBezTo>
                                  <a:pt x="241" y="260"/>
                                  <a:pt x="242" y="260"/>
                                  <a:pt x="244" y="261"/>
                                </a:cubicBezTo>
                                <a:cubicBezTo>
                                  <a:pt x="245" y="262"/>
                                  <a:pt x="246" y="261"/>
                                  <a:pt x="247" y="264"/>
                                </a:cubicBezTo>
                                <a:cubicBezTo>
                                  <a:pt x="247" y="262"/>
                                  <a:pt x="247" y="261"/>
                                  <a:pt x="246" y="259"/>
                                </a:cubicBezTo>
                                <a:cubicBezTo>
                                  <a:pt x="247" y="258"/>
                                  <a:pt x="246" y="256"/>
                                  <a:pt x="245" y="255"/>
                                </a:cubicBezTo>
                                <a:cubicBezTo>
                                  <a:pt x="246" y="254"/>
                                  <a:pt x="244" y="251"/>
                                  <a:pt x="246" y="250"/>
                                </a:cubicBezTo>
                                <a:cubicBezTo>
                                  <a:pt x="244" y="248"/>
                                  <a:pt x="245" y="247"/>
                                  <a:pt x="244" y="245"/>
                                </a:cubicBezTo>
                                <a:cubicBezTo>
                                  <a:pt x="245" y="243"/>
                                  <a:pt x="245" y="241"/>
                                  <a:pt x="244" y="238"/>
                                </a:cubicBezTo>
                                <a:cubicBezTo>
                                  <a:pt x="245" y="238"/>
                                  <a:pt x="243" y="236"/>
                                  <a:pt x="245" y="235"/>
                                </a:cubicBezTo>
                                <a:cubicBezTo>
                                  <a:pt x="245" y="234"/>
                                  <a:pt x="245" y="233"/>
                                  <a:pt x="245" y="232"/>
                                </a:cubicBezTo>
                                <a:cubicBezTo>
                                  <a:pt x="245" y="230"/>
                                  <a:pt x="245" y="227"/>
                                  <a:pt x="246" y="226"/>
                                </a:cubicBezTo>
                                <a:cubicBezTo>
                                  <a:pt x="246" y="223"/>
                                  <a:pt x="247" y="222"/>
                                  <a:pt x="246" y="219"/>
                                </a:cubicBezTo>
                                <a:cubicBezTo>
                                  <a:pt x="248" y="217"/>
                                  <a:pt x="247" y="215"/>
                                  <a:pt x="248" y="213"/>
                                </a:cubicBezTo>
                                <a:cubicBezTo>
                                  <a:pt x="248" y="212"/>
                                  <a:pt x="248" y="211"/>
                                  <a:pt x="248" y="210"/>
                                </a:cubicBezTo>
                                <a:cubicBezTo>
                                  <a:pt x="247" y="208"/>
                                  <a:pt x="249" y="208"/>
                                  <a:pt x="249" y="207"/>
                                </a:cubicBezTo>
                                <a:cubicBezTo>
                                  <a:pt x="249" y="205"/>
                                  <a:pt x="250" y="205"/>
                                  <a:pt x="249" y="203"/>
                                </a:cubicBezTo>
                                <a:cubicBezTo>
                                  <a:pt x="249" y="202"/>
                                  <a:pt x="250" y="202"/>
                                  <a:pt x="249" y="200"/>
                                </a:cubicBezTo>
                                <a:cubicBezTo>
                                  <a:pt x="251" y="198"/>
                                  <a:pt x="250" y="196"/>
                                  <a:pt x="252" y="194"/>
                                </a:cubicBezTo>
                                <a:cubicBezTo>
                                  <a:pt x="251" y="191"/>
                                  <a:pt x="253" y="189"/>
                                  <a:pt x="251" y="187"/>
                                </a:cubicBezTo>
                                <a:cubicBezTo>
                                  <a:pt x="254" y="182"/>
                                  <a:pt x="254" y="177"/>
                                  <a:pt x="255" y="172"/>
                                </a:cubicBezTo>
                                <a:cubicBezTo>
                                  <a:pt x="255" y="171"/>
                                  <a:pt x="256" y="171"/>
                                  <a:pt x="256" y="170"/>
                                </a:cubicBezTo>
                                <a:cubicBezTo>
                                  <a:pt x="255" y="170"/>
                                  <a:pt x="256" y="169"/>
                                  <a:pt x="257" y="169"/>
                                </a:cubicBezTo>
                                <a:cubicBezTo>
                                  <a:pt x="255" y="167"/>
                                  <a:pt x="257" y="167"/>
                                  <a:pt x="257" y="165"/>
                                </a:cubicBezTo>
                                <a:cubicBezTo>
                                  <a:pt x="257" y="164"/>
                                  <a:pt x="257" y="163"/>
                                  <a:pt x="257" y="161"/>
                                </a:cubicBezTo>
                                <a:cubicBezTo>
                                  <a:pt x="259" y="161"/>
                                  <a:pt x="257" y="159"/>
                                  <a:pt x="258" y="158"/>
                                </a:cubicBezTo>
                                <a:cubicBezTo>
                                  <a:pt x="259" y="157"/>
                                  <a:pt x="259" y="156"/>
                                  <a:pt x="260" y="155"/>
                                </a:cubicBezTo>
                                <a:cubicBezTo>
                                  <a:pt x="258" y="153"/>
                                  <a:pt x="260" y="152"/>
                                  <a:pt x="259" y="151"/>
                                </a:cubicBezTo>
                                <a:cubicBezTo>
                                  <a:pt x="260" y="149"/>
                                  <a:pt x="260" y="148"/>
                                  <a:pt x="260" y="147"/>
                                </a:cubicBezTo>
                                <a:cubicBezTo>
                                  <a:pt x="260" y="146"/>
                                  <a:pt x="261" y="145"/>
                                  <a:pt x="261" y="144"/>
                                </a:cubicBezTo>
                                <a:cubicBezTo>
                                  <a:pt x="260" y="141"/>
                                  <a:pt x="262" y="139"/>
                                  <a:pt x="261" y="136"/>
                                </a:cubicBezTo>
                                <a:cubicBezTo>
                                  <a:pt x="262" y="134"/>
                                  <a:pt x="260" y="130"/>
                                  <a:pt x="262" y="129"/>
                                </a:cubicBezTo>
                                <a:cubicBezTo>
                                  <a:pt x="260" y="126"/>
                                  <a:pt x="261" y="124"/>
                                  <a:pt x="259" y="121"/>
                                </a:cubicBezTo>
                                <a:cubicBezTo>
                                  <a:pt x="260" y="120"/>
                                  <a:pt x="259" y="119"/>
                                  <a:pt x="259" y="118"/>
                                </a:cubicBezTo>
                                <a:cubicBezTo>
                                  <a:pt x="259" y="116"/>
                                  <a:pt x="258" y="115"/>
                                  <a:pt x="259" y="114"/>
                                </a:cubicBezTo>
                                <a:cubicBezTo>
                                  <a:pt x="257" y="107"/>
                                  <a:pt x="255" y="101"/>
                                  <a:pt x="252" y="94"/>
                                </a:cubicBezTo>
                                <a:cubicBezTo>
                                  <a:pt x="254" y="94"/>
                                  <a:pt x="254" y="97"/>
                                  <a:pt x="255" y="98"/>
                                </a:cubicBezTo>
                                <a:cubicBezTo>
                                  <a:pt x="256" y="99"/>
                                  <a:pt x="255" y="100"/>
                                  <a:pt x="256" y="102"/>
                                </a:cubicBezTo>
                                <a:cubicBezTo>
                                  <a:pt x="258" y="104"/>
                                  <a:pt x="258" y="107"/>
                                  <a:pt x="259" y="109"/>
                                </a:cubicBezTo>
                                <a:cubicBezTo>
                                  <a:pt x="260" y="111"/>
                                  <a:pt x="260" y="112"/>
                                  <a:pt x="261" y="112"/>
                                </a:cubicBezTo>
                                <a:cubicBezTo>
                                  <a:pt x="261" y="113"/>
                                  <a:pt x="262" y="114"/>
                                  <a:pt x="263" y="116"/>
                                </a:cubicBezTo>
                                <a:cubicBezTo>
                                  <a:pt x="263" y="120"/>
                                  <a:pt x="265" y="123"/>
                                  <a:pt x="265" y="127"/>
                                </a:cubicBezTo>
                                <a:cubicBezTo>
                                  <a:pt x="266" y="130"/>
                                  <a:pt x="268" y="132"/>
                                  <a:pt x="269" y="135"/>
                                </a:cubicBezTo>
                                <a:cubicBezTo>
                                  <a:pt x="271" y="141"/>
                                  <a:pt x="272" y="145"/>
                                  <a:pt x="273" y="150"/>
                                </a:cubicBezTo>
                                <a:cubicBezTo>
                                  <a:pt x="272" y="151"/>
                                  <a:pt x="274" y="153"/>
                                  <a:pt x="273" y="154"/>
                                </a:cubicBezTo>
                                <a:cubicBezTo>
                                  <a:pt x="273" y="156"/>
                                  <a:pt x="273" y="157"/>
                                  <a:pt x="273" y="158"/>
                                </a:cubicBezTo>
                                <a:cubicBezTo>
                                  <a:pt x="274" y="161"/>
                                  <a:pt x="273" y="163"/>
                                  <a:pt x="274" y="166"/>
                                </a:cubicBezTo>
                                <a:cubicBezTo>
                                  <a:pt x="274" y="168"/>
                                  <a:pt x="274" y="171"/>
                                  <a:pt x="275" y="174"/>
                                </a:cubicBezTo>
                                <a:cubicBezTo>
                                  <a:pt x="274" y="174"/>
                                  <a:pt x="276" y="176"/>
                                  <a:pt x="274" y="177"/>
                                </a:cubicBezTo>
                                <a:cubicBezTo>
                                  <a:pt x="276" y="179"/>
                                  <a:pt x="273" y="179"/>
                                  <a:pt x="275" y="181"/>
                                </a:cubicBezTo>
                                <a:cubicBezTo>
                                  <a:pt x="274" y="185"/>
                                  <a:pt x="274" y="190"/>
                                  <a:pt x="273" y="195"/>
                                </a:cubicBezTo>
                                <a:cubicBezTo>
                                  <a:pt x="273" y="195"/>
                                  <a:pt x="273" y="196"/>
                                  <a:pt x="274" y="197"/>
                                </a:cubicBezTo>
                                <a:cubicBezTo>
                                  <a:pt x="273" y="197"/>
                                  <a:pt x="273" y="197"/>
                                  <a:pt x="273" y="198"/>
                                </a:cubicBezTo>
                                <a:cubicBezTo>
                                  <a:pt x="272" y="199"/>
                                  <a:pt x="273" y="201"/>
                                  <a:pt x="273" y="202"/>
                                </a:cubicBezTo>
                                <a:cubicBezTo>
                                  <a:pt x="273" y="203"/>
                                  <a:pt x="272" y="203"/>
                                  <a:pt x="272" y="204"/>
                                </a:cubicBezTo>
                                <a:cubicBezTo>
                                  <a:pt x="272" y="204"/>
                                  <a:pt x="272" y="205"/>
                                  <a:pt x="271" y="205"/>
                                </a:cubicBezTo>
                                <a:cubicBezTo>
                                  <a:pt x="273" y="207"/>
                                  <a:pt x="270" y="207"/>
                                  <a:pt x="272" y="209"/>
                                </a:cubicBezTo>
                                <a:cubicBezTo>
                                  <a:pt x="271" y="209"/>
                                  <a:pt x="271" y="210"/>
                                  <a:pt x="271" y="210"/>
                                </a:cubicBezTo>
                                <a:cubicBezTo>
                                  <a:pt x="271" y="211"/>
                                  <a:pt x="270" y="211"/>
                                  <a:pt x="270" y="212"/>
                                </a:cubicBezTo>
                                <a:cubicBezTo>
                                  <a:pt x="270" y="213"/>
                                  <a:pt x="271" y="214"/>
                                  <a:pt x="270" y="215"/>
                                </a:cubicBezTo>
                                <a:cubicBezTo>
                                  <a:pt x="270" y="217"/>
                                  <a:pt x="270" y="220"/>
                                  <a:pt x="269" y="222"/>
                                </a:cubicBezTo>
                                <a:cubicBezTo>
                                  <a:pt x="268" y="223"/>
                                  <a:pt x="269" y="225"/>
                                  <a:pt x="268" y="226"/>
                                </a:cubicBezTo>
                                <a:cubicBezTo>
                                  <a:pt x="268" y="227"/>
                                  <a:pt x="269" y="228"/>
                                  <a:pt x="268" y="229"/>
                                </a:cubicBezTo>
                                <a:cubicBezTo>
                                  <a:pt x="268" y="231"/>
                                  <a:pt x="267" y="232"/>
                                  <a:pt x="268" y="233"/>
                                </a:cubicBezTo>
                                <a:cubicBezTo>
                                  <a:pt x="267" y="234"/>
                                  <a:pt x="266" y="235"/>
                                  <a:pt x="267" y="236"/>
                                </a:cubicBezTo>
                                <a:cubicBezTo>
                                  <a:pt x="265" y="240"/>
                                  <a:pt x="266" y="245"/>
                                  <a:pt x="265" y="250"/>
                                </a:cubicBezTo>
                                <a:cubicBezTo>
                                  <a:pt x="265" y="251"/>
                                  <a:pt x="265" y="251"/>
                                  <a:pt x="265" y="252"/>
                                </a:cubicBezTo>
                                <a:cubicBezTo>
                                  <a:pt x="266" y="253"/>
                                  <a:pt x="265" y="254"/>
                                  <a:pt x="266" y="254"/>
                                </a:cubicBezTo>
                                <a:cubicBezTo>
                                  <a:pt x="266" y="257"/>
                                  <a:pt x="265" y="261"/>
                                  <a:pt x="267" y="265"/>
                                </a:cubicBezTo>
                                <a:cubicBezTo>
                                  <a:pt x="266" y="268"/>
                                  <a:pt x="268" y="272"/>
                                  <a:pt x="268" y="275"/>
                                </a:cubicBezTo>
                                <a:cubicBezTo>
                                  <a:pt x="268" y="276"/>
                                  <a:pt x="269" y="277"/>
                                  <a:pt x="269" y="278"/>
                                </a:cubicBezTo>
                                <a:cubicBezTo>
                                  <a:pt x="270" y="278"/>
                                  <a:pt x="270" y="279"/>
                                  <a:pt x="270" y="279"/>
                                </a:cubicBezTo>
                                <a:cubicBezTo>
                                  <a:pt x="270" y="281"/>
                                  <a:pt x="271" y="282"/>
                                  <a:pt x="272" y="282"/>
                                </a:cubicBezTo>
                                <a:cubicBezTo>
                                  <a:pt x="273" y="281"/>
                                  <a:pt x="272" y="282"/>
                                  <a:pt x="272" y="281"/>
                                </a:cubicBezTo>
                                <a:cubicBezTo>
                                  <a:pt x="271" y="280"/>
                                  <a:pt x="271" y="280"/>
                                  <a:pt x="271" y="279"/>
                                </a:cubicBezTo>
                                <a:cubicBezTo>
                                  <a:pt x="271" y="278"/>
                                  <a:pt x="271" y="277"/>
                                  <a:pt x="270" y="276"/>
                                </a:cubicBezTo>
                                <a:cubicBezTo>
                                  <a:pt x="271" y="274"/>
                                  <a:pt x="269" y="272"/>
                                  <a:pt x="269" y="270"/>
                                </a:cubicBezTo>
                                <a:cubicBezTo>
                                  <a:pt x="268" y="266"/>
                                  <a:pt x="270" y="262"/>
                                  <a:pt x="268" y="257"/>
                                </a:cubicBezTo>
                                <a:cubicBezTo>
                                  <a:pt x="269" y="256"/>
                                  <a:pt x="267" y="252"/>
                                  <a:pt x="269" y="251"/>
                                </a:cubicBezTo>
                                <a:cubicBezTo>
                                  <a:pt x="268" y="249"/>
                                  <a:pt x="269" y="248"/>
                                  <a:pt x="268" y="247"/>
                                </a:cubicBezTo>
                                <a:cubicBezTo>
                                  <a:pt x="269" y="246"/>
                                  <a:pt x="270" y="245"/>
                                  <a:pt x="268" y="243"/>
                                </a:cubicBezTo>
                                <a:cubicBezTo>
                                  <a:pt x="270" y="239"/>
                                  <a:pt x="269" y="234"/>
                                  <a:pt x="271" y="230"/>
                                </a:cubicBezTo>
                                <a:cubicBezTo>
                                  <a:pt x="270" y="227"/>
                                  <a:pt x="272" y="226"/>
                                  <a:pt x="271" y="223"/>
                                </a:cubicBezTo>
                                <a:cubicBezTo>
                                  <a:pt x="272" y="222"/>
                                  <a:pt x="272" y="222"/>
                                  <a:pt x="272" y="221"/>
                                </a:cubicBezTo>
                                <a:cubicBezTo>
                                  <a:pt x="272" y="221"/>
                                  <a:pt x="273" y="220"/>
                                  <a:pt x="273" y="220"/>
                                </a:cubicBezTo>
                                <a:cubicBezTo>
                                  <a:pt x="274" y="219"/>
                                  <a:pt x="273" y="217"/>
                                  <a:pt x="274" y="217"/>
                                </a:cubicBezTo>
                                <a:cubicBezTo>
                                  <a:pt x="275" y="207"/>
                                  <a:pt x="279" y="199"/>
                                  <a:pt x="278" y="188"/>
                                </a:cubicBezTo>
                                <a:cubicBezTo>
                                  <a:pt x="280" y="186"/>
                                  <a:pt x="279" y="181"/>
                                  <a:pt x="281" y="178"/>
                                </a:cubicBezTo>
                                <a:cubicBezTo>
                                  <a:pt x="281" y="177"/>
                                  <a:pt x="280" y="176"/>
                                  <a:pt x="281" y="175"/>
                                </a:cubicBezTo>
                                <a:cubicBezTo>
                                  <a:pt x="281" y="174"/>
                                  <a:pt x="280" y="173"/>
                                  <a:pt x="281" y="172"/>
                                </a:cubicBezTo>
                                <a:cubicBezTo>
                                  <a:pt x="280" y="171"/>
                                  <a:pt x="280" y="170"/>
                                  <a:pt x="280" y="169"/>
                                </a:cubicBezTo>
                                <a:cubicBezTo>
                                  <a:pt x="281" y="168"/>
                                  <a:pt x="279" y="167"/>
                                  <a:pt x="280" y="166"/>
                                </a:cubicBezTo>
                                <a:cubicBezTo>
                                  <a:pt x="279" y="160"/>
                                  <a:pt x="278" y="154"/>
                                  <a:pt x="275" y="148"/>
                                </a:cubicBezTo>
                                <a:cubicBezTo>
                                  <a:pt x="276" y="146"/>
                                  <a:pt x="276" y="149"/>
                                  <a:pt x="277" y="150"/>
                                </a:cubicBezTo>
                                <a:cubicBezTo>
                                  <a:pt x="278" y="151"/>
                                  <a:pt x="278" y="152"/>
                                  <a:pt x="279" y="153"/>
                                </a:cubicBezTo>
                                <a:cubicBezTo>
                                  <a:pt x="280" y="157"/>
                                  <a:pt x="281" y="160"/>
                                  <a:pt x="282" y="164"/>
                                </a:cubicBezTo>
                                <a:cubicBezTo>
                                  <a:pt x="281" y="166"/>
                                  <a:pt x="283" y="168"/>
                                  <a:pt x="282" y="170"/>
                                </a:cubicBezTo>
                                <a:cubicBezTo>
                                  <a:pt x="283" y="172"/>
                                  <a:pt x="282" y="174"/>
                                  <a:pt x="283" y="176"/>
                                </a:cubicBezTo>
                                <a:cubicBezTo>
                                  <a:pt x="282" y="178"/>
                                  <a:pt x="283" y="180"/>
                                  <a:pt x="282" y="182"/>
                                </a:cubicBezTo>
                                <a:cubicBezTo>
                                  <a:pt x="281" y="183"/>
                                  <a:pt x="282" y="186"/>
                                  <a:pt x="280" y="187"/>
                                </a:cubicBezTo>
                                <a:cubicBezTo>
                                  <a:pt x="281" y="189"/>
                                  <a:pt x="281" y="190"/>
                                  <a:pt x="280" y="191"/>
                                </a:cubicBezTo>
                                <a:cubicBezTo>
                                  <a:pt x="280" y="192"/>
                                  <a:pt x="281" y="194"/>
                                  <a:pt x="280" y="195"/>
                                </a:cubicBezTo>
                                <a:cubicBezTo>
                                  <a:pt x="281" y="198"/>
                                  <a:pt x="279" y="200"/>
                                  <a:pt x="279" y="203"/>
                                </a:cubicBezTo>
                                <a:cubicBezTo>
                                  <a:pt x="279" y="204"/>
                                  <a:pt x="279" y="206"/>
                                  <a:pt x="279" y="207"/>
                                </a:cubicBezTo>
                                <a:cubicBezTo>
                                  <a:pt x="279" y="208"/>
                                  <a:pt x="277" y="209"/>
                                  <a:pt x="278" y="211"/>
                                </a:cubicBezTo>
                                <a:cubicBezTo>
                                  <a:pt x="277" y="213"/>
                                  <a:pt x="277" y="215"/>
                                  <a:pt x="277" y="218"/>
                                </a:cubicBezTo>
                                <a:cubicBezTo>
                                  <a:pt x="276" y="220"/>
                                  <a:pt x="274" y="222"/>
                                  <a:pt x="275" y="224"/>
                                </a:cubicBezTo>
                                <a:cubicBezTo>
                                  <a:pt x="274" y="226"/>
                                  <a:pt x="274" y="228"/>
                                  <a:pt x="273" y="230"/>
                                </a:cubicBezTo>
                                <a:cubicBezTo>
                                  <a:pt x="273" y="235"/>
                                  <a:pt x="271" y="238"/>
                                  <a:pt x="272" y="243"/>
                                </a:cubicBezTo>
                                <a:cubicBezTo>
                                  <a:pt x="272" y="245"/>
                                  <a:pt x="271" y="247"/>
                                  <a:pt x="272" y="249"/>
                                </a:cubicBezTo>
                                <a:cubicBezTo>
                                  <a:pt x="271" y="250"/>
                                  <a:pt x="271" y="251"/>
                                  <a:pt x="272" y="253"/>
                                </a:cubicBezTo>
                                <a:cubicBezTo>
                                  <a:pt x="270" y="253"/>
                                  <a:pt x="271" y="255"/>
                                  <a:pt x="271" y="256"/>
                                </a:cubicBezTo>
                                <a:cubicBezTo>
                                  <a:pt x="271" y="257"/>
                                  <a:pt x="271" y="258"/>
                                  <a:pt x="271" y="259"/>
                                </a:cubicBezTo>
                                <a:cubicBezTo>
                                  <a:pt x="273" y="261"/>
                                  <a:pt x="270" y="261"/>
                                  <a:pt x="272" y="263"/>
                                </a:cubicBezTo>
                                <a:cubicBezTo>
                                  <a:pt x="272" y="265"/>
                                  <a:pt x="273" y="267"/>
                                  <a:pt x="272" y="269"/>
                                </a:cubicBezTo>
                                <a:cubicBezTo>
                                  <a:pt x="272" y="270"/>
                                  <a:pt x="273" y="271"/>
                                  <a:pt x="273" y="272"/>
                                </a:cubicBezTo>
                                <a:cubicBezTo>
                                  <a:pt x="274" y="273"/>
                                  <a:pt x="272" y="273"/>
                                  <a:pt x="273" y="274"/>
                                </a:cubicBezTo>
                                <a:cubicBezTo>
                                  <a:pt x="275" y="279"/>
                                  <a:pt x="276" y="280"/>
                                  <a:pt x="278" y="286"/>
                                </a:cubicBezTo>
                                <a:cubicBezTo>
                                  <a:pt x="280" y="285"/>
                                  <a:pt x="279" y="283"/>
                                  <a:pt x="280" y="281"/>
                                </a:cubicBezTo>
                                <a:cubicBezTo>
                                  <a:pt x="281" y="280"/>
                                  <a:pt x="281" y="279"/>
                                  <a:pt x="281" y="277"/>
                                </a:cubicBezTo>
                                <a:cubicBezTo>
                                  <a:pt x="283" y="276"/>
                                  <a:pt x="283" y="275"/>
                                  <a:pt x="283" y="274"/>
                                </a:cubicBezTo>
                                <a:cubicBezTo>
                                  <a:pt x="285" y="273"/>
                                  <a:pt x="285" y="271"/>
                                  <a:pt x="286" y="270"/>
                                </a:cubicBezTo>
                                <a:cubicBezTo>
                                  <a:pt x="287" y="269"/>
                                  <a:pt x="288" y="267"/>
                                  <a:pt x="289" y="266"/>
                                </a:cubicBezTo>
                                <a:cubicBezTo>
                                  <a:pt x="291" y="264"/>
                                  <a:pt x="292" y="261"/>
                                  <a:pt x="295" y="259"/>
                                </a:cubicBezTo>
                                <a:cubicBezTo>
                                  <a:pt x="296" y="261"/>
                                  <a:pt x="293" y="262"/>
                                  <a:pt x="293" y="265"/>
                                </a:cubicBezTo>
                                <a:cubicBezTo>
                                  <a:pt x="290" y="266"/>
                                  <a:pt x="292" y="269"/>
                                  <a:pt x="289" y="270"/>
                                </a:cubicBezTo>
                                <a:cubicBezTo>
                                  <a:pt x="289" y="272"/>
                                  <a:pt x="287" y="274"/>
                                  <a:pt x="287" y="276"/>
                                </a:cubicBezTo>
                                <a:cubicBezTo>
                                  <a:pt x="287" y="277"/>
                                  <a:pt x="286" y="278"/>
                                  <a:pt x="285" y="279"/>
                                </a:cubicBezTo>
                                <a:cubicBezTo>
                                  <a:pt x="286" y="280"/>
                                  <a:pt x="285" y="281"/>
                                  <a:pt x="285" y="281"/>
                                </a:cubicBezTo>
                                <a:cubicBezTo>
                                  <a:pt x="286" y="284"/>
                                  <a:pt x="284" y="285"/>
                                  <a:pt x="285" y="287"/>
                                </a:cubicBezTo>
                                <a:cubicBezTo>
                                  <a:pt x="287" y="292"/>
                                  <a:pt x="291" y="290"/>
                                  <a:pt x="292" y="295"/>
                                </a:cubicBezTo>
                                <a:cubicBezTo>
                                  <a:pt x="291" y="295"/>
                                  <a:pt x="291" y="296"/>
                                  <a:pt x="290" y="296"/>
                                </a:cubicBezTo>
                                <a:cubicBezTo>
                                  <a:pt x="289" y="295"/>
                                  <a:pt x="288" y="296"/>
                                  <a:pt x="288" y="295"/>
                                </a:cubicBezTo>
                                <a:cubicBezTo>
                                  <a:pt x="286" y="295"/>
                                  <a:pt x="284" y="295"/>
                                  <a:pt x="283" y="294"/>
                                </a:cubicBezTo>
                                <a:cubicBezTo>
                                  <a:pt x="281" y="296"/>
                                  <a:pt x="281" y="292"/>
                                  <a:pt x="280" y="292"/>
                                </a:cubicBezTo>
                                <a:cubicBezTo>
                                  <a:pt x="278" y="292"/>
                                  <a:pt x="276" y="291"/>
                                  <a:pt x="274" y="290"/>
                                </a:cubicBezTo>
                                <a:cubicBezTo>
                                  <a:pt x="273" y="291"/>
                                  <a:pt x="273" y="291"/>
                                  <a:pt x="273" y="290"/>
                                </a:cubicBezTo>
                                <a:cubicBezTo>
                                  <a:pt x="271" y="291"/>
                                  <a:pt x="270" y="290"/>
                                  <a:pt x="268" y="291"/>
                                </a:cubicBezTo>
                                <a:cubicBezTo>
                                  <a:pt x="267" y="290"/>
                                  <a:pt x="264" y="292"/>
                                  <a:pt x="263" y="291"/>
                                </a:cubicBezTo>
                                <a:cubicBezTo>
                                  <a:pt x="260" y="292"/>
                                  <a:pt x="258" y="295"/>
                                  <a:pt x="255" y="292"/>
                                </a:cubicBezTo>
                                <a:cubicBezTo>
                                  <a:pt x="255" y="290"/>
                                  <a:pt x="257" y="291"/>
                                  <a:pt x="258" y="290"/>
                                </a:cubicBezTo>
                                <a:cubicBezTo>
                                  <a:pt x="259" y="290"/>
                                  <a:pt x="260" y="289"/>
                                  <a:pt x="261" y="289"/>
                                </a:cubicBezTo>
                                <a:cubicBezTo>
                                  <a:pt x="261" y="289"/>
                                  <a:pt x="260" y="287"/>
                                  <a:pt x="261" y="287"/>
                                </a:cubicBezTo>
                                <a:cubicBezTo>
                                  <a:pt x="263" y="286"/>
                                  <a:pt x="264" y="287"/>
                                  <a:pt x="266" y="286"/>
                                </a:cubicBezTo>
                                <a:cubicBezTo>
                                  <a:pt x="265" y="286"/>
                                  <a:pt x="264" y="285"/>
                                  <a:pt x="263" y="286"/>
                                </a:cubicBezTo>
                                <a:cubicBezTo>
                                  <a:pt x="262" y="285"/>
                                  <a:pt x="261" y="285"/>
                                  <a:pt x="259" y="286"/>
                                </a:cubicBezTo>
                                <a:cubicBezTo>
                                  <a:pt x="258" y="285"/>
                                  <a:pt x="255" y="288"/>
                                  <a:pt x="253" y="285"/>
                                </a:cubicBezTo>
                                <a:cubicBezTo>
                                  <a:pt x="256" y="283"/>
                                  <a:pt x="258" y="284"/>
                                  <a:pt x="260" y="283"/>
                                </a:cubicBezTo>
                                <a:cubicBezTo>
                                  <a:pt x="259" y="282"/>
                                  <a:pt x="257" y="283"/>
                                  <a:pt x="255" y="282"/>
                                </a:cubicBezTo>
                                <a:cubicBezTo>
                                  <a:pt x="252" y="283"/>
                                  <a:pt x="251" y="281"/>
                                  <a:pt x="249" y="283"/>
                                </a:cubicBezTo>
                                <a:cubicBezTo>
                                  <a:pt x="247" y="283"/>
                                  <a:pt x="244" y="283"/>
                                  <a:pt x="242" y="284"/>
                                </a:cubicBezTo>
                                <a:cubicBezTo>
                                  <a:pt x="240" y="283"/>
                                  <a:pt x="237" y="286"/>
                                  <a:pt x="236" y="283"/>
                                </a:cubicBezTo>
                                <a:cubicBezTo>
                                  <a:pt x="238" y="283"/>
                                  <a:pt x="238" y="282"/>
                                  <a:pt x="238" y="281"/>
                                </a:cubicBezTo>
                                <a:cubicBezTo>
                                  <a:pt x="239" y="281"/>
                                  <a:pt x="240" y="280"/>
                                  <a:pt x="240" y="281"/>
                                </a:cubicBezTo>
                                <a:cubicBezTo>
                                  <a:pt x="242" y="280"/>
                                  <a:pt x="244" y="280"/>
                                  <a:pt x="245" y="280"/>
                                </a:cubicBezTo>
                                <a:cubicBezTo>
                                  <a:pt x="249" y="279"/>
                                  <a:pt x="252" y="280"/>
                                  <a:pt x="255" y="280"/>
                                </a:cubicBezTo>
                                <a:cubicBezTo>
                                  <a:pt x="255" y="278"/>
                                  <a:pt x="253" y="279"/>
                                  <a:pt x="252" y="278"/>
                                </a:cubicBezTo>
                                <a:cubicBezTo>
                                  <a:pt x="251" y="278"/>
                                  <a:pt x="250" y="278"/>
                                  <a:pt x="249" y="278"/>
                                </a:cubicBezTo>
                                <a:cubicBezTo>
                                  <a:pt x="248" y="276"/>
                                  <a:pt x="246" y="277"/>
                                  <a:pt x="244" y="276"/>
                                </a:cubicBezTo>
                                <a:cubicBezTo>
                                  <a:pt x="243" y="277"/>
                                  <a:pt x="243" y="276"/>
                                  <a:pt x="243" y="276"/>
                                </a:cubicBezTo>
                                <a:cubicBezTo>
                                  <a:pt x="242" y="275"/>
                                  <a:pt x="241" y="276"/>
                                  <a:pt x="241" y="276"/>
                                </a:cubicBezTo>
                                <a:cubicBezTo>
                                  <a:pt x="240" y="276"/>
                                  <a:pt x="239" y="275"/>
                                  <a:pt x="239" y="275"/>
                                </a:cubicBezTo>
                                <a:cubicBezTo>
                                  <a:pt x="237" y="274"/>
                                  <a:pt x="235" y="275"/>
                                  <a:pt x="234" y="273"/>
                                </a:cubicBezTo>
                                <a:cubicBezTo>
                                  <a:pt x="231" y="273"/>
                                  <a:pt x="229" y="273"/>
                                  <a:pt x="226" y="273"/>
                                </a:cubicBezTo>
                                <a:cubicBezTo>
                                  <a:pt x="226" y="271"/>
                                  <a:pt x="224" y="274"/>
                                  <a:pt x="224" y="272"/>
                                </a:cubicBezTo>
                                <a:cubicBezTo>
                                  <a:pt x="223" y="272"/>
                                  <a:pt x="222" y="272"/>
                                  <a:pt x="222" y="271"/>
                                </a:cubicBezTo>
                                <a:cubicBezTo>
                                  <a:pt x="220" y="271"/>
                                  <a:pt x="219" y="271"/>
                                  <a:pt x="217" y="270"/>
                                </a:cubicBezTo>
                                <a:cubicBezTo>
                                  <a:pt x="215" y="271"/>
                                  <a:pt x="215" y="269"/>
                                  <a:pt x="213" y="270"/>
                                </a:cubicBezTo>
                                <a:cubicBezTo>
                                  <a:pt x="212" y="270"/>
                                  <a:pt x="211" y="269"/>
                                  <a:pt x="210" y="269"/>
                                </a:cubicBezTo>
                                <a:cubicBezTo>
                                  <a:pt x="209" y="268"/>
                                  <a:pt x="207" y="269"/>
                                  <a:pt x="206" y="268"/>
                                </a:cubicBezTo>
                                <a:cubicBezTo>
                                  <a:pt x="205" y="268"/>
                                  <a:pt x="204" y="268"/>
                                  <a:pt x="204" y="268"/>
                                </a:cubicBezTo>
                                <a:cubicBezTo>
                                  <a:pt x="203" y="267"/>
                                  <a:pt x="203" y="268"/>
                                  <a:pt x="202" y="267"/>
                                </a:cubicBezTo>
                                <a:cubicBezTo>
                                  <a:pt x="199" y="267"/>
                                  <a:pt x="196" y="267"/>
                                  <a:pt x="193" y="266"/>
                                </a:cubicBezTo>
                                <a:cubicBezTo>
                                  <a:pt x="192" y="266"/>
                                  <a:pt x="191" y="266"/>
                                  <a:pt x="189" y="265"/>
                                </a:cubicBezTo>
                                <a:cubicBezTo>
                                  <a:pt x="188" y="265"/>
                                  <a:pt x="187" y="265"/>
                                  <a:pt x="185" y="265"/>
                                </a:cubicBezTo>
                                <a:cubicBezTo>
                                  <a:pt x="184" y="264"/>
                                  <a:pt x="183" y="265"/>
                                  <a:pt x="182" y="263"/>
                                </a:cubicBezTo>
                                <a:cubicBezTo>
                                  <a:pt x="181" y="264"/>
                                  <a:pt x="180" y="263"/>
                                  <a:pt x="178" y="263"/>
                                </a:cubicBezTo>
                                <a:cubicBezTo>
                                  <a:pt x="178" y="263"/>
                                  <a:pt x="177" y="262"/>
                                  <a:pt x="177" y="262"/>
                                </a:cubicBezTo>
                                <a:cubicBezTo>
                                  <a:pt x="176" y="262"/>
                                  <a:pt x="175" y="262"/>
                                  <a:pt x="175" y="262"/>
                                </a:cubicBezTo>
                                <a:cubicBezTo>
                                  <a:pt x="174" y="262"/>
                                  <a:pt x="173" y="261"/>
                                  <a:pt x="171" y="261"/>
                                </a:cubicBezTo>
                                <a:cubicBezTo>
                                  <a:pt x="170" y="261"/>
                                  <a:pt x="169" y="261"/>
                                  <a:pt x="168" y="260"/>
                                </a:cubicBezTo>
                                <a:cubicBezTo>
                                  <a:pt x="167" y="259"/>
                                  <a:pt x="165" y="260"/>
                                  <a:pt x="165" y="259"/>
                                </a:cubicBezTo>
                                <a:cubicBezTo>
                                  <a:pt x="163" y="258"/>
                                  <a:pt x="162" y="259"/>
                                  <a:pt x="161" y="258"/>
                                </a:cubicBezTo>
                                <a:cubicBezTo>
                                  <a:pt x="160" y="257"/>
                                  <a:pt x="159" y="257"/>
                                  <a:pt x="158" y="256"/>
                                </a:cubicBezTo>
                                <a:cubicBezTo>
                                  <a:pt x="153" y="255"/>
                                  <a:pt x="149" y="252"/>
                                  <a:pt x="145" y="251"/>
                                </a:cubicBezTo>
                                <a:cubicBezTo>
                                  <a:pt x="142" y="250"/>
                                  <a:pt x="141" y="247"/>
                                  <a:pt x="138" y="247"/>
                                </a:cubicBezTo>
                                <a:cubicBezTo>
                                  <a:pt x="137" y="245"/>
                                  <a:pt x="134" y="245"/>
                                  <a:pt x="132" y="243"/>
                                </a:cubicBezTo>
                                <a:cubicBezTo>
                                  <a:pt x="128" y="243"/>
                                  <a:pt x="124" y="241"/>
                                  <a:pt x="120" y="239"/>
                                </a:cubicBezTo>
                                <a:cubicBezTo>
                                  <a:pt x="117" y="239"/>
                                  <a:pt x="116" y="237"/>
                                  <a:pt x="113" y="236"/>
                                </a:cubicBezTo>
                                <a:cubicBezTo>
                                  <a:pt x="112" y="235"/>
                                  <a:pt x="110" y="235"/>
                                  <a:pt x="108" y="233"/>
                                </a:cubicBezTo>
                                <a:cubicBezTo>
                                  <a:pt x="107" y="232"/>
                                  <a:pt x="105" y="232"/>
                                  <a:pt x="104" y="231"/>
                                </a:cubicBezTo>
                                <a:cubicBezTo>
                                  <a:pt x="103" y="232"/>
                                  <a:pt x="103" y="230"/>
                                  <a:pt x="102" y="231"/>
                                </a:cubicBezTo>
                                <a:cubicBezTo>
                                  <a:pt x="101" y="230"/>
                                  <a:pt x="100" y="231"/>
                                  <a:pt x="99" y="230"/>
                                </a:cubicBezTo>
                                <a:cubicBezTo>
                                  <a:pt x="98" y="228"/>
                                  <a:pt x="102" y="230"/>
                                  <a:pt x="102" y="230"/>
                                </a:cubicBezTo>
                                <a:cubicBezTo>
                                  <a:pt x="101" y="229"/>
                                  <a:pt x="101" y="228"/>
                                  <a:pt x="99" y="227"/>
                                </a:cubicBezTo>
                                <a:cubicBezTo>
                                  <a:pt x="99" y="225"/>
                                  <a:pt x="97" y="227"/>
                                  <a:pt x="97" y="226"/>
                                </a:cubicBezTo>
                                <a:cubicBezTo>
                                  <a:pt x="94" y="225"/>
                                  <a:pt x="92" y="225"/>
                                  <a:pt x="90" y="224"/>
                                </a:cubicBezTo>
                                <a:cubicBezTo>
                                  <a:pt x="89" y="223"/>
                                  <a:pt x="90" y="223"/>
                                  <a:pt x="90" y="223"/>
                                </a:cubicBezTo>
                                <a:cubicBezTo>
                                  <a:pt x="91" y="223"/>
                                  <a:pt x="92" y="223"/>
                                  <a:pt x="92" y="224"/>
                                </a:cubicBezTo>
                                <a:cubicBezTo>
                                  <a:pt x="94" y="223"/>
                                  <a:pt x="94" y="224"/>
                                  <a:pt x="95" y="225"/>
                                </a:cubicBezTo>
                                <a:cubicBezTo>
                                  <a:pt x="98" y="224"/>
                                  <a:pt x="100" y="225"/>
                                  <a:pt x="102" y="225"/>
                                </a:cubicBezTo>
                                <a:cubicBezTo>
                                  <a:pt x="107" y="226"/>
                                  <a:pt x="111" y="225"/>
                                  <a:pt x="116" y="226"/>
                                </a:cubicBezTo>
                                <a:cubicBezTo>
                                  <a:pt x="120" y="226"/>
                                  <a:pt x="125" y="227"/>
                                  <a:pt x="130" y="226"/>
                                </a:cubicBezTo>
                                <a:cubicBezTo>
                                  <a:pt x="132" y="227"/>
                                  <a:pt x="135" y="225"/>
                                  <a:pt x="137" y="226"/>
                                </a:cubicBezTo>
                                <a:cubicBezTo>
                                  <a:pt x="139" y="226"/>
                                  <a:pt x="141" y="226"/>
                                  <a:pt x="143" y="227"/>
                                </a:cubicBezTo>
                                <a:cubicBezTo>
                                  <a:pt x="144" y="226"/>
                                  <a:pt x="144" y="227"/>
                                  <a:pt x="145" y="226"/>
                                </a:cubicBezTo>
                                <a:cubicBezTo>
                                  <a:pt x="145" y="226"/>
                                  <a:pt x="145" y="225"/>
                                  <a:pt x="146" y="226"/>
                                </a:cubicBezTo>
                                <a:cubicBezTo>
                                  <a:pt x="146" y="226"/>
                                  <a:pt x="147" y="226"/>
                                  <a:pt x="148" y="226"/>
                                </a:cubicBezTo>
                                <a:cubicBezTo>
                                  <a:pt x="148" y="226"/>
                                  <a:pt x="149" y="225"/>
                                  <a:pt x="149" y="225"/>
                                </a:cubicBezTo>
                                <a:cubicBezTo>
                                  <a:pt x="150" y="226"/>
                                  <a:pt x="154" y="226"/>
                                  <a:pt x="156" y="226"/>
                                </a:cubicBezTo>
                                <a:cubicBezTo>
                                  <a:pt x="159" y="227"/>
                                  <a:pt x="163" y="227"/>
                                  <a:pt x="167" y="227"/>
                                </a:cubicBezTo>
                                <a:cubicBezTo>
                                  <a:pt x="170" y="229"/>
                                  <a:pt x="174" y="228"/>
                                  <a:pt x="178" y="229"/>
                                </a:cubicBezTo>
                                <a:cubicBezTo>
                                  <a:pt x="180" y="229"/>
                                  <a:pt x="182" y="229"/>
                                  <a:pt x="183" y="230"/>
                                </a:cubicBezTo>
                                <a:cubicBezTo>
                                  <a:pt x="185" y="229"/>
                                  <a:pt x="186" y="232"/>
                                  <a:pt x="189" y="231"/>
                                </a:cubicBezTo>
                                <a:cubicBezTo>
                                  <a:pt x="190" y="232"/>
                                  <a:pt x="192" y="231"/>
                                  <a:pt x="194" y="233"/>
                                </a:cubicBezTo>
                                <a:cubicBezTo>
                                  <a:pt x="196" y="232"/>
                                  <a:pt x="197" y="233"/>
                                  <a:pt x="199" y="233"/>
                                </a:cubicBezTo>
                                <a:cubicBezTo>
                                  <a:pt x="201" y="235"/>
                                  <a:pt x="204" y="235"/>
                                  <a:pt x="206" y="237"/>
                                </a:cubicBezTo>
                                <a:cubicBezTo>
                                  <a:pt x="208" y="235"/>
                                  <a:pt x="209" y="238"/>
                                  <a:pt x="211" y="237"/>
                                </a:cubicBezTo>
                                <a:cubicBezTo>
                                  <a:pt x="211" y="237"/>
                                  <a:pt x="210" y="237"/>
                                  <a:pt x="210" y="236"/>
                                </a:cubicBezTo>
                                <a:cubicBezTo>
                                  <a:pt x="210" y="236"/>
                                  <a:pt x="209" y="236"/>
                                  <a:pt x="209" y="235"/>
                                </a:cubicBezTo>
                                <a:cubicBezTo>
                                  <a:pt x="208" y="234"/>
                                  <a:pt x="207" y="235"/>
                                  <a:pt x="207" y="233"/>
                                </a:cubicBezTo>
                                <a:cubicBezTo>
                                  <a:pt x="205" y="233"/>
                                  <a:pt x="203" y="231"/>
                                  <a:pt x="201" y="231"/>
                                </a:cubicBezTo>
                                <a:cubicBezTo>
                                  <a:pt x="200" y="230"/>
                                  <a:pt x="198" y="230"/>
                                  <a:pt x="196" y="229"/>
                                </a:cubicBezTo>
                                <a:cubicBezTo>
                                  <a:pt x="195" y="229"/>
                                  <a:pt x="194" y="228"/>
                                  <a:pt x="194" y="228"/>
                                </a:cubicBezTo>
                                <a:cubicBezTo>
                                  <a:pt x="193" y="227"/>
                                  <a:pt x="191" y="228"/>
                                  <a:pt x="191" y="227"/>
                                </a:cubicBezTo>
                                <a:cubicBezTo>
                                  <a:pt x="189" y="227"/>
                                  <a:pt x="187" y="225"/>
                                  <a:pt x="185" y="226"/>
                                </a:cubicBezTo>
                                <a:cubicBezTo>
                                  <a:pt x="184" y="224"/>
                                  <a:pt x="181" y="225"/>
                                  <a:pt x="180" y="224"/>
                                </a:cubicBezTo>
                                <a:cubicBezTo>
                                  <a:pt x="176" y="224"/>
                                  <a:pt x="172" y="223"/>
                                  <a:pt x="169" y="222"/>
                                </a:cubicBezTo>
                                <a:cubicBezTo>
                                  <a:pt x="165" y="222"/>
                                  <a:pt x="162" y="221"/>
                                  <a:pt x="159" y="221"/>
                                </a:cubicBezTo>
                                <a:cubicBezTo>
                                  <a:pt x="156" y="221"/>
                                  <a:pt x="152" y="221"/>
                                  <a:pt x="149" y="220"/>
                                </a:cubicBezTo>
                                <a:cubicBezTo>
                                  <a:pt x="147" y="221"/>
                                  <a:pt x="146" y="219"/>
                                  <a:pt x="144" y="221"/>
                                </a:cubicBezTo>
                                <a:cubicBezTo>
                                  <a:pt x="143" y="220"/>
                                  <a:pt x="141" y="221"/>
                                  <a:pt x="139" y="221"/>
                                </a:cubicBezTo>
                                <a:cubicBezTo>
                                  <a:pt x="138" y="220"/>
                                  <a:pt x="136" y="220"/>
                                  <a:pt x="135" y="220"/>
                                </a:cubicBezTo>
                                <a:cubicBezTo>
                                  <a:pt x="133" y="219"/>
                                  <a:pt x="131" y="221"/>
                                  <a:pt x="130" y="219"/>
                                </a:cubicBezTo>
                                <a:cubicBezTo>
                                  <a:pt x="126" y="221"/>
                                  <a:pt x="124" y="220"/>
                                  <a:pt x="120" y="221"/>
                                </a:cubicBezTo>
                                <a:cubicBezTo>
                                  <a:pt x="117" y="221"/>
                                  <a:pt x="114" y="221"/>
                                  <a:pt x="111" y="222"/>
                                </a:cubicBezTo>
                                <a:cubicBezTo>
                                  <a:pt x="107" y="222"/>
                                  <a:pt x="105" y="221"/>
                                  <a:pt x="101" y="222"/>
                                </a:cubicBezTo>
                                <a:cubicBezTo>
                                  <a:pt x="99" y="221"/>
                                  <a:pt x="95" y="223"/>
                                  <a:pt x="92" y="222"/>
                                </a:cubicBezTo>
                                <a:cubicBezTo>
                                  <a:pt x="89" y="222"/>
                                  <a:pt x="86" y="221"/>
                                  <a:pt x="83" y="222"/>
                                </a:cubicBezTo>
                                <a:cubicBezTo>
                                  <a:pt x="80" y="221"/>
                                  <a:pt x="77" y="221"/>
                                  <a:pt x="74" y="220"/>
                                </a:cubicBezTo>
                                <a:cubicBezTo>
                                  <a:pt x="73" y="221"/>
                                  <a:pt x="71" y="220"/>
                                  <a:pt x="69" y="220"/>
                                </a:cubicBezTo>
                                <a:cubicBezTo>
                                  <a:pt x="69" y="219"/>
                                  <a:pt x="67" y="221"/>
                                  <a:pt x="66" y="219"/>
                                </a:cubicBezTo>
                                <a:cubicBezTo>
                                  <a:pt x="62" y="220"/>
                                  <a:pt x="60" y="218"/>
                                  <a:pt x="57" y="218"/>
                                </a:cubicBezTo>
                                <a:cubicBezTo>
                                  <a:pt x="57" y="216"/>
                                  <a:pt x="58" y="216"/>
                                  <a:pt x="59" y="217"/>
                                </a:cubicBezTo>
                                <a:cubicBezTo>
                                  <a:pt x="60" y="217"/>
                                  <a:pt x="61" y="217"/>
                                  <a:pt x="61" y="218"/>
                                </a:cubicBezTo>
                                <a:cubicBezTo>
                                  <a:pt x="64" y="217"/>
                                  <a:pt x="65" y="219"/>
                                  <a:pt x="68" y="218"/>
                                </a:cubicBezTo>
                                <a:cubicBezTo>
                                  <a:pt x="71" y="219"/>
                                  <a:pt x="76" y="218"/>
                                  <a:pt x="79" y="219"/>
                                </a:cubicBezTo>
                                <a:cubicBezTo>
                                  <a:pt x="84" y="218"/>
                                  <a:pt x="87" y="220"/>
                                  <a:pt x="92" y="219"/>
                                </a:cubicBezTo>
                                <a:cubicBezTo>
                                  <a:pt x="95" y="221"/>
                                  <a:pt x="100" y="218"/>
                                  <a:pt x="104" y="220"/>
                                </a:cubicBezTo>
                                <a:cubicBezTo>
                                  <a:pt x="106" y="218"/>
                                  <a:pt x="107" y="220"/>
                                  <a:pt x="110" y="218"/>
                                </a:cubicBezTo>
                                <a:cubicBezTo>
                                  <a:pt x="112" y="218"/>
                                  <a:pt x="113" y="218"/>
                                  <a:pt x="115" y="218"/>
                                </a:cubicBezTo>
                                <a:cubicBezTo>
                                  <a:pt x="117" y="218"/>
                                  <a:pt x="119" y="218"/>
                                  <a:pt x="121" y="218"/>
                                </a:cubicBezTo>
                                <a:cubicBezTo>
                                  <a:pt x="121" y="219"/>
                                  <a:pt x="123" y="217"/>
                                  <a:pt x="124" y="218"/>
                                </a:cubicBezTo>
                                <a:cubicBezTo>
                                  <a:pt x="124" y="218"/>
                                  <a:pt x="125" y="217"/>
                                  <a:pt x="125" y="217"/>
                                </a:cubicBezTo>
                                <a:cubicBezTo>
                                  <a:pt x="127" y="218"/>
                                  <a:pt x="129" y="217"/>
                                  <a:pt x="130" y="217"/>
                                </a:cubicBezTo>
                                <a:cubicBezTo>
                                  <a:pt x="132" y="217"/>
                                  <a:pt x="134" y="218"/>
                                  <a:pt x="136" y="218"/>
                                </a:cubicBezTo>
                                <a:cubicBezTo>
                                  <a:pt x="139" y="218"/>
                                  <a:pt x="142" y="218"/>
                                  <a:pt x="146" y="217"/>
                                </a:cubicBezTo>
                                <a:cubicBezTo>
                                  <a:pt x="148" y="218"/>
                                  <a:pt x="151" y="217"/>
                                  <a:pt x="153" y="218"/>
                                </a:cubicBezTo>
                                <a:cubicBezTo>
                                  <a:pt x="156" y="218"/>
                                  <a:pt x="158" y="218"/>
                                  <a:pt x="161" y="218"/>
                                </a:cubicBezTo>
                                <a:cubicBezTo>
                                  <a:pt x="163" y="219"/>
                                  <a:pt x="166" y="218"/>
                                  <a:pt x="168" y="219"/>
                                </a:cubicBezTo>
                                <a:cubicBezTo>
                                  <a:pt x="171" y="219"/>
                                  <a:pt x="173" y="220"/>
                                  <a:pt x="176" y="221"/>
                                </a:cubicBezTo>
                                <a:cubicBezTo>
                                  <a:pt x="178" y="220"/>
                                  <a:pt x="180" y="222"/>
                                  <a:pt x="183" y="221"/>
                                </a:cubicBezTo>
                                <a:cubicBezTo>
                                  <a:pt x="185" y="223"/>
                                  <a:pt x="187" y="223"/>
                                  <a:pt x="190" y="224"/>
                                </a:cubicBezTo>
                                <a:cubicBezTo>
                                  <a:pt x="191" y="225"/>
                                  <a:pt x="192" y="224"/>
                                  <a:pt x="193" y="225"/>
                                </a:cubicBezTo>
                                <a:cubicBezTo>
                                  <a:pt x="194" y="225"/>
                                  <a:pt x="195" y="227"/>
                                  <a:pt x="197" y="225"/>
                                </a:cubicBezTo>
                                <a:cubicBezTo>
                                  <a:pt x="197" y="227"/>
                                  <a:pt x="199" y="226"/>
                                  <a:pt x="200" y="227"/>
                                </a:cubicBezTo>
                                <a:cubicBezTo>
                                  <a:pt x="201" y="227"/>
                                  <a:pt x="202" y="229"/>
                                  <a:pt x="203" y="228"/>
                                </a:cubicBezTo>
                                <a:cubicBezTo>
                                  <a:pt x="204" y="228"/>
                                  <a:pt x="202" y="227"/>
                                  <a:pt x="202" y="227"/>
                                </a:cubicBezTo>
                                <a:cubicBezTo>
                                  <a:pt x="201" y="227"/>
                                  <a:pt x="201" y="227"/>
                                  <a:pt x="200" y="227"/>
                                </a:cubicBezTo>
                                <a:cubicBezTo>
                                  <a:pt x="199" y="225"/>
                                  <a:pt x="198" y="224"/>
                                  <a:pt x="197" y="225"/>
                                </a:cubicBezTo>
                                <a:cubicBezTo>
                                  <a:pt x="196" y="223"/>
                                  <a:pt x="195" y="222"/>
                                  <a:pt x="193" y="223"/>
                                </a:cubicBezTo>
                                <a:cubicBezTo>
                                  <a:pt x="193" y="221"/>
                                  <a:pt x="191" y="222"/>
                                  <a:pt x="190" y="221"/>
                                </a:cubicBezTo>
                                <a:cubicBezTo>
                                  <a:pt x="186" y="219"/>
                                  <a:pt x="181" y="218"/>
                                  <a:pt x="176" y="216"/>
                                </a:cubicBezTo>
                                <a:cubicBezTo>
                                  <a:pt x="174" y="217"/>
                                  <a:pt x="172" y="216"/>
                                  <a:pt x="170" y="215"/>
                                </a:cubicBezTo>
                                <a:cubicBezTo>
                                  <a:pt x="169" y="215"/>
                                  <a:pt x="168" y="216"/>
                                  <a:pt x="167" y="215"/>
                                </a:cubicBezTo>
                                <a:cubicBezTo>
                                  <a:pt x="166" y="214"/>
                                  <a:pt x="165" y="216"/>
                                  <a:pt x="164" y="215"/>
                                </a:cubicBezTo>
                                <a:cubicBezTo>
                                  <a:pt x="160" y="215"/>
                                  <a:pt x="157" y="213"/>
                                  <a:pt x="152" y="215"/>
                                </a:cubicBezTo>
                                <a:cubicBezTo>
                                  <a:pt x="151" y="214"/>
                                  <a:pt x="149" y="214"/>
                                  <a:pt x="146" y="214"/>
                                </a:cubicBezTo>
                                <a:cubicBezTo>
                                  <a:pt x="145" y="213"/>
                                  <a:pt x="142" y="215"/>
                                  <a:pt x="140" y="214"/>
                                </a:cubicBezTo>
                                <a:cubicBezTo>
                                  <a:pt x="138" y="214"/>
                                  <a:pt x="136" y="215"/>
                                  <a:pt x="134" y="214"/>
                                </a:cubicBezTo>
                                <a:cubicBezTo>
                                  <a:pt x="132" y="214"/>
                                  <a:pt x="130" y="216"/>
                                  <a:pt x="128" y="215"/>
                                </a:cubicBezTo>
                                <a:cubicBezTo>
                                  <a:pt x="124" y="215"/>
                                  <a:pt x="119" y="216"/>
                                  <a:pt x="115" y="216"/>
                                </a:cubicBezTo>
                                <a:cubicBezTo>
                                  <a:pt x="114" y="215"/>
                                  <a:pt x="113" y="216"/>
                                  <a:pt x="112" y="216"/>
                                </a:cubicBezTo>
                                <a:cubicBezTo>
                                  <a:pt x="111" y="215"/>
                                  <a:pt x="110" y="217"/>
                                  <a:pt x="109" y="217"/>
                                </a:cubicBezTo>
                                <a:cubicBezTo>
                                  <a:pt x="107" y="216"/>
                                  <a:pt x="105" y="217"/>
                                  <a:pt x="103" y="218"/>
                                </a:cubicBezTo>
                                <a:cubicBezTo>
                                  <a:pt x="101" y="216"/>
                                  <a:pt x="98" y="219"/>
                                  <a:pt x="96" y="218"/>
                                </a:cubicBezTo>
                                <a:cubicBezTo>
                                  <a:pt x="94" y="218"/>
                                  <a:pt x="92" y="218"/>
                                  <a:pt x="90" y="218"/>
                                </a:cubicBezTo>
                                <a:cubicBezTo>
                                  <a:pt x="89" y="217"/>
                                  <a:pt x="86" y="218"/>
                                  <a:pt x="84" y="218"/>
                                </a:cubicBezTo>
                                <a:cubicBezTo>
                                  <a:pt x="82" y="218"/>
                                  <a:pt x="81" y="217"/>
                                  <a:pt x="79" y="218"/>
                                </a:cubicBezTo>
                                <a:cubicBezTo>
                                  <a:pt x="78" y="217"/>
                                  <a:pt x="78" y="217"/>
                                  <a:pt x="77" y="217"/>
                                </a:cubicBezTo>
                                <a:cubicBezTo>
                                  <a:pt x="76" y="217"/>
                                  <a:pt x="76" y="216"/>
                                  <a:pt x="75" y="216"/>
                                </a:cubicBezTo>
                                <a:cubicBezTo>
                                  <a:pt x="74" y="217"/>
                                  <a:pt x="73" y="215"/>
                                  <a:pt x="72" y="216"/>
                                </a:cubicBezTo>
                                <a:cubicBezTo>
                                  <a:pt x="70" y="215"/>
                                  <a:pt x="67" y="216"/>
                                  <a:pt x="66" y="213"/>
                                </a:cubicBezTo>
                                <a:cubicBezTo>
                                  <a:pt x="70" y="213"/>
                                  <a:pt x="73" y="215"/>
                                  <a:pt x="77" y="215"/>
                                </a:cubicBezTo>
                                <a:cubicBezTo>
                                  <a:pt x="79" y="214"/>
                                  <a:pt x="79" y="215"/>
                                  <a:pt x="81" y="214"/>
                                </a:cubicBezTo>
                                <a:cubicBezTo>
                                  <a:pt x="81" y="217"/>
                                  <a:pt x="83" y="214"/>
                                  <a:pt x="83" y="215"/>
                                </a:cubicBezTo>
                                <a:cubicBezTo>
                                  <a:pt x="85" y="214"/>
                                  <a:pt x="85" y="216"/>
                                  <a:pt x="86" y="215"/>
                                </a:cubicBezTo>
                                <a:cubicBezTo>
                                  <a:pt x="87" y="216"/>
                                  <a:pt x="88" y="215"/>
                                  <a:pt x="89" y="216"/>
                                </a:cubicBezTo>
                                <a:cubicBezTo>
                                  <a:pt x="91" y="216"/>
                                  <a:pt x="93" y="215"/>
                                  <a:pt x="95" y="215"/>
                                </a:cubicBezTo>
                                <a:cubicBezTo>
                                  <a:pt x="97" y="215"/>
                                  <a:pt x="99" y="215"/>
                                  <a:pt x="101" y="215"/>
                                </a:cubicBezTo>
                                <a:cubicBezTo>
                                  <a:pt x="105" y="214"/>
                                  <a:pt x="109" y="215"/>
                                  <a:pt x="113" y="212"/>
                                </a:cubicBezTo>
                                <a:cubicBezTo>
                                  <a:pt x="114" y="214"/>
                                  <a:pt x="117" y="212"/>
                                  <a:pt x="118" y="213"/>
                                </a:cubicBezTo>
                                <a:cubicBezTo>
                                  <a:pt x="120" y="213"/>
                                  <a:pt x="121" y="213"/>
                                  <a:pt x="123" y="212"/>
                                </a:cubicBezTo>
                                <a:cubicBezTo>
                                  <a:pt x="123" y="213"/>
                                  <a:pt x="124" y="212"/>
                                  <a:pt x="125" y="213"/>
                                </a:cubicBezTo>
                                <a:cubicBezTo>
                                  <a:pt x="126" y="212"/>
                                  <a:pt x="126" y="213"/>
                                  <a:pt x="127" y="212"/>
                                </a:cubicBezTo>
                                <a:cubicBezTo>
                                  <a:pt x="129" y="212"/>
                                  <a:pt x="130" y="212"/>
                                  <a:pt x="132" y="212"/>
                                </a:cubicBezTo>
                                <a:cubicBezTo>
                                  <a:pt x="133" y="212"/>
                                  <a:pt x="136" y="213"/>
                                  <a:pt x="136" y="211"/>
                                </a:cubicBezTo>
                                <a:cubicBezTo>
                                  <a:pt x="137" y="211"/>
                                  <a:pt x="137" y="212"/>
                                  <a:pt x="138" y="211"/>
                                </a:cubicBezTo>
                                <a:cubicBezTo>
                                  <a:pt x="139" y="212"/>
                                  <a:pt x="140" y="211"/>
                                  <a:pt x="140" y="212"/>
                                </a:cubicBezTo>
                                <a:cubicBezTo>
                                  <a:pt x="143" y="211"/>
                                  <a:pt x="146" y="212"/>
                                  <a:pt x="149" y="211"/>
                                </a:cubicBezTo>
                                <a:cubicBezTo>
                                  <a:pt x="151" y="210"/>
                                  <a:pt x="151" y="213"/>
                                  <a:pt x="153" y="211"/>
                                </a:cubicBezTo>
                                <a:cubicBezTo>
                                  <a:pt x="153" y="212"/>
                                  <a:pt x="155" y="210"/>
                                  <a:pt x="156" y="212"/>
                                </a:cubicBezTo>
                                <a:cubicBezTo>
                                  <a:pt x="158" y="211"/>
                                  <a:pt x="160" y="212"/>
                                  <a:pt x="163" y="211"/>
                                </a:cubicBezTo>
                                <a:cubicBezTo>
                                  <a:pt x="166" y="213"/>
                                  <a:pt x="171" y="212"/>
                                  <a:pt x="175" y="213"/>
                                </a:cubicBezTo>
                                <a:cubicBezTo>
                                  <a:pt x="176" y="213"/>
                                  <a:pt x="174" y="212"/>
                                  <a:pt x="174" y="212"/>
                                </a:cubicBezTo>
                                <a:cubicBezTo>
                                  <a:pt x="173" y="212"/>
                                  <a:pt x="172" y="212"/>
                                  <a:pt x="172" y="211"/>
                                </a:cubicBezTo>
                                <a:cubicBezTo>
                                  <a:pt x="170" y="211"/>
                                  <a:pt x="169" y="211"/>
                                  <a:pt x="168" y="210"/>
                                </a:cubicBezTo>
                                <a:cubicBezTo>
                                  <a:pt x="166" y="210"/>
                                  <a:pt x="165" y="211"/>
                                  <a:pt x="164" y="209"/>
                                </a:cubicBezTo>
                                <a:cubicBezTo>
                                  <a:pt x="163" y="210"/>
                                  <a:pt x="163" y="209"/>
                                  <a:pt x="162" y="209"/>
                                </a:cubicBezTo>
                                <a:cubicBezTo>
                                  <a:pt x="161" y="209"/>
                                  <a:pt x="160" y="209"/>
                                  <a:pt x="160" y="208"/>
                                </a:cubicBezTo>
                                <a:cubicBezTo>
                                  <a:pt x="157" y="208"/>
                                  <a:pt x="155" y="207"/>
                                  <a:pt x="152" y="207"/>
                                </a:cubicBezTo>
                                <a:cubicBezTo>
                                  <a:pt x="149" y="207"/>
                                  <a:pt x="146" y="208"/>
                                  <a:pt x="143" y="206"/>
                                </a:cubicBezTo>
                                <a:cubicBezTo>
                                  <a:pt x="142" y="208"/>
                                  <a:pt x="141" y="206"/>
                                  <a:pt x="139" y="207"/>
                                </a:cubicBezTo>
                                <a:cubicBezTo>
                                  <a:pt x="137" y="206"/>
                                  <a:pt x="135" y="207"/>
                                  <a:pt x="133" y="207"/>
                                </a:cubicBezTo>
                                <a:cubicBezTo>
                                  <a:pt x="131" y="206"/>
                                  <a:pt x="129" y="207"/>
                                  <a:pt x="127" y="206"/>
                                </a:cubicBezTo>
                                <a:cubicBezTo>
                                  <a:pt x="124" y="208"/>
                                  <a:pt x="122" y="207"/>
                                  <a:pt x="120" y="208"/>
                                </a:cubicBezTo>
                                <a:cubicBezTo>
                                  <a:pt x="117" y="207"/>
                                  <a:pt x="115" y="207"/>
                                  <a:pt x="112" y="207"/>
                                </a:cubicBezTo>
                                <a:cubicBezTo>
                                  <a:pt x="110" y="207"/>
                                  <a:pt x="108" y="207"/>
                                  <a:pt x="106" y="206"/>
                                </a:cubicBezTo>
                                <a:cubicBezTo>
                                  <a:pt x="103" y="207"/>
                                  <a:pt x="101" y="206"/>
                                  <a:pt x="99" y="208"/>
                                </a:cubicBezTo>
                                <a:cubicBezTo>
                                  <a:pt x="97" y="206"/>
                                  <a:pt x="95" y="208"/>
                                  <a:pt x="94" y="207"/>
                                </a:cubicBezTo>
                                <a:cubicBezTo>
                                  <a:pt x="93" y="207"/>
                                  <a:pt x="91" y="206"/>
                                  <a:pt x="90" y="207"/>
                                </a:cubicBezTo>
                                <a:cubicBezTo>
                                  <a:pt x="87" y="206"/>
                                  <a:pt x="84" y="207"/>
                                  <a:pt x="81" y="207"/>
                                </a:cubicBezTo>
                                <a:cubicBezTo>
                                  <a:pt x="79" y="207"/>
                                  <a:pt x="78" y="207"/>
                                  <a:pt x="76" y="207"/>
                                </a:cubicBezTo>
                                <a:cubicBezTo>
                                  <a:pt x="75" y="205"/>
                                  <a:pt x="73" y="207"/>
                                  <a:pt x="72" y="206"/>
                                </a:cubicBezTo>
                                <a:cubicBezTo>
                                  <a:pt x="69" y="206"/>
                                  <a:pt x="67" y="204"/>
                                  <a:pt x="64" y="205"/>
                                </a:cubicBezTo>
                                <a:cubicBezTo>
                                  <a:pt x="62" y="204"/>
                                  <a:pt x="61" y="204"/>
                                  <a:pt x="59" y="203"/>
                                </a:cubicBezTo>
                                <a:cubicBezTo>
                                  <a:pt x="59" y="201"/>
                                  <a:pt x="57" y="203"/>
                                  <a:pt x="56" y="202"/>
                                </a:cubicBezTo>
                                <a:cubicBezTo>
                                  <a:pt x="54" y="202"/>
                                  <a:pt x="53" y="200"/>
                                  <a:pt x="52" y="200"/>
                                </a:cubicBezTo>
                                <a:cubicBezTo>
                                  <a:pt x="50" y="200"/>
                                  <a:pt x="49" y="199"/>
                                  <a:pt x="48" y="199"/>
                                </a:cubicBezTo>
                                <a:cubicBezTo>
                                  <a:pt x="47" y="198"/>
                                  <a:pt x="46" y="199"/>
                                  <a:pt x="46" y="198"/>
                                </a:cubicBezTo>
                                <a:cubicBezTo>
                                  <a:pt x="45" y="197"/>
                                  <a:pt x="44" y="197"/>
                                  <a:pt x="44" y="197"/>
                                </a:cubicBezTo>
                                <a:cubicBezTo>
                                  <a:pt x="42" y="196"/>
                                  <a:pt x="41" y="196"/>
                                  <a:pt x="40" y="195"/>
                                </a:cubicBezTo>
                                <a:cubicBezTo>
                                  <a:pt x="38" y="193"/>
                                  <a:pt x="34" y="193"/>
                                  <a:pt x="34" y="190"/>
                                </a:cubicBezTo>
                                <a:cubicBezTo>
                                  <a:pt x="35" y="190"/>
                                  <a:pt x="36" y="190"/>
                                  <a:pt x="36" y="192"/>
                                </a:cubicBezTo>
                                <a:cubicBezTo>
                                  <a:pt x="38" y="191"/>
                                  <a:pt x="38" y="192"/>
                                  <a:pt x="39" y="193"/>
                                </a:cubicBezTo>
                                <a:cubicBezTo>
                                  <a:pt x="41" y="193"/>
                                  <a:pt x="42" y="194"/>
                                  <a:pt x="44" y="195"/>
                                </a:cubicBezTo>
                                <a:cubicBezTo>
                                  <a:pt x="47" y="196"/>
                                  <a:pt x="50" y="199"/>
                                  <a:pt x="54" y="199"/>
                                </a:cubicBezTo>
                                <a:cubicBezTo>
                                  <a:pt x="55" y="200"/>
                                  <a:pt x="57" y="201"/>
                                  <a:pt x="59" y="201"/>
                                </a:cubicBezTo>
                                <a:cubicBezTo>
                                  <a:pt x="60" y="201"/>
                                  <a:pt x="61" y="201"/>
                                  <a:pt x="61" y="202"/>
                                </a:cubicBezTo>
                                <a:cubicBezTo>
                                  <a:pt x="62" y="202"/>
                                  <a:pt x="64" y="201"/>
                                  <a:pt x="64" y="203"/>
                                </a:cubicBezTo>
                                <a:cubicBezTo>
                                  <a:pt x="66" y="202"/>
                                  <a:pt x="67" y="204"/>
                                  <a:pt x="70" y="203"/>
                                </a:cubicBezTo>
                                <a:cubicBezTo>
                                  <a:pt x="71" y="204"/>
                                  <a:pt x="73" y="203"/>
                                  <a:pt x="74" y="204"/>
                                </a:cubicBezTo>
                                <a:cubicBezTo>
                                  <a:pt x="77" y="204"/>
                                  <a:pt x="78" y="205"/>
                                  <a:pt x="80" y="204"/>
                                </a:cubicBezTo>
                                <a:cubicBezTo>
                                  <a:pt x="82" y="204"/>
                                  <a:pt x="84" y="204"/>
                                  <a:pt x="86" y="204"/>
                                </a:cubicBezTo>
                                <a:cubicBezTo>
                                  <a:pt x="88" y="204"/>
                                  <a:pt x="90" y="203"/>
                                  <a:pt x="92" y="204"/>
                                </a:cubicBezTo>
                                <a:cubicBezTo>
                                  <a:pt x="94" y="204"/>
                                  <a:pt x="95" y="204"/>
                                  <a:pt x="97" y="204"/>
                                </a:cubicBezTo>
                                <a:cubicBezTo>
                                  <a:pt x="101" y="205"/>
                                  <a:pt x="105" y="203"/>
                                  <a:pt x="109" y="204"/>
                                </a:cubicBezTo>
                                <a:cubicBezTo>
                                  <a:pt x="110" y="203"/>
                                  <a:pt x="111" y="205"/>
                                  <a:pt x="112" y="204"/>
                                </a:cubicBezTo>
                                <a:cubicBezTo>
                                  <a:pt x="112" y="205"/>
                                  <a:pt x="114" y="203"/>
                                  <a:pt x="115" y="204"/>
                                </a:cubicBezTo>
                                <a:cubicBezTo>
                                  <a:pt x="116" y="204"/>
                                  <a:pt x="118" y="204"/>
                                  <a:pt x="120" y="205"/>
                                </a:cubicBezTo>
                                <a:cubicBezTo>
                                  <a:pt x="123" y="203"/>
                                  <a:pt x="126" y="205"/>
                                  <a:pt x="129" y="203"/>
                                </a:cubicBezTo>
                                <a:cubicBezTo>
                                  <a:pt x="132" y="205"/>
                                  <a:pt x="136" y="204"/>
                                  <a:pt x="139" y="205"/>
                                </a:cubicBezTo>
                                <a:cubicBezTo>
                                  <a:pt x="143" y="204"/>
                                  <a:pt x="146" y="204"/>
                                  <a:pt x="150" y="204"/>
                                </a:cubicBezTo>
                                <a:cubicBezTo>
                                  <a:pt x="151" y="205"/>
                                  <a:pt x="153" y="204"/>
                                  <a:pt x="155" y="204"/>
                                </a:cubicBezTo>
                                <a:cubicBezTo>
                                  <a:pt x="156" y="205"/>
                                  <a:pt x="158" y="205"/>
                                  <a:pt x="159" y="205"/>
                                </a:cubicBezTo>
                                <a:cubicBezTo>
                                  <a:pt x="160" y="206"/>
                                  <a:pt x="163" y="205"/>
                                  <a:pt x="164" y="206"/>
                                </a:cubicBezTo>
                                <a:cubicBezTo>
                                  <a:pt x="165" y="208"/>
                                  <a:pt x="167" y="207"/>
                                  <a:pt x="168" y="207"/>
                                </a:cubicBezTo>
                                <a:cubicBezTo>
                                  <a:pt x="172" y="209"/>
                                  <a:pt x="176" y="211"/>
                                  <a:pt x="180" y="211"/>
                                </a:cubicBezTo>
                                <a:cubicBezTo>
                                  <a:pt x="184" y="213"/>
                                  <a:pt x="188" y="215"/>
                                  <a:pt x="192" y="216"/>
                                </a:cubicBezTo>
                                <a:cubicBezTo>
                                  <a:pt x="190" y="214"/>
                                  <a:pt x="189" y="212"/>
                                  <a:pt x="188" y="212"/>
                                </a:cubicBezTo>
                                <a:cubicBezTo>
                                  <a:pt x="187" y="213"/>
                                  <a:pt x="186" y="210"/>
                                  <a:pt x="185" y="211"/>
                                </a:cubicBezTo>
                                <a:cubicBezTo>
                                  <a:pt x="185" y="211"/>
                                  <a:pt x="184" y="211"/>
                                  <a:pt x="183" y="210"/>
                                </a:cubicBezTo>
                                <a:cubicBezTo>
                                  <a:pt x="182" y="210"/>
                                  <a:pt x="182" y="208"/>
                                  <a:pt x="181" y="209"/>
                                </a:cubicBezTo>
                                <a:cubicBezTo>
                                  <a:pt x="180" y="208"/>
                                  <a:pt x="179" y="209"/>
                                  <a:pt x="179" y="208"/>
                                </a:cubicBezTo>
                                <a:cubicBezTo>
                                  <a:pt x="177" y="208"/>
                                  <a:pt x="176" y="207"/>
                                  <a:pt x="174" y="206"/>
                                </a:cubicBezTo>
                                <a:cubicBezTo>
                                  <a:pt x="173" y="207"/>
                                  <a:pt x="173" y="205"/>
                                  <a:pt x="172" y="206"/>
                                </a:cubicBezTo>
                                <a:cubicBezTo>
                                  <a:pt x="171" y="205"/>
                                  <a:pt x="170" y="206"/>
                                  <a:pt x="169" y="206"/>
                                </a:cubicBezTo>
                                <a:cubicBezTo>
                                  <a:pt x="169" y="205"/>
                                  <a:pt x="168" y="205"/>
                                  <a:pt x="167" y="205"/>
                                </a:cubicBezTo>
                                <a:cubicBezTo>
                                  <a:pt x="166" y="205"/>
                                  <a:pt x="166" y="204"/>
                                  <a:pt x="165" y="205"/>
                                </a:cubicBezTo>
                                <a:cubicBezTo>
                                  <a:pt x="162" y="203"/>
                                  <a:pt x="158" y="203"/>
                                  <a:pt x="155" y="203"/>
                                </a:cubicBezTo>
                                <a:cubicBezTo>
                                  <a:pt x="152" y="202"/>
                                  <a:pt x="149" y="202"/>
                                  <a:pt x="145" y="201"/>
                                </a:cubicBezTo>
                                <a:cubicBezTo>
                                  <a:pt x="143" y="202"/>
                                  <a:pt x="142" y="200"/>
                                  <a:pt x="140" y="202"/>
                                </a:cubicBezTo>
                                <a:cubicBezTo>
                                  <a:pt x="139" y="200"/>
                                  <a:pt x="137" y="202"/>
                                  <a:pt x="135" y="201"/>
                                </a:cubicBezTo>
                                <a:cubicBezTo>
                                  <a:pt x="132" y="201"/>
                                  <a:pt x="129" y="201"/>
                                  <a:pt x="125" y="201"/>
                                </a:cubicBezTo>
                                <a:cubicBezTo>
                                  <a:pt x="122" y="201"/>
                                  <a:pt x="118" y="202"/>
                                  <a:pt x="115" y="200"/>
                                </a:cubicBezTo>
                                <a:cubicBezTo>
                                  <a:pt x="108" y="203"/>
                                  <a:pt x="103" y="201"/>
                                  <a:pt x="96" y="202"/>
                                </a:cubicBezTo>
                                <a:cubicBezTo>
                                  <a:pt x="93" y="201"/>
                                  <a:pt x="90" y="201"/>
                                  <a:pt x="86" y="201"/>
                                </a:cubicBezTo>
                                <a:cubicBezTo>
                                  <a:pt x="83" y="201"/>
                                  <a:pt x="80" y="201"/>
                                  <a:pt x="77" y="200"/>
                                </a:cubicBezTo>
                                <a:cubicBezTo>
                                  <a:pt x="76" y="201"/>
                                  <a:pt x="75" y="199"/>
                                  <a:pt x="73" y="200"/>
                                </a:cubicBezTo>
                                <a:cubicBezTo>
                                  <a:pt x="72" y="200"/>
                                  <a:pt x="70" y="202"/>
                                  <a:pt x="70" y="200"/>
                                </a:cubicBezTo>
                                <a:cubicBezTo>
                                  <a:pt x="80" y="197"/>
                                  <a:pt x="90" y="195"/>
                                  <a:pt x="100" y="192"/>
                                </a:cubicBezTo>
                                <a:cubicBezTo>
                                  <a:pt x="103" y="193"/>
                                  <a:pt x="106" y="191"/>
                                  <a:pt x="108" y="192"/>
                                </a:cubicBezTo>
                                <a:cubicBezTo>
                                  <a:pt x="111" y="190"/>
                                  <a:pt x="112" y="192"/>
                                  <a:pt x="115" y="191"/>
                                </a:cubicBezTo>
                                <a:cubicBezTo>
                                  <a:pt x="116" y="192"/>
                                  <a:pt x="119" y="190"/>
                                  <a:pt x="120" y="191"/>
                                </a:cubicBezTo>
                                <a:cubicBezTo>
                                  <a:pt x="124" y="190"/>
                                  <a:pt x="127" y="192"/>
                                  <a:pt x="131" y="191"/>
                                </a:cubicBezTo>
                                <a:cubicBezTo>
                                  <a:pt x="133" y="192"/>
                                  <a:pt x="134" y="191"/>
                                  <a:pt x="136" y="192"/>
                                </a:cubicBezTo>
                                <a:cubicBezTo>
                                  <a:pt x="138" y="191"/>
                                  <a:pt x="140" y="193"/>
                                  <a:pt x="141" y="192"/>
                                </a:cubicBezTo>
                                <a:cubicBezTo>
                                  <a:pt x="143" y="192"/>
                                  <a:pt x="144" y="194"/>
                                  <a:pt x="146" y="193"/>
                                </a:cubicBezTo>
                                <a:cubicBezTo>
                                  <a:pt x="148" y="195"/>
                                  <a:pt x="150" y="193"/>
                                  <a:pt x="151" y="195"/>
                                </a:cubicBezTo>
                                <a:cubicBezTo>
                                  <a:pt x="153" y="193"/>
                                  <a:pt x="154" y="196"/>
                                  <a:pt x="156" y="195"/>
                                </a:cubicBezTo>
                                <a:cubicBezTo>
                                  <a:pt x="157" y="196"/>
                                  <a:pt x="158" y="195"/>
                                  <a:pt x="159" y="195"/>
                                </a:cubicBezTo>
                                <a:cubicBezTo>
                                  <a:pt x="159" y="195"/>
                                  <a:pt x="160" y="196"/>
                                  <a:pt x="161" y="195"/>
                                </a:cubicBezTo>
                                <a:cubicBezTo>
                                  <a:pt x="162" y="196"/>
                                  <a:pt x="164" y="196"/>
                                  <a:pt x="165" y="197"/>
                                </a:cubicBezTo>
                                <a:cubicBezTo>
                                  <a:pt x="166" y="197"/>
                                  <a:pt x="167" y="199"/>
                                  <a:pt x="168" y="197"/>
                                </a:cubicBezTo>
                                <a:cubicBezTo>
                                  <a:pt x="169" y="198"/>
                                  <a:pt x="169" y="199"/>
                                  <a:pt x="170" y="199"/>
                                </a:cubicBezTo>
                                <a:cubicBezTo>
                                  <a:pt x="171" y="198"/>
                                  <a:pt x="171" y="200"/>
                                  <a:pt x="173" y="200"/>
                                </a:cubicBezTo>
                                <a:cubicBezTo>
                                  <a:pt x="173" y="200"/>
                                  <a:pt x="174" y="201"/>
                                  <a:pt x="175" y="200"/>
                                </a:cubicBezTo>
                                <a:cubicBezTo>
                                  <a:pt x="176" y="201"/>
                                  <a:pt x="178" y="202"/>
                                  <a:pt x="179" y="202"/>
                                </a:cubicBezTo>
                                <a:cubicBezTo>
                                  <a:pt x="181" y="201"/>
                                  <a:pt x="178" y="201"/>
                                  <a:pt x="178" y="200"/>
                                </a:cubicBezTo>
                                <a:cubicBezTo>
                                  <a:pt x="177" y="200"/>
                                  <a:pt x="177" y="198"/>
                                  <a:pt x="177" y="198"/>
                                </a:cubicBezTo>
                                <a:cubicBezTo>
                                  <a:pt x="175" y="197"/>
                                  <a:pt x="173" y="197"/>
                                  <a:pt x="172" y="196"/>
                                </a:cubicBezTo>
                                <a:cubicBezTo>
                                  <a:pt x="170" y="196"/>
                                  <a:pt x="169" y="195"/>
                                  <a:pt x="167" y="194"/>
                                </a:cubicBezTo>
                                <a:cubicBezTo>
                                  <a:pt x="166" y="194"/>
                                  <a:pt x="164" y="194"/>
                                  <a:pt x="163" y="193"/>
                                </a:cubicBezTo>
                                <a:cubicBezTo>
                                  <a:pt x="161" y="192"/>
                                  <a:pt x="159" y="193"/>
                                  <a:pt x="158" y="192"/>
                                </a:cubicBezTo>
                                <a:cubicBezTo>
                                  <a:pt x="157" y="193"/>
                                  <a:pt x="156" y="190"/>
                                  <a:pt x="155" y="191"/>
                                </a:cubicBezTo>
                                <a:cubicBezTo>
                                  <a:pt x="154" y="191"/>
                                  <a:pt x="154" y="190"/>
                                  <a:pt x="153" y="190"/>
                                </a:cubicBezTo>
                                <a:cubicBezTo>
                                  <a:pt x="150" y="189"/>
                                  <a:pt x="146" y="190"/>
                                  <a:pt x="143" y="188"/>
                                </a:cubicBezTo>
                                <a:cubicBezTo>
                                  <a:pt x="139" y="189"/>
                                  <a:pt x="136" y="188"/>
                                  <a:pt x="133" y="187"/>
                                </a:cubicBezTo>
                                <a:cubicBezTo>
                                  <a:pt x="129" y="187"/>
                                  <a:pt x="126" y="187"/>
                                  <a:pt x="122" y="187"/>
                                </a:cubicBezTo>
                                <a:cubicBezTo>
                                  <a:pt x="119" y="186"/>
                                  <a:pt x="115" y="187"/>
                                  <a:pt x="112" y="187"/>
                                </a:cubicBezTo>
                                <a:cubicBezTo>
                                  <a:pt x="108" y="187"/>
                                  <a:pt x="105" y="188"/>
                                  <a:pt x="101" y="187"/>
                                </a:cubicBezTo>
                                <a:cubicBezTo>
                                  <a:pt x="101" y="188"/>
                                  <a:pt x="99" y="187"/>
                                  <a:pt x="98" y="188"/>
                                </a:cubicBezTo>
                                <a:cubicBezTo>
                                  <a:pt x="96" y="187"/>
                                  <a:pt x="94" y="189"/>
                                  <a:pt x="93" y="188"/>
                                </a:cubicBezTo>
                                <a:cubicBezTo>
                                  <a:pt x="91" y="188"/>
                                  <a:pt x="89" y="189"/>
                                  <a:pt x="87" y="188"/>
                                </a:cubicBezTo>
                                <a:cubicBezTo>
                                  <a:pt x="82" y="190"/>
                                  <a:pt x="78" y="190"/>
                                  <a:pt x="74" y="190"/>
                                </a:cubicBezTo>
                                <a:cubicBezTo>
                                  <a:pt x="72" y="190"/>
                                  <a:pt x="69" y="192"/>
                                  <a:pt x="67" y="191"/>
                                </a:cubicBezTo>
                                <a:cubicBezTo>
                                  <a:pt x="66" y="191"/>
                                  <a:pt x="65" y="191"/>
                                  <a:pt x="65" y="190"/>
                                </a:cubicBezTo>
                                <a:cubicBezTo>
                                  <a:pt x="63" y="191"/>
                                  <a:pt x="62" y="191"/>
                                  <a:pt x="62" y="190"/>
                                </a:cubicBezTo>
                                <a:cubicBezTo>
                                  <a:pt x="59" y="191"/>
                                  <a:pt x="58" y="191"/>
                                  <a:pt x="56" y="190"/>
                                </a:cubicBezTo>
                                <a:cubicBezTo>
                                  <a:pt x="53" y="192"/>
                                  <a:pt x="52" y="188"/>
                                  <a:pt x="50" y="190"/>
                                </a:cubicBezTo>
                                <a:cubicBezTo>
                                  <a:pt x="48" y="188"/>
                                  <a:pt x="45" y="190"/>
                                  <a:pt x="44" y="188"/>
                                </a:cubicBezTo>
                                <a:cubicBezTo>
                                  <a:pt x="42" y="188"/>
                                  <a:pt x="40" y="188"/>
                                  <a:pt x="38" y="187"/>
                                </a:cubicBezTo>
                                <a:cubicBezTo>
                                  <a:pt x="38" y="186"/>
                                  <a:pt x="39" y="185"/>
                                  <a:pt x="39" y="186"/>
                                </a:cubicBezTo>
                                <a:cubicBezTo>
                                  <a:pt x="40" y="186"/>
                                  <a:pt x="41" y="186"/>
                                  <a:pt x="41" y="187"/>
                                </a:cubicBezTo>
                                <a:cubicBezTo>
                                  <a:pt x="43" y="185"/>
                                  <a:pt x="43" y="188"/>
                                  <a:pt x="45" y="187"/>
                                </a:cubicBezTo>
                                <a:cubicBezTo>
                                  <a:pt x="48" y="187"/>
                                  <a:pt x="50" y="188"/>
                                  <a:pt x="53" y="188"/>
                                </a:cubicBezTo>
                                <a:cubicBezTo>
                                  <a:pt x="55" y="188"/>
                                  <a:pt x="56" y="188"/>
                                  <a:pt x="57" y="188"/>
                                </a:cubicBezTo>
                                <a:cubicBezTo>
                                  <a:pt x="59" y="189"/>
                                  <a:pt x="60" y="187"/>
                                  <a:pt x="62" y="188"/>
                                </a:cubicBezTo>
                                <a:cubicBezTo>
                                  <a:pt x="65" y="188"/>
                                  <a:pt x="67" y="189"/>
                                  <a:pt x="70" y="188"/>
                                </a:cubicBezTo>
                                <a:cubicBezTo>
                                  <a:pt x="73" y="188"/>
                                  <a:pt x="76" y="187"/>
                                  <a:pt x="79" y="187"/>
                                </a:cubicBezTo>
                                <a:cubicBezTo>
                                  <a:pt x="80" y="187"/>
                                  <a:pt x="82" y="187"/>
                                  <a:pt x="83" y="186"/>
                                </a:cubicBezTo>
                                <a:cubicBezTo>
                                  <a:pt x="85" y="187"/>
                                  <a:pt x="86" y="185"/>
                                  <a:pt x="86" y="186"/>
                                </a:cubicBezTo>
                                <a:cubicBezTo>
                                  <a:pt x="89" y="185"/>
                                  <a:pt x="92" y="186"/>
                                  <a:pt x="95" y="185"/>
                                </a:cubicBezTo>
                                <a:cubicBezTo>
                                  <a:pt x="98" y="185"/>
                                  <a:pt x="101" y="184"/>
                                  <a:pt x="104" y="184"/>
                                </a:cubicBezTo>
                                <a:cubicBezTo>
                                  <a:pt x="105" y="185"/>
                                  <a:pt x="107" y="184"/>
                                  <a:pt x="108" y="183"/>
                                </a:cubicBezTo>
                                <a:cubicBezTo>
                                  <a:pt x="109" y="185"/>
                                  <a:pt x="111" y="184"/>
                                  <a:pt x="113" y="183"/>
                                </a:cubicBezTo>
                                <a:cubicBezTo>
                                  <a:pt x="114" y="184"/>
                                  <a:pt x="116" y="183"/>
                                  <a:pt x="117" y="184"/>
                                </a:cubicBezTo>
                                <a:cubicBezTo>
                                  <a:pt x="118" y="184"/>
                                  <a:pt x="119" y="183"/>
                                  <a:pt x="120" y="184"/>
                                </a:cubicBezTo>
                                <a:cubicBezTo>
                                  <a:pt x="124" y="183"/>
                                  <a:pt x="126" y="184"/>
                                  <a:pt x="129" y="184"/>
                                </a:cubicBezTo>
                                <a:cubicBezTo>
                                  <a:pt x="131" y="184"/>
                                  <a:pt x="131" y="185"/>
                                  <a:pt x="133" y="185"/>
                                </a:cubicBezTo>
                                <a:cubicBezTo>
                                  <a:pt x="134" y="185"/>
                                  <a:pt x="135" y="185"/>
                                  <a:pt x="137" y="186"/>
                                </a:cubicBezTo>
                                <a:cubicBezTo>
                                  <a:pt x="140" y="185"/>
                                  <a:pt x="142" y="186"/>
                                  <a:pt x="145" y="186"/>
                                </a:cubicBezTo>
                                <a:cubicBezTo>
                                  <a:pt x="146" y="187"/>
                                  <a:pt x="148" y="186"/>
                                  <a:pt x="149" y="187"/>
                                </a:cubicBezTo>
                                <a:cubicBezTo>
                                  <a:pt x="150" y="187"/>
                                  <a:pt x="152" y="187"/>
                                  <a:pt x="153" y="188"/>
                                </a:cubicBezTo>
                                <a:cubicBezTo>
                                  <a:pt x="153" y="187"/>
                                  <a:pt x="154" y="188"/>
                                  <a:pt x="155" y="188"/>
                                </a:cubicBezTo>
                                <a:cubicBezTo>
                                  <a:pt x="155" y="189"/>
                                  <a:pt x="156" y="188"/>
                                  <a:pt x="156" y="189"/>
                                </a:cubicBezTo>
                                <a:cubicBezTo>
                                  <a:pt x="158" y="189"/>
                                  <a:pt x="159" y="189"/>
                                  <a:pt x="160" y="189"/>
                                </a:cubicBezTo>
                                <a:cubicBezTo>
                                  <a:pt x="161" y="190"/>
                                  <a:pt x="163" y="189"/>
                                  <a:pt x="164" y="191"/>
                                </a:cubicBezTo>
                                <a:cubicBezTo>
                                  <a:pt x="165" y="191"/>
                                  <a:pt x="166" y="191"/>
                                  <a:pt x="167" y="191"/>
                                </a:cubicBezTo>
                                <a:cubicBezTo>
                                  <a:pt x="166" y="189"/>
                                  <a:pt x="164" y="189"/>
                                  <a:pt x="162" y="188"/>
                                </a:cubicBezTo>
                                <a:cubicBezTo>
                                  <a:pt x="159" y="188"/>
                                  <a:pt x="158" y="186"/>
                                  <a:pt x="155" y="187"/>
                                </a:cubicBezTo>
                                <a:cubicBezTo>
                                  <a:pt x="154" y="186"/>
                                  <a:pt x="153" y="187"/>
                                  <a:pt x="153" y="186"/>
                                </a:cubicBezTo>
                                <a:cubicBezTo>
                                  <a:pt x="153" y="186"/>
                                  <a:pt x="152" y="185"/>
                                  <a:pt x="151" y="186"/>
                                </a:cubicBezTo>
                                <a:cubicBezTo>
                                  <a:pt x="150" y="185"/>
                                  <a:pt x="149" y="186"/>
                                  <a:pt x="148" y="185"/>
                                </a:cubicBezTo>
                                <a:cubicBezTo>
                                  <a:pt x="147" y="186"/>
                                  <a:pt x="146" y="183"/>
                                  <a:pt x="145" y="185"/>
                                </a:cubicBezTo>
                                <a:cubicBezTo>
                                  <a:pt x="144" y="183"/>
                                  <a:pt x="143" y="184"/>
                                  <a:pt x="142" y="183"/>
                                </a:cubicBezTo>
                                <a:cubicBezTo>
                                  <a:pt x="136" y="184"/>
                                  <a:pt x="132" y="182"/>
                                  <a:pt x="127" y="182"/>
                                </a:cubicBezTo>
                                <a:cubicBezTo>
                                  <a:pt x="124" y="182"/>
                                  <a:pt x="122" y="182"/>
                                  <a:pt x="119" y="182"/>
                                </a:cubicBezTo>
                                <a:cubicBezTo>
                                  <a:pt x="117" y="182"/>
                                  <a:pt x="115" y="180"/>
                                  <a:pt x="111" y="183"/>
                                </a:cubicBezTo>
                                <a:cubicBezTo>
                                  <a:pt x="109" y="181"/>
                                  <a:pt x="105" y="182"/>
                                  <a:pt x="102" y="181"/>
                                </a:cubicBezTo>
                                <a:cubicBezTo>
                                  <a:pt x="101" y="182"/>
                                  <a:pt x="99" y="181"/>
                                  <a:pt x="97" y="183"/>
                                </a:cubicBezTo>
                                <a:cubicBezTo>
                                  <a:pt x="96" y="182"/>
                                  <a:pt x="93" y="182"/>
                                  <a:pt x="91" y="182"/>
                                </a:cubicBezTo>
                                <a:cubicBezTo>
                                  <a:pt x="89" y="182"/>
                                  <a:pt x="86" y="184"/>
                                  <a:pt x="85" y="182"/>
                                </a:cubicBezTo>
                                <a:cubicBezTo>
                                  <a:pt x="82" y="184"/>
                                  <a:pt x="81" y="181"/>
                                  <a:pt x="78" y="184"/>
                                </a:cubicBezTo>
                                <a:cubicBezTo>
                                  <a:pt x="76" y="182"/>
                                  <a:pt x="73" y="184"/>
                                  <a:pt x="72" y="183"/>
                                </a:cubicBezTo>
                                <a:cubicBezTo>
                                  <a:pt x="70" y="183"/>
                                  <a:pt x="68" y="184"/>
                                  <a:pt x="66" y="184"/>
                                </a:cubicBezTo>
                                <a:cubicBezTo>
                                  <a:pt x="64" y="186"/>
                                  <a:pt x="65" y="183"/>
                                  <a:pt x="63" y="184"/>
                                </a:cubicBezTo>
                                <a:cubicBezTo>
                                  <a:pt x="62" y="183"/>
                                  <a:pt x="62" y="184"/>
                                  <a:pt x="61" y="183"/>
                                </a:cubicBezTo>
                                <a:cubicBezTo>
                                  <a:pt x="57" y="184"/>
                                  <a:pt x="54" y="182"/>
                                  <a:pt x="51" y="183"/>
                                </a:cubicBezTo>
                                <a:cubicBezTo>
                                  <a:pt x="49" y="181"/>
                                  <a:pt x="47" y="183"/>
                                  <a:pt x="46" y="182"/>
                                </a:cubicBezTo>
                                <a:cubicBezTo>
                                  <a:pt x="44" y="182"/>
                                  <a:pt x="42" y="181"/>
                                  <a:pt x="40" y="182"/>
                                </a:cubicBezTo>
                                <a:cubicBezTo>
                                  <a:pt x="37" y="181"/>
                                  <a:pt x="34" y="182"/>
                                  <a:pt x="31" y="180"/>
                                </a:cubicBezTo>
                                <a:cubicBezTo>
                                  <a:pt x="29" y="180"/>
                                  <a:pt x="28" y="179"/>
                                  <a:pt x="26" y="179"/>
                                </a:cubicBezTo>
                                <a:cubicBezTo>
                                  <a:pt x="25" y="177"/>
                                  <a:pt x="22" y="179"/>
                                  <a:pt x="21" y="176"/>
                                </a:cubicBezTo>
                                <a:cubicBezTo>
                                  <a:pt x="23" y="175"/>
                                  <a:pt x="23" y="178"/>
                                  <a:pt x="24" y="177"/>
                                </a:cubicBezTo>
                                <a:cubicBezTo>
                                  <a:pt x="25" y="177"/>
                                  <a:pt x="26" y="177"/>
                                  <a:pt x="27" y="178"/>
                                </a:cubicBezTo>
                                <a:cubicBezTo>
                                  <a:pt x="29" y="177"/>
                                  <a:pt x="30" y="179"/>
                                  <a:pt x="32" y="178"/>
                                </a:cubicBezTo>
                                <a:cubicBezTo>
                                  <a:pt x="34" y="179"/>
                                  <a:pt x="36" y="179"/>
                                  <a:pt x="38" y="179"/>
                                </a:cubicBezTo>
                                <a:cubicBezTo>
                                  <a:pt x="40" y="179"/>
                                  <a:pt x="41" y="180"/>
                                  <a:pt x="43" y="180"/>
                                </a:cubicBezTo>
                                <a:cubicBezTo>
                                  <a:pt x="46" y="181"/>
                                  <a:pt x="50" y="180"/>
                                  <a:pt x="53" y="181"/>
                                </a:cubicBezTo>
                                <a:cubicBezTo>
                                  <a:pt x="54" y="180"/>
                                  <a:pt x="55" y="180"/>
                                  <a:pt x="56" y="181"/>
                                </a:cubicBezTo>
                                <a:cubicBezTo>
                                  <a:pt x="57" y="181"/>
                                  <a:pt x="58" y="181"/>
                                  <a:pt x="59" y="181"/>
                                </a:cubicBezTo>
                                <a:cubicBezTo>
                                  <a:pt x="61" y="181"/>
                                  <a:pt x="62" y="181"/>
                                  <a:pt x="64" y="182"/>
                                </a:cubicBezTo>
                                <a:cubicBezTo>
                                  <a:pt x="68" y="181"/>
                                  <a:pt x="72" y="181"/>
                                  <a:pt x="76" y="180"/>
                                </a:cubicBezTo>
                                <a:cubicBezTo>
                                  <a:pt x="80" y="180"/>
                                  <a:pt x="83" y="181"/>
                                  <a:pt x="87" y="179"/>
                                </a:cubicBezTo>
                                <a:cubicBezTo>
                                  <a:pt x="89" y="180"/>
                                  <a:pt x="91" y="179"/>
                                  <a:pt x="93" y="180"/>
                                </a:cubicBezTo>
                                <a:cubicBezTo>
                                  <a:pt x="95" y="179"/>
                                  <a:pt x="97" y="180"/>
                                  <a:pt x="100" y="178"/>
                                </a:cubicBezTo>
                                <a:cubicBezTo>
                                  <a:pt x="103" y="180"/>
                                  <a:pt x="107" y="178"/>
                                  <a:pt x="111" y="179"/>
                                </a:cubicBezTo>
                                <a:cubicBezTo>
                                  <a:pt x="113" y="178"/>
                                  <a:pt x="115" y="179"/>
                                  <a:pt x="118" y="178"/>
                                </a:cubicBezTo>
                                <a:cubicBezTo>
                                  <a:pt x="120" y="179"/>
                                  <a:pt x="122" y="179"/>
                                  <a:pt x="124" y="179"/>
                                </a:cubicBezTo>
                                <a:cubicBezTo>
                                  <a:pt x="126" y="180"/>
                                  <a:pt x="128" y="179"/>
                                  <a:pt x="130" y="180"/>
                                </a:cubicBezTo>
                                <a:cubicBezTo>
                                  <a:pt x="133" y="179"/>
                                  <a:pt x="134" y="181"/>
                                  <a:pt x="136" y="180"/>
                                </a:cubicBezTo>
                                <a:cubicBezTo>
                                  <a:pt x="137" y="181"/>
                                  <a:pt x="139" y="180"/>
                                  <a:pt x="139" y="181"/>
                                </a:cubicBezTo>
                                <a:cubicBezTo>
                                  <a:pt x="141" y="179"/>
                                  <a:pt x="141" y="182"/>
                                  <a:pt x="143" y="181"/>
                                </a:cubicBezTo>
                                <a:cubicBezTo>
                                  <a:pt x="144" y="182"/>
                                  <a:pt x="147" y="181"/>
                                  <a:pt x="148" y="182"/>
                                </a:cubicBezTo>
                                <a:cubicBezTo>
                                  <a:pt x="150" y="183"/>
                                  <a:pt x="152" y="183"/>
                                  <a:pt x="155" y="183"/>
                                </a:cubicBezTo>
                                <a:cubicBezTo>
                                  <a:pt x="156" y="183"/>
                                  <a:pt x="156" y="184"/>
                                  <a:pt x="158" y="184"/>
                                </a:cubicBezTo>
                                <a:cubicBezTo>
                                  <a:pt x="158" y="185"/>
                                  <a:pt x="160" y="184"/>
                                  <a:pt x="160" y="185"/>
                                </a:cubicBezTo>
                                <a:cubicBezTo>
                                  <a:pt x="161" y="184"/>
                                  <a:pt x="160" y="184"/>
                                  <a:pt x="159" y="184"/>
                                </a:cubicBezTo>
                                <a:cubicBezTo>
                                  <a:pt x="159" y="183"/>
                                  <a:pt x="158" y="184"/>
                                  <a:pt x="157" y="183"/>
                                </a:cubicBezTo>
                                <a:cubicBezTo>
                                  <a:pt x="156" y="182"/>
                                  <a:pt x="154" y="182"/>
                                  <a:pt x="153" y="181"/>
                                </a:cubicBezTo>
                                <a:cubicBezTo>
                                  <a:pt x="152" y="181"/>
                                  <a:pt x="151" y="181"/>
                                  <a:pt x="151" y="180"/>
                                </a:cubicBezTo>
                                <a:cubicBezTo>
                                  <a:pt x="150" y="180"/>
                                  <a:pt x="150" y="179"/>
                                  <a:pt x="149" y="180"/>
                                </a:cubicBezTo>
                                <a:cubicBezTo>
                                  <a:pt x="147" y="180"/>
                                  <a:pt x="146" y="179"/>
                                  <a:pt x="145" y="178"/>
                                </a:cubicBezTo>
                                <a:cubicBezTo>
                                  <a:pt x="142" y="177"/>
                                  <a:pt x="138" y="178"/>
                                  <a:pt x="136" y="176"/>
                                </a:cubicBezTo>
                                <a:cubicBezTo>
                                  <a:pt x="134" y="176"/>
                                  <a:pt x="133" y="176"/>
                                  <a:pt x="131" y="175"/>
                                </a:cubicBezTo>
                                <a:cubicBezTo>
                                  <a:pt x="130" y="176"/>
                                  <a:pt x="128" y="176"/>
                                  <a:pt x="127" y="175"/>
                                </a:cubicBezTo>
                                <a:cubicBezTo>
                                  <a:pt x="124" y="175"/>
                                  <a:pt x="121" y="175"/>
                                  <a:pt x="118" y="175"/>
                                </a:cubicBezTo>
                                <a:cubicBezTo>
                                  <a:pt x="114" y="175"/>
                                  <a:pt x="112" y="174"/>
                                  <a:pt x="108" y="174"/>
                                </a:cubicBezTo>
                                <a:cubicBezTo>
                                  <a:pt x="107" y="173"/>
                                  <a:pt x="105" y="175"/>
                                  <a:pt x="104" y="174"/>
                                </a:cubicBezTo>
                                <a:cubicBezTo>
                                  <a:pt x="102" y="174"/>
                                  <a:pt x="100" y="174"/>
                                  <a:pt x="99" y="174"/>
                                </a:cubicBezTo>
                                <a:cubicBezTo>
                                  <a:pt x="96" y="174"/>
                                  <a:pt x="93" y="174"/>
                                  <a:pt x="90" y="173"/>
                                </a:cubicBezTo>
                                <a:cubicBezTo>
                                  <a:pt x="86" y="174"/>
                                  <a:pt x="83" y="173"/>
                                  <a:pt x="80" y="174"/>
                                </a:cubicBezTo>
                                <a:cubicBezTo>
                                  <a:pt x="77" y="172"/>
                                  <a:pt x="74" y="173"/>
                                  <a:pt x="71" y="172"/>
                                </a:cubicBezTo>
                                <a:cubicBezTo>
                                  <a:pt x="68" y="171"/>
                                  <a:pt x="65" y="172"/>
                                  <a:pt x="62" y="171"/>
                                </a:cubicBezTo>
                                <a:cubicBezTo>
                                  <a:pt x="60" y="171"/>
                                  <a:pt x="58" y="171"/>
                                  <a:pt x="57" y="170"/>
                                </a:cubicBezTo>
                                <a:cubicBezTo>
                                  <a:pt x="55" y="171"/>
                                  <a:pt x="54" y="170"/>
                                  <a:pt x="52" y="170"/>
                                </a:cubicBezTo>
                                <a:cubicBezTo>
                                  <a:pt x="46" y="169"/>
                                  <a:pt x="40" y="168"/>
                                  <a:pt x="35" y="166"/>
                                </a:cubicBezTo>
                                <a:cubicBezTo>
                                  <a:pt x="31" y="166"/>
                                  <a:pt x="29" y="164"/>
                                  <a:pt x="26" y="164"/>
                                </a:cubicBezTo>
                                <a:cubicBezTo>
                                  <a:pt x="25" y="163"/>
                                  <a:pt x="23" y="163"/>
                                  <a:pt x="22" y="162"/>
                                </a:cubicBezTo>
                                <a:cubicBezTo>
                                  <a:pt x="20" y="162"/>
                                  <a:pt x="19" y="160"/>
                                  <a:pt x="17" y="161"/>
                                </a:cubicBezTo>
                                <a:cubicBezTo>
                                  <a:pt x="16" y="159"/>
                                  <a:pt x="14" y="159"/>
                                  <a:pt x="12" y="158"/>
                                </a:cubicBezTo>
                                <a:cubicBezTo>
                                  <a:pt x="11" y="158"/>
                                  <a:pt x="10" y="157"/>
                                  <a:pt x="9" y="157"/>
                                </a:cubicBezTo>
                                <a:cubicBezTo>
                                  <a:pt x="8" y="157"/>
                                  <a:pt x="8" y="155"/>
                                  <a:pt x="7" y="155"/>
                                </a:cubicBezTo>
                                <a:cubicBezTo>
                                  <a:pt x="6" y="153"/>
                                  <a:pt x="8" y="155"/>
                                  <a:pt x="9" y="155"/>
                                </a:cubicBezTo>
                                <a:cubicBezTo>
                                  <a:pt x="10" y="155"/>
                                  <a:pt x="11" y="156"/>
                                  <a:pt x="12" y="156"/>
                                </a:cubicBezTo>
                                <a:cubicBezTo>
                                  <a:pt x="13" y="158"/>
                                  <a:pt x="15" y="157"/>
                                  <a:pt x="17" y="159"/>
                                </a:cubicBezTo>
                                <a:cubicBezTo>
                                  <a:pt x="18" y="160"/>
                                  <a:pt x="20" y="159"/>
                                  <a:pt x="21" y="160"/>
                                </a:cubicBezTo>
                                <a:cubicBezTo>
                                  <a:pt x="23" y="160"/>
                                  <a:pt x="23" y="161"/>
                                  <a:pt x="25" y="161"/>
                                </a:cubicBezTo>
                                <a:cubicBezTo>
                                  <a:pt x="27" y="163"/>
                                  <a:pt x="30" y="163"/>
                                  <a:pt x="33" y="164"/>
                                </a:cubicBezTo>
                                <a:cubicBezTo>
                                  <a:pt x="34" y="163"/>
                                  <a:pt x="34" y="165"/>
                                  <a:pt x="35" y="164"/>
                                </a:cubicBezTo>
                                <a:cubicBezTo>
                                  <a:pt x="36" y="164"/>
                                  <a:pt x="36" y="165"/>
                                  <a:pt x="37" y="165"/>
                                </a:cubicBezTo>
                                <a:cubicBezTo>
                                  <a:pt x="38" y="165"/>
                                  <a:pt x="38" y="166"/>
                                  <a:pt x="39" y="165"/>
                                </a:cubicBezTo>
                                <a:cubicBezTo>
                                  <a:pt x="40" y="165"/>
                                  <a:pt x="40" y="166"/>
                                  <a:pt x="41" y="166"/>
                                </a:cubicBezTo>
                                <a:cubicBezTo>
                                  <a:pt x="44" y="167"/>
                                  <a:pt x="47" y="166"/>
                                  <a:pt x="49" y="168"/>
                                </a:cubicBezTo>
                                <a:cubicBezTo>
                                  <a:pt x="51" y="167"/>
                                  <a:pt x="52" y="167"/>
                                  <a:pt x="53" y="168"/>
                                </a:cubicBezTo>
                                <a:cubicBezTo>
                                  <a:pt x="55" y="168"/>
                                  <a:pt x="57" y="168"/>
                                  <a:pt x="58" y="168"/>
                                </a:cubicBezTo>
                                <a:cubicBezTo>
                                  <a:pt x="61" y="168"/>
                                  <a:pt x="64" y="168"/>
                                  <a:pt x="66" y="169"/>
                                </a:cubicBezTo>
                                <a:cubicBezTo>
                                  <a:pt x="69" y="169"/>
                                  <a:pt x="72" y="170"/>
                                  <a:pt x="75" y="170"/>
                                </a:cubicBezTo>
                                <a:cubicBezTo>
                                  <a:pt x="76" y="169"/>
                                  <a:pt x="77" y="171"/>
                                  <a:pt x="79" y="170"/>
                                </a:cubicBezTo>
                                <a:cubicBezTo>
                                  <a:pt x="80" y="170"/>
                                  <a:pt x="82" y="170"/>
                                  <a:pt x="83" y="171"/>
                                </a:cubicBezTo>
                                <a:cubicBezTo>
                                  <a:pt x="88" y="170"/>
                                  <a:pt x="92" y="171"/>
                                  <a:pt x="97" y="171"/>
                                </a:cubicBezTo>
                                <a:cubicBezTo>
                                  <a:pt x="99" y="172"/>
                                  <a:pt x="102" y="171"/>
                                  <a:pt x="104" y="171"/>
                                </a:cubicBezTo>
                                <a:cubicBezTo>
                                  <a:pt x="106" y="171"/>
                                  <a:pt x="108" y="172"/>
                                  <a:pt x="111" y="171"/>
                                </a:cubicBezTo>
                                <a:cubicBezTo>
                                  <a:pt x="113" y="172"/>
                                  <a:pt x="115" y="172"/>
                                  <a:pt x="118" y="172"/>
                                </a:cubicBezTo>
                                <a:cubicBezTo>
                                  <a:pt x="119" y="171"/>
                                  <a:pt x="120" y="173"/>
                                  <a:pt x="121" y="172"/>
                                </a:cubicBezTo>
                                <a:cubicBezTo>
                                  <a:pt x="122" y="173"/>
                                  <a:pt x="123" y="171"/>
                                  <a:pt x="124" y="172"/>
                                </a:cubicBezTo>
                                <a:cubicBezTo>
                                  <a:pt x="127" y="171"/>
                                  <a:pt x="129" y="174"/>
                                  <a:pt x="131" y="173"/>
                                </a:cubicBezTo>
                                <a:cubicBezTo>
                                  <a:pt x="132" y="173"/>
                                  <a:pt x="133" y="173"/>
                                  <a:pt x="134" y="173"/>
                                </a:cubicBezTo>
                                <a:cubicBezTo>
                                  <a:pt x="135" y="174"/>
                                  <a:pt x="136" y="174"/>
                                  <a:pt x="138" y="173"/>
                                </a:cubicBezTo>
                                <a:cubicBezTo>
                                  <a:pt x="141" y="175"/>
                                  <a:pt x="146" y="175"/>
                                  <a:pt x="149" y="177"/>
                                </a:cubicBezTo>
                                <a:cubicBezTo>
                                  <a:pt x="150" y="177"/>
                                  <a:pt x="152" y="176"/>
                                  <a:pt x="152" y="177"/>
                                </a:cubicBezTo>
                                <a:cubicBezTo>
                                  <a:pt x="153" y="178"/>
                                  <a:pt x="154" y="177"/>
                                  <a:pt x="154" y="178"/>
                                </a:cubicBezTo>
                                <a:cubicBezTo>
                                  <a:pt x="154" y="179"/>
                                  <a:pt x="155" y="178"/>
                                  <a:pt x="156" y="178"/>
                                </a:cubicBezTo>
                                <a:cubicBezTo>
                                  <a:pt x="157" y="179"/>
                                  <a:pt x="159" y="181"/>
                                  <a:pt x="161" y="180"/>
                                </a:cubicBezTo>
                                <a:cubicBezTo>
                                  <a:pt x="161" y="179"/>
                                  <a:pt x="160" y="179"/>
                                  <a:pt x="159" y="179"/>
                                </a:cubicBezTo>
                                <a:cubicBezTo>
                                  <a:pt x="159" y="178"/>
                                  <a:pt x="158" y="178"/>
                                  <a:pt x="157" y="178"/>
                                </a:cubicBezTo>
                                <a:cubicBezTo>
                                  <a:pt x="156" y="176"/>
                                  <a:pt x="155" y="177"/>
                                  <a:pt x="154" y="175"/>
                                </a:cubicBezTo>
                                <a:cubicBezTo>
                                  <a:pt x="153" y="174"/>
                                  <a:pt x="151" y="175"/>
                                  <a:pt x="150" y="174"/>
                                </a:cubicBezTo>
                                <a:cubicBezTo>
                                  <a:pt x="149" y="173"/>
                                  <a:pt x="147" y="174"/>
                                  <a:pt x="146" y="173"/>
                                </a:cubicBezTo>
                                <a:cubicBezTo>
                                  <a:pt x="144" y="171"/>
                                  <a:pt x="141" y="170"/>
                                  <a:pt x="138" y="170"/>
                                </a:cubicBezTo>
                                <a:cubicBezTo>
                                  <a:pt x="137" y="170"/>
                                  <a:pt x="136" y="169"/>
                                  <a:pt x="135" y="169"/>
                                </a:cubicBezTo>
                                <a:cubicBezTo>
                                  <a:pt x="133" y="170"/>
                                  <a:pt x="133" y="167"/>
                                  <a:pt x="131" y="168"/>
                                </a:cubicBezTo>
                                <a:cubicBezTo>
                                  <a:pt x="128" y="167"/>
                                  <a:pt x="125" y="167"/>
                                  <a:pt x="122" y="167"/>
                                </a:cubicBezTo>
                                <a:cubicBezTo>
                                  <a:pt x="121" y="166"/>
                                  <a:pt x="121" y="166"/>
                                  <a:pt x="119" y="166"/>
                                </a:cubicBezTo>
                                <a:cubicBezTo>
                                  <a:pt x="119" y="165"/>
                                  <a:pt x="118" y="166"/>
                                  <a:pt x="117" y="165"/>
                                </a:cubicBezTo>
                                <a:cubicBezTo>
                                  <a:pt x="115" y="165"/>
                                  <a:pt x="114" y="164"/>
                                  <a:pt x="112" y="164"/>
                                </a:cubicBezTo>
                                <a:cubicBezTo>
                                  <a:pt x="110" y="164"/>
                                  <a:pt x="108" y="165"/>
                                  <a:pt x="107" y="163"/>
                                </a:cubicBezTo>
                                <a:cubicBezTo>
                                  <a:pt x="101" y="164"/>
                                  <a:pt x="97" y="162"/>
                                  <a:pt x="91" y="163"/>
                                </a:cubicBezTo>
                                <a:cubicBezTo>
                                  <a:pt x="89" y="163"/>
                                  <a:pt x="86" y="163"/>
                                  <a:pt x="83" y="163"/>
                                </a:cubicBezTo>
                                <a:cubicBezTo>
                                  <a:pt x="81" y="163"/>
                                  <a:pt x="78" y="163"/>
                                  <a:pt x="75" y="164"/>
                                </a:cubicBezTo>
                                <a:cubicBezTo>
                                  <a:pt x="73" y="163"/>
                                  <a:pt x="70" y="164"/>
                                  <a:pt x="67" y="163"/>
                                </a:cubicBezTo>
                                <a:cubicBezTo>
                                  <a:pt x="64" y="164"/>
                                  <a:pt x="63" y="162"/>
                                  <a:pt x="60" y="163"/>
                                </a:cubicBezTo>
                                <a:cubicBezTo>
                                  <a:pt x="57" y="163"/>
                                  <a:pt x="54" y="164"/>
                                  <a:pt x="52" y="163"/>
                                </a:cubicBezTo>
                                <a:cubicBezTo>
                                  <a:pt x="49" y="163"/>
                                  <a:pt x="47" y="162"/>
                                  <a:pt x="45" y="163"/>
                                </a:cubicBezTo>
                                <a:cubicBezTo>
                                  <a:pt x="44" y="161"/>
                                  <a:pt x="43" y="163"/>
                                  <a:pt x="42" y="162"/>
                                </a:cubicBezTo>
                                <a:cubicBezTo>
                                  <a:pt x="41" y="161"/>
                                  <a:pt x="40" y="161"/>
                                  <a:pt x="39" y="162"/>
                                </a:cubicBezTo>
                                <a:cubicBezTo>
                                  <a:pt x="39" y="160"/>
                                  <a:pt x="37" y="161"/>
                                  <a:pt x="37" y="161"/>
                                </a:cubicBezTo>
                                <a:cubicBezTo>
                                  <a:pt x="36" y="160"/>
                                  <a:pt x="35" y="160"/>
                                  <a:pt x="34" y="161"/>
                                </a:cubicBezTo>
                                <a:cubicBezTo>
                                  <a:pt x="32" y="158"/>
                                  <a:pt x="29" y="160"/>
                                  <a:pt x="27" y="157"/>
                                </a:cubicBezTo>
                                <a:cubicBezTo>
                                  <a:pt x="24" y="158"/>
                                  <a:pt x="23" y="155"/>
                                  <a:pt x="20" y="156"/>
                                </a:cubicBezTo>
                                <a:cubicBezTo>
                                  <a:pt x="16" y="153"/>
                                  <a:pt x="11" y="153"/>
                                  <a:pt x="7" y="149"/>
                                </a:cubicBezTo>
                                <a:cubicBezTo>
                                  <a:pt x="10" y="148"/>
                                  <a:pt x="11" y="151"/>
                                  <a:pt x="12" y="151"/>
                                </a:cubicBezTo>
                                <a:cubicBezTo>
                                  <a:pt x="14" y="151"/>
                                  <a:pt x="15" y="153"/>
                                  <a:pt x="17" y="152"/>
                                </a:cubicBezTo>
                                <a:cubicBezTo>
                                  <a:pt x="18" y="155"/>
                                  <a:pt x="21" y="153"/>
                                  <a:pt x="22" y="154"/>
                                </a:cubicBezTo>
                                <a:cubicBezTo>
                                  <a:pt x="24" y="154"/>
                                  <a:pt x="25" y="156"/>
                                  <a:pt x="27" y="156"/>
                                </a:cubicBezTo>
                                <a:cubicBezTo>
                                  <a:pt x="27" y="156"/>
                                  <a:pt x="28" y="156"/>
                                  <a:pt x="29" y="157"/>
                                </a:cubicBezTo>
                                <a:cubicBezTo>
                                  <a:pt x="30" y="156"/>
                                  <a:pt x="31" y="157"/>
                                  <a:pt x="32" y="157"/>
                                </a:cubicBezTo>
                                <a:cubicBezTo>
                                  <a:pt x="32" y="158"/>
                                  <a:pt x="34" y="157"/>
                                  <a:pt x="34" y="158"/>
                                </a:cubicBezTo>
                                <a:cubicBezTo>
                                  <a:pt x="35" y="158"/>
                                  <a:pt x="36" y="158"/>
                                  <a:pt x="37" y="158"/>
                                </a:cubicBezTo>
                                <a:cubicBezTo>
                                  <a:pt x="40" y="159"/>
                                  <a:pt x="43" y="159"/>
                                  <a:pt x="47" y="160"/>
                                </a:cubicBezTo>
                                <a:cubicBezTo>
                                  <a:pt x="50" y="160"/>
                                  <a:pt x="54" y="160"/>
                                  <a:pt x="57" y="160"/>
                                </a:cubicBezTo>
                                <a:cubicBezTo>
                                  <a:pt x="59" y="160"/>
                                  <a:pt x="61" y="161"/>
                                  <a:pt x="63" y="161"/>
                                </a:cubicBezTo>
                                <a:cubicBezTo>
                                  <a:pt x="64" y="161"/>
                                  <a:pt x="66" y="160"/>
                                  <a:pt x="68" y="161"/>
                                </a:cubicBezTo>
                                <a:cubicBezTo>
                                  <a:pt x="71" y="161"/>
                                  <a:pt x="75" y="161"/>
                                  <a:pt x="79" y="160"/>
                                </a:cubicBezTo>
                                <a:cubicBezTo>
                                  <a:pt x="80" y="161"/>
                                  <a:pt x="81" y="159"/>
                                  <a:pt x="82" y="160"/>
                                </a:cubicBezTo>
                                <a:cubicBezTo>
                                  <a:pt x="83" y="160"/>
                                  <a:pt x="83" y="160"/>
                                  <a:pt x="84" y="160"/>
                                </a:cubicBezTo>
                                <a:cubicBezTo>
                                  <a:pt x="86" y="160"/>
                                  <a:pt x="88" y="160"/>
                                  <a:pt x="89" y="161"/>
                                </a:cubicBezTo>
                                <a:cubicBezTo>
                                  <a:pt x="91" y="160"/>
                                  <a:pt x="91" y="161"/>
                                  <a:pt x="93" y="160"/>
                                </a:cubicBezTo>
                                <a:cubicBezTo>
                                  <a:pt x="95" y="160"/>
                                  <a:pt x="98" y="161"/>
                                  <a:pt x="101" y="160"/>
                                </a:cubicBezTo>
                                <a:cubicBezTo>
                                  <a:pt x="103" y="161"/>
                                  <a:pt x="106" y="161"/>
                                  <a:pt x="109" y="161"/>
                                </a:cubicBezTo>
                                <a:cubicBezTo>
                                  <a:pt x="111" y="162"/>
                                  <a:pt x="114" y="161"/>
                                  <a:pt x="117" y="162"/>
                                </a:cubicBezTo>
                                <a:cubicBezTo>
                                  <a:pt x="119" y="162"/>
                                  <a:pt x="121" y="164"/>
                                  <a:pt x="124" y="164"/>
                                </a:cubicBezTo>
                                <a:cubicBezTo>
                                  <a:pt x="126" y="164"/>
                                  <a:pt x="129" y="164"/>
                                  <a:pt x="131" y="165"/>
                                </a:cubicBezTo>
                                <a:cubicBezTo>
                                  <a:pt x="133" y="165"/>
                                  <a:pt x="134" y="166"/>
                                  <a:pt x="135" y="166"/>
                                </a:cubicBezTo>
                                <a:cubicBezTo>
                                  <a:pt x="136" y="167"/>
                                  <a:pt x="137" y="167"/>
                                  <a:pt x="139" y="167"/>
                                </a:cubicBezTo>
                                <a:cubicBezTo>
                                  <a:pt x="140" y="167"/>
                                  <a:pt x="141" y="168"/>
                                  <a:pt x="143" y="168"/>
                                </a:cubicBezTo>
                                <a:cubicBezTo>
                                  <a:pt x="144" y="169"/>
                                  <a:pt x="145" y="169"/>
                                  <a:pt x="146" y="169"/>
                                </a:cubicBezTo>
                                <a:cubicBezTo>
                                  <a:pt x="148" y="170"/>
                                  <a:pt x="150" y="171"/>
                                  <a:pt x="153" y="172"/>
                                </a:cubicBezTo>
                                <a:cubicBezTo>
                                  <a:pt x="151" y="170"/>
                                  <a:pt x="150" y="169"/>
                                  <a:pt x="148" y="168"/>
                                </a:cubicBezTo>
                                <a:cubicBezTo>
                                  <a:pt x="146" y="167"/>
                                  <a:pt x="143" y="166"/>
                                  <a:pt x="139" y="166"/>
                                </a:cubicBezTo>
                                <a:cubicBezTo>
                                  <a:pt x="137" y="164"/>
                                  <a:pt x="134" y="164"/>
                                  <a:pt x="132" y="163"/>
                                </a:cubicBezTo>
                                <a:cubicBezTo>
                                  <a:pt x="131" y="163"/>
                                  <a:pt x="130" y="163"/>
                                  <a:pt x="129" y="162"/>
                                </a:cubicBezTo>
                                <a:cubicBezTo>
                                  <a:pt x="129" y="162"/>
                                  <a:pt x="128" y="163"/>
                                  <a:pt x="127" y="162"/>
                                </a:cubicBezTo>
                                <a:cubicBezTo>
                                  <a:pt x="126" y="161"/>
                                  <a:pt x="124" y="162"/>
                                  <a:pt x="123" y="161"/>
                                </a:cubicBezTo>
                                <a:cubicBezTo>
                                  <a:pt x="120" y="161"/>
                                  <a:pt x="118" y="160"/>
                                  <a:pt x="114" y="161"/>
                                </a:cubicBezTo>
                                <a:cubicBezTo>
                                  <a:pt x="112" y="159"/>
                                  <a:pt x="109" y="160"/>
                                  <a:pt x="108" y="158"/>
                                </a:cubicBezTo>
                                <a:cubicBezTo>
                                  <a:pt x="102" y="158"/>
                                  <a:pt x="97" y="158"/>
                                  <a:pt x="91" y="156"/>
                                </a:cubicBezTo>
                                <a:cubicBezTo>
                                  <a:pt x="88" y="157"/>
                                  <a:pt x="84" y="157"/>
                                  <a:pt x="81" y="155"/>
                                </a:cubicBezTo>
                                <a:cubicBezTo>
                                  <a:pt x="80" y="157"/>
                                  <a:pt x="79" y="155"/>
                                  <a:pt x="78" y="155"/>
                                </a:cubicBezTo>
                                <a:cubicBezTo>
                                  <a:pt x="77" y="156"/>
                                  <a:pt x="77" y="155"/>
                                  <a:pt x="76" y="156"/>
                                </a:cubicBezTo>
                                <a:cubicBezTo>
                                  <a:pt x="74" y="155"/>
                                  <a:pt x="72" y="155"/>
                                  <a:pt x="71" y="155"/>
                                </a:cubicBezTo>
                                <a:cubicBezTo>
                                  <a:pt x="69" y="154"/>
                                  <a:pt x="67" y="156"/>
                                  <a:pt x="66" y="154"/>
                                </a:cubicBezTo>
                                <a:cubicBezTo>
                                  <a:pt x="64" y="155"/>
                                  <a:pt x="62" y="154"/>
                                  <a:pt x="61" y="154"/>
                                </a:cubicBezTo>
                                <a:cubicBezTo>
                                  <a:pt x="57" y="153"/>
                                  <a:pt x="54" y="152"/>
                                  <a:pt x="50" y="153"/>
                                </a:cubicBezTo>
                                <a:cubicBezTo>
                                  <a:pt x="49" y="152"/>
                                  <a:pt x="48" y="151"/>
                                  <a:pt x="46" y="151"/>
                                </a:cubicBezTo>
                                <a:cubicBezTo>
                                  <a:pt x="46" y="151"/>
                                  <a:pt x="45" y="150"/>
                                  <a:pt x="44" y="151"/>
                                </a:cubicBezTo>
                                <a:cubicBezTo>
                                  <a:pt x="44" y="150"/>
                                  <a:pt x="43" y="150"/>
                                  <a:pt x="42" y="150"/>
                                </a:cubicBezTo>
                                <a:cubicBezTo>
                                  <a:pt x="41" y="149"/>
                                  <a:pt x="40" y="150"/>
                                  <a:pt x="39" y="149"/>
                                </a:cubicBezTo>
                                <a:cubicBezTo>
                                  <a:pt x="37" y="149"/>
                                  <a:pt x="36" y="147"/>
                                  <a:pt x="35" y="148"/>
                                </a:cubicBezTo>
                                <a:cubicBezTo>
                                  <a:pt x="33" y="147"/>
                                  <a:pt x="32" y="146"/>
                                  <a:pt x="31" y="145"/>
                                </a:cubicBezTo>
                                <a:cubicBezTo>
                                  <a:pt x="29" y="146"/>
                                  <a:pt x="28" y="144"/>
                                  <a:pt x="27" y="144"/>
                                </a:cubicBezTo>
                                <a:cubicBezTo>
                                  <a:pt x="27" y="143"/>
                                  <a:pt x="25" y="144"/>
                                  <a:pt x="25" y="143"/>
                                </a:cubicBezTo>
                                <a:cubicBezTo>
                                  <a:pt x="24" y="143"/>
                                  <a:pt x="24" y="142"/>
                                  <a:pt x="23" y="142"/>
                                </a:cubicBezTo>
                                <a:cubicBezTo>
                                  <a:pt x="22" y="141"/>
                                  <a:pt x="21" y="142"/>
                                  <a:pt x="19" y="141"/>
                                </a:cubicBezTo>
                                <a:cubicBezTo>
                                  <a:pt x="17" y="138"/>
                                  <a:pt x="14" y="139"/>
                                  <a:pt x="12" y="136"/>
                                </a:cubicBezTo>
                                <a:cubicBezTo>
                                  <a:pt x="14" y="135"/>
                                  <a:pt x="16" y="138"/>
                                  <a:pt x="18" y="139"/>
                                </a:cubicBezTo>
                                <a:cubicBezTo>
                                  <a:pt x="19" y="139"/>
                                  <a:pt x="20" y="141"/>
                                  <a:pt x="21" y="140"/>
                                </a:cubicBezTo>
                                <a:cubicBezTo>
                                  <a:pt x="22" y="140"/>
                                  <a:pt x="23" y="141"/>
                                  <a:pt x="24" y="141"/>
                                </a:cubicBezTo>
                                <a:cubicBezTo>
                                  <a:pt x="28" y="144"/>
                                  <a:pt x="33" y="144"/>
                                  <a:pt x="36" y="147"/>
                                </a:cubicBezTo>
                                <a:cubicBezTo>
                                  <a:pt x="38" y="147"/>
                                  <a:pt x="39" y="147"/>
                                  <a:pt x="40" y="147"/>
                                </a:cubicBezTo>
                                <a:cubicBezTo>
                                  <a:pt x="41" y="147"/>
                                  <a:pt x="42" y="148"/>
                                  <a:pt x="43" y="148"/>
                                </a:cubicBezTo>
                                <a:cubicBezTo>
                                  <a:pt x="45" y="149"/>
                                  <a:pt x="48" y="149"/>
                                  <a:pt x="50" y="150"/>
                                </a:cubicBezTo>
                                <a:cubicBezTo>
                                  <a:pt x="52" y="150"/>
                                  <a:pt x="54" y="151"/>
                                  <a:pt x="57" y="151"/>
                                </a:cubicBezTo>
                                <a:cubicBezTo>
                                  <a:pt x="59" y="152"/>
                                  <a:pt x="61" y="152"/>
                                  <a:pt x="63" y="152"/>
                                </a:cubicBezTo>
                                <a:cubicBezTo>
                                  <a:pt x="64" y="152"/>
                                  <a:pt x="66" y="153"/>
                                  <a:pt x="67" y="152"/>
                                </a:cubicBezTo>
                                <a:cubicBezTo>
                                  <a:pt x="67" y="154"/>
                                  <a:pt x="69" y="152"/>
                                  <a:pt x="70" y="153"/>
                                </a:cubicBezTo>
                                <a:cubicBezTo>
                                  <a:pt x="73" y="152"/>
                                  <a:pt x="75" y="154"/>
                                  <a:pt x="77" y="153"/>
                                </a:cubicBezTo>
                                <a:cubicBezTo>
                                  <a:pt x="82" y="153"/>
                                  <a:pt x="86" y="154"/>
                                  <a:pt x="91" y="154"/>
                                </a:cubicBezTo>
                                <a:cubicBezTo>
                                  <a:pt x="93" y="154"/>
                                  <a:pt x="95" y="155"/>
                                  <a:pt x="97" y="155"/>
                                </a:cubicBezTo>
                                <a:cubicBezTo>
                                  <a:pt x="99" y="155"/>
                                  <a:pt x="101" y="156"/>
                                  <a:pt x="103" y="155"/>
                                </a:cubicBezTo>
                                <a:cubicBezTo>
                                  <a:pt x="105" y="156"/>
                                  <a:pt x="107" y="155"/>
                                  <a:pt x="109" y="156"/>
                                </a:cubicBezTo>
                                <a:cubicBezTo>
                                  <a:pt x="110" y="157"/>
                                  <a:pt x="111" y="157"/>
                                  <a:pt x="112" y="157"/>
                                </a:cubicBezTo>
                                <a:cubicBezTo>
                                  <a:pt x="113" y="157"/>
                                  <a:pt x="114" y="158"/>
                                  <a:pt x="115" y="157"/>
                                </a:cubicBezTo>
                                <a:cubicBezTo>
                                  <a:pt x="117" y="158"/>
                                  <a:pt x="119" y="158"/>
                                  <a:pt x="121" y="158"/>
                                </a:cubicBezTo>
                                <a:cubicBezTo>
                                  <a:pt x="123" y="159"/>
                                  <a:pt x="125" y="159"/>
                                  <a:pt x="127" y="159"/>
                                </a:cubicBezTo>
                                <a:cubicBezTo>
                                  <a:pt x="130" y="160"/>
                                  <a:pt x="133" y="160"/>
                                  <a:pt x="136" y="161"/>
                                </a:cubicBezTo>
                                <a:cubicBezTo>
                                  <a:pt x="137" y="162"/>
                                  <a:pt x="137" y="162"/>
                                  <a:pt x="138" y="163"/>
                                </a:cubicBezTo>
                                <a:cubicBezTo>
                                  <a:pt x="138" y="163"/>
                                  <a:pt x="139" y="162"/>
                                  <a:pt x="139" y="162"/>
                                </a:cubicBezTo>
                                <a:cubicBezTo>
                                  <a:pt x="139" y="162"/>
                                  <a:pt x="139" y="163"/>
                                  <a:pt x="140" y="163"/>
                                </a:cubicBezTo>
                                <a:cubicBezTo>
                                  <a:pt x="142" y="163"/>
                                  <a:pt x="143" y="163"/>
                                  <a:pt x="145" y="164"/>
                                </a:cubicBezTo>
                                <a:cubicBezTo>
                                  <a:pt x="143" y="162"/>
                                  <a:pt x="141" y="162"/>
                                  <a:pt x="140" y="160"/>
                                </a:cubicBezTo>
                                <a:cubicBezTo>
                                  <a:pt x="139" y="160"/>
                                  <a:pt x="139" y="158"/>
                                  <a:pt x="138" y="159"/>
                                </a:cubicBezTo>
                                <a:cubicBezTo>
                                  <a:pt x="137" y="157"/>
                                  <a:pt x="136" y="160"/>
                                  <a:pt x="135" y="157"/>
                                </a:cubicBezTo>
                                <a:cubicBezTo>
                                  <a:pt x="135" y="157"/>
                                  <a:pt x="133" y="158"/>
                                  <a:pt x="133" y="156"/>
                                </a:cubicBezTo>
                                <a:cubicBezTo>
                                  <a:pt x="132" y="156"/>
                                  <a:pt x="131" y="157"/>
                                  <a:pt x="130" y="155"/>
                                </a:cubicBezTo>
                                <a:cubicBezTo>
                                  <a:pt x="129" y="155"/>
                                  <a:pt x="127" y="155"/>
                                  <a:pt x="126" y="153"/>
                                </a:cubicBezTo>
                                <a:cubicBezTo>
                                  <a:pt x="122" y="153"/>
                                  <a:pt x="119" y="152"/>
                                  <a:pt x="116" y="150"/>
                                </a:cubicBezTo>
                                <a:cubicBezTo>
                                  <a:pt x="115" y="151"/>
                                  <a:pt x="114" y="150"/>
                                  <a:pt x="113" y="150"/>
                                </a:cubicBezTo>
                                <a:cubicBezTo>
                                  <a:pt x="112" y="149"/>
                                  <a:pt x="111" y="150"/>
                                  <a:pt x="110" y="150"/>
                                </a:cubicBezTo>
                                <a:cubicBezTo>
                                  <a:pt x="108" y="150"/>
                                  <a:pt x="107" y="148"/>
                                  <a:pt x="105" y="149"/>
                                </a:cubicBezTo>
                                <a:cubicBezTo>
                                  <a:pt x="104" y="148"/>
                                  <a:pt x="103" y="147"/>
                                  <a:pt x="102" y="148"/>
                                </a:cubicBezTo>
                                <a:cubicBezTo>
                                  <a:pt x="100" y="148"/>
                                  <a:pt x="100" y="146"/>
                                  <a:pt x="99" y="147"/>
                                </a:cubicBezTo>
                                <a:cubicBezTo>
                                  <a:pt x="97" y="147"/>
                                  <a:pt x="95" y="146"/>
                                  <a:pt x="93" y="147"/>
                                </a:cubicBezTo>
                                <a:cubicBezTo>
                                  <a:pt x="93" y="145"/>
                                  <a:pt x="91" y="147"/>
                                  <a:pt x="90" y="145"/>
                                </a:cubicBezTo>
                                <a:cubicBezTo>
                                  <a:pt x="90" y="145"/>
                                  <a:pt x="89" y="145"/>
                                  <a:pt x="88" y="145"/>
                                </a:cubicBezTo>
                                <a:cubicBezTo>
                                  <a:pt x="86" y="145"/>
                                  <a:pt x="84" y="145"/>
                                  <a:pt x="82" y="144"/>
                                </a:cubicBezTo>
                                <a:cubicBezTo>
                                  <a:pt x="80" y="144"/>
                                  <a:pt x="79" y="143"/>
                                  <a:pt x="76" y="144"/>
                                </a:cubicBezTo>
                                <a:cubicBezTo>
                                  <a:pt x="75" y="142"/>
                                  <a:pt x="72" y="144"/>
                                  <a:pt x="71" y="142"/>
                                </a:cubicBezTo>
                                <a:cubicBezTo>
                                  <a:pt x="68" y="143"/>
                                  <a:pt x="65" y="141"/>
                                  <a:pt x="61" y="141"/>
                                </a:cubicBezTo>
                                <a:cubicBezTo>
                                  <a:pt x="58" y="141"/>
                                  <a:pt x="55" y="141"/>
                                  <a:pt x="52" y="140"/>
                                </a:cubicBezTo>
                                <a:cubicBezTo>
                                  <a:pt x="50" y="140"/>
                                  <a:pt x="49" y="138"/>
                                  <a:pt x="47" y="139"/>
                                </a:cubicBezTo>
                                <a:cubicBezTo>
                                  <a:pt x="45" y="139"/>
                                  <a:pt x="44" y="138"/>
                                  <a:pt x="43" y="138"/>
                                </a:cubicBezTo>
                                <a:cubicBezTo>
                                  <a:pt x="41" y="138"/>
                                  <a:pt x="39" y="138"/>
                                  <a:pt x="38" y="136"/>
                                </a:cubicBezTo>
                                <a:cubicBezTo>
                                  <a:pt x="37" y="136"/>
                                  <a:pt x="36" y="136"/>
                                  <a:pt x="35" y="137"/>
                                </a:cubicBezTo>
                                <a:cubicBezTo>
                                  <a:pt x="35" y="136"/>
                                  <a:pt x="34" y="135"/>
                                  <a:pt x="33" y="136"/>
                                </a:cubicBezTo>
                                <a:cubicBezTo>
                                  <a:pt x="32" y="134"/>
                                  <a:pt x="30" y="135"/>
                                  <a:pt x="29" y="133"/>
                                </a:cubicBezTo>
                                <a:cubicBezTo>
                                  <a:pt x="28" y="134"/>
                                  <a:pt x="27" y="133"/>
                                  <a:pt x="27" y="132"/>
                                </a:cubicBezTo>
                                <a:cubicBezTo>
                                  <a:pt x="26" y="133"/>
                                  <a:pt x="26" y="132"/>
                                  <a:pt x="25" y="132"/>
                                </a:cubicBezTo>
                                <a:cubicBezTo>
                                  <a:pt x="23" y="131"/>
                                  <a:pt x="22" y="131"/>
                                  <a:pt x="20" y="130"/>
                                </a:cubicBezTo>
                                <a:cubicBezTo>
                                  <a:pt x="18" y="130"/>
                                  <a:pt x="17" y="129"/>
                                  <a:pt x="16" y="128"/>
                                </a:cubicBezTo>
                                <a:cubicBezTo>
                                  <a:pt x="13" y="127"/>
                                  <a:pt x="10" y="126"/>
                                  <a:pt x="7" y="124"/>
                                </a:cubicBezTo>
                                <a:cubicBezTo>
                                  <a:pt x="6" y="124"/>
                                  <a:pt x="5" y="122"/>
                                  <a:pt x="4" y="121"/>
                                </a:cubicBezTo>
                                <a:cubicBezTo>
                                  <a:pt x="2" y="122"/>
                                  <a:pt x="1" y="121"/>
                                  <a:pt x="0" y="118"/>
                                </a:cubicBezTo>
                                <a:cubicBezTo>
                                  <a:pt x="1" y="118"/>
                                  <a:pt x="2" y="121"/>
                                  <a:pt x="3" y="120"/>
                                </a:cubicBezTo>
                                <a:cubicBezTo>
                                  <a:pt x="4" y="121"/>
                                  <a:pt x="5" y="121"/>
                                  <a:pt x="6" y="122"/>
                                </a:cubicBezTo>
                                <a:cubicBezTo>
                                  <a:pt x="7" y="123"/>
                                  <a:pt x="9" y="122"/>
                                  <a:pt x="9" y="124"/>
                                </a:cubicBezTo>
                                <a:cubicBezTo>
                                  <a:pt x="11" y="124"/>
                                  <a:pt x="12" y="125"/>
                                  <a:pt x="13" y="125"/>
                                </a:cubicBezTo>
                                <a:cubicBezTo>
                                  <a:pt x="14" y="125"/>
                                  <a:pt x="15" y="127"/>
                                  <a:pt x="16" y="126"/>
                                </a:cubicBezTo>
                                <a:cubicBezTo>
                                  <a:pt x="17" y="127"/>
                                  <a:pt x="18" y="127"/>
                                  <a:pt x="19" y="128"/>
                                </a:cubicBezTo>
                                <a:cubicBezTo>
                                  <a:pt x="22" y="129"/>
                                  <a:pt x="24" y="129"/>
                                  <a:pt x="26" y="131"/>
                                </a:cubicBezTo>
                                <a:cubicBezTo>
                                  <a:pt x="28" y="131"/>
                                  <a:pt x="31" y="132"/>
                                  <a:pt x="33" y="133"/>
                                </a:cubicBezTo>
                                <a:cubicBezTo>
                                  <a:pt x="35" y="133"/>
                                  <a:pt x="37" y="135"/>
                                  <a:pt x="40" y="135"/>
                                </a:cubicBezTo>
                                <a:cubicBezTo>
                                  <a:pt x="42" y="136"/>
                                  <a:pt x="45" y="135"/>
                                  <a:pt x="47" y="137"/>
                                </a:cubicBezTo>
                                <a:cubicBezTo>
                                  <a:pt x="49" y="136"/>
                                  <a:pt x="52" y="137"/>
                                  <a:pt x="54" y="138"/>
                                </a:cubicBezTo>
                                <a:cubicBezTo>
                                  <a:pt x="59" y="138"/>
                                  <a:pt x="64" y="139"/>
                                  <a:pt x="69" y="139"/>
                                </a:cubicBezTo>
                                <a:cubicBezTo>
                                  <a:pt x="69" y="140"/>
                                  <a:pt x="70" y="139"/>
                                  <a:pt x="71" y="139"/>
                                </a:cubicBezTo>
                                <a:cubicBezTo>
                                  <a:pt x="71" y="140"/>
                                  <a:pt x="72" y="140"/>
                                  <a:pt x="72" y="140"/>
                                </a:cubicBezTo>
                                <a:cubicBezTo>
                                  <a:pt x="73" y="141"/>
                                  <a:pt x="75" y="140"/>
                                  <a:pt x="76" y="141"/>
                                </a:cubicBezTo>
                                <a:cubicBezTo>
                                  <a:pt x="79" y="140"/>
                                  <a:pt x="81" y="141"/>
                                  <a:pt x="83" y="142"/>
                                </a:cubicBezTo>
                                <a:cubicBezTo>
                                  <a:pt x="84" y="141"/>
                                  <a:pt x="86" y="142"/>
                                  <a:pt x="87" y="142"/>
                                </a:cubicBezTo>
                                <a:cubicBezTo>
                                  <a:pt x="88" y="142"/>
                                  <a:pt x="89" y="142"/>
                                  <a:pt x="91" y="143"/>
                                </a:cubicBezTo>
                                <a:cubicBezTo>
                                  <a:pt x="92" y="143"/>
                                  <a:pt x="93" y="144"/>
                                  <a:pt x="94" y="144"/>
                                </a:cubicBezTo>
                                <a:cubicBezTo>
                                  <a:pt x="95" y="144"/>
                                  <a:pt x="95" y="143"/>
                                  <a:pt x="96" y="143"/>
                                </a:cubicBezTo>
                                <a:cubicBezTo>
                                  <a:pt x="96" y="144"/>
                                  <a:pt x="96" y="144"/>
                                  <a:pt x="97" y="144"/>
                                </a:cubicBezTo>
                                <a:cubicBezTo>
                                  <a:pt x="97" y="144"/>
                                  <a:pt x="97" y="143"/>
                                  <a:pt x="98" y="144"/>
                                </a:cubicBezTo>
                                <a:cubicBezTo>
                                  <a:pt x="99" y="144"/>
                                  <a:pt x="100" y="144"/>
                                  <a:pt x="101" y="144"/>
                                </a:cubicBezTo>
                                <a:cubicBezTo>
                                  <a:pt x="102" y="145"/>
                                  <a:pt x="104" y="144"/>
                                  <a:pt x="105" y="146"/>
                                </a:cubicBezTo>
                                <a:cubicBezTo>
                                  <a:pt x="107" y="145"/>
                                  <a:pt x="109" y="147"/>
                                  <a:pt x="112" y="146"/>
                                </a:cubicBezTo>
                                <a:cubicBezTo>
                                  <a:pt x="113" y="147"/>
                                  <a:pt x="114" y="147"/>
                                  <a:pt x="115" y="147"/>
                                </a:cubicBezTo>
                                <a:cubicBezTo>
                                  <a:pt x="116" y="148"/>
                                  <a:pt x="117" y="147"/>
                                  <a:pt x="117" y="148"/>
                                </a:cubicBezTo>
                                <a:cubicBezTo>
                                  <a:pt x="117" y="148"/>
                                  <a:pt x="118" y="149"/>
                                  <a:pt x="119" y="148"/>
                                </a:cubicBezTo>
                                <a:cubicBezTo>
                                  <a:pt x="120" y="149"/>
                                  <a:pt x="121" y="148"/>
                                  <a:pt x="122" y="150"/>
                                </a:cubicBezTo>
                                <a:cubicBezTo>
                                  <a:pt x="123" y="150"/>
                                  <a:pt x="124" y="150"/>
                                  <a:pt x="126" y="150"/>
                                </a:cubicBezTo>
                                <a:cubicBezTo>
                                  <a:pt x="127" y="151"/>
                                  <a:pt x="128" y="151"/>
                                  <a:pt x="130" y="152"/>
                                </a:cubicBezTo>
                                <a:cubicBezTo>
                                  <a:pt x="131" y="152"/>
                                  <a:pt x="132" y="154"/>
                                  <a:pt x="133" y="154"/>
                                </a:cubicBezTo>
                                <a:cubicBezTo>
                                  <a:pt x="135" y="155"/>
                                  <a:pt x="136" y="154"/>
                                  <a:pt x="137" y="156"/>
                                </a:cubicBezTo>
                                <a:cubicBezTo>
                                  <a:pt x="139" y="155"/>
                                  <a:pt x="140" y="158"/>
                                  <a:pt x="141" y="157"/>
                                </a:cubicBezTo>
                                <a:cubicBezTo>
                                  <a:pt x="140" y="154"/>
                                  <a:pt x="137" y="154"/>
                                  <a:pt x="136" y="152"/>
                                </a:cubicBezTo>
                                <a:cubicBezTo>
                                  <a:pt x="133" y="152"/>
                                  <a:pt x="132" y="150"/>
                                  <a:pt x="130" y="149"/>
                                </a:cubicBezTo>
                                <a:cubicBezTo>
                                  <a:pt x="127" y="147"/>
                                  <a:pt x="125" y="146"/>
                                  <a:pt x="122" y="145"/>
                                </a:cubicBezTo>
                                <a:cubicBezTo>
                                  <a:pt x="121" y="144"/>
                                  <a:pt x="119" y="144"/>
                                  <a:pt x="118" y="143"/>
                                </a:cubicBezTo>
                                <a:cubicBezTo>
                                  <a:pt x="117" y="142"/>
                                  <a:pt x="115" y="142"/>
                                  <a:pt x="114" y="142"/>
                                </a:cubicBezTo>
                                <a:cubicBezTo>
                                  <a:pt x="113" y="141"/>
                                  <a:pt x="111" y="141"/>
                                  <a:pt x="109" y="141"/>
                                </a:cubicBezTo>
                                <a:cubicBezTo>
                                  <a:pt x="108" y="139"/>
                                  <a:pt x="107" y="140"/>
                                  <a:pt x="105" y="139"/>
                                </a:cubicBezTo>
                                <a:cubicBezTo>
                                  <a:pt x="103" y="140"/>
                                  <a:pt x="103" y="137"/>
                                  <a:pt x="101" y="139"/>
                                </a:cubicBezTo>
                                <a:cubicBezTo>
                                  <a:pt x="100" y="137"/>
                                  <a:pt x="98" y="137"/>
                                  <a:pt x="97" y="138"/>
                                </a:cubicBezTo>
                                <a:cubicBezTo>
                                  <a:pt x="96" y="136"/>
                                  <a:pt x="94" y="137"/>
                                  <a:pt x="92" y="136"/>
                                </a:cubicBezTo>
                                <a:cubicBezTo>
                                  <a:pt x="92" y="136"/>
                                  <a:pt x="91" y="136"/>
                                  <a:pt x="90" y="136"/>
                                </a:cubicBezTo>
                                <a:cubicBezTo>
                                  <a:pt x="90" y="136"/>
                                  <a:pt x="90" y="135"/>
                                  <a:pt x="90" y="135"/>
                                </a:cubicBezTo>
                                <a:cubicBezTo>
                                  <a:pt x="89" y="134"/>
                                  <a:pt x="88" y="135"/>
                                  <a:pt x="88" y="134"/>
                                </a:cubicBezTo>
                                <a:cubicBezTo>
                                  <a:pt x="87" y="135"/>
                                  <a:pt x="85" y="134"/>
                                  <a:pt x="84" y="133"/>
                                </a:cubicBezTo>
                                <a:cubicBezTo>
                                  <a:pt x="83" y="134"/>
                                  <a:pt x="83" y="132"/>
                                  <a:pt x="82" y="133"/>
                                </a:cubicBezTo>
                                <a:cubicBezTo>
                                  <a:pt x="81" y="133"/>
                                  <a:pt x="80" y="133"/>
                                  <a:pt x="80" y="132"/>
                                </a:cubicBezTo>
                                <a:cubicBezTo>
                                  <a:pt x="78" y="132"/>
                                  <a:pt x="77" y="130"/>
                                  <a:pt x="76" y="131"/>
                                </a:cubicBezTo>
                                <a:cubicBezTo>
                                  <a:pt x="74" y="131"/>
                                  <a:pt x="73" y="129"/>
                                  <a:pt x="71" y="130"/>
                                </a:cubicBezTo>
                                <a:cubicBezTo>
                                  <a:pt x="70" y="129"/>
                                  <a:pt x="69" y="127"/>
                                  <a:pt x="67" y="128"/>
                                </a:cubicBezTo>
                                <a:cubicBezTo>
                                  <a:pt x="66" y="127"/>
                                  <a:pt x="65" y="127"/>
                                  <a:pt x="63" y="126"/>
                                </a:cubicBezTo>
                                <a:cubicBezTo>
                                  <a:pt x="63" y="126"/>
                                  <a:pt x="62" y="126"/>
                                  <a:pt x="61" y="126"/>
                                </a:cubicBezTo>
                                <a:cubicBezTo>
                                  <a:pt x="61" y="125"/>
                                  <a:pt x="60" y="126"/>
                                  <a:pt x="59" y="125"/>
                                </a:cubicBezTo>
                                <a:cubicBezTo>
                                  <a:pt x="58" y="125"/>
                                  <a:pt x="57" y="123"/>
                                  <a:pt x="55" y="123"/>
                                </a:cubicBezTo>
                                <a:cubicBezTo>
                                  <a:pt x="53" y="121"/>
                                  <a:pt x="49" y="122"/>
                                  <a:pt x="47" y="119"/>
                                </a:cubicBezTo>
                                <a:cubicBezTo>
                                  <a:pt x="47" y="119"/>
                                  <a:pt x="46" y="119"/>
                                  <a:pt x="45" y="119"/>
                                </a:cubicBezTo>
                                <a:cubicBezTo>
                                  <a:pt x="45" y="117"/>
                                  <a:pt x="44" y="119"/>
                                  <a:pt x="43" y="118"/>
                                </a:cubicBezTo>
                                <a:cubicBezTo>
                                  <a:pt x="42" y="117"/>
                                  <a:pt x="41" y="116"/>
                                  <a:pt x="39" y="116"/>
                                </a:cubicBezTo>
                                <a:cubicBezTo>
                                  <a:pt x="37" y="114"/>
                                  <a:pt x="34" y="113"/>
                                  <a:pt x="32" y="111"/>
                                </a:cubicBezTo>
                                <a:cubicBezTo>
                                  <a:pt x="29" y="110"/>
                                  <a:pt x="27" y="108"/>
                                  <a:pt x="24" y="106"/>
                                </a:cubicBezTo>
                                <a:cubicBezTo>
                                  <a:pt x="22" y="104"/>
                                  <a:pt x="19" y="104"/>
                                  <a:pt x="17" y="100"/>
                                </a:cubicBezTo>
                                <a:cubicBezTo>
                                  <a:pt x="14" y="100"/>
                                  <a:pt x="12" y="98"/>
                                  <a:pt x="10" y="95"/>
                                </a:cubicBezTo>
                                <a:cubicBezTo>
                                  <a:pt x="8" y="95"/>
                                  <a:pt x="7" y="93"/>
                                  <a:pt x="6" y="92"/>
                                </a:cubicBezTo>
                                <a:cubicBezTo>
                                  <a:pt x="5" y="92"/>
                                  <a:pt x="4" y="90"/>
                                  <a:pt x="3" y="89"/>
                                </a:cubicBezTo>
                                <a:cubicBezTo>
                                  <a:pt x="4" y="87"/>
                                  <a:pt x="5" y="90"/>
                                  <a:pt x="5" y="91"/>
                                </a:cubicBezTo>
                                <a:cubicBezTo>
                                  <a:pt x="6" y="90"/>
                                  <a:pt x="7" y="91"/>
                                  <a:pt x="7" y="92"/>
                                </a:cubicBezTo>
                                <a:cubicBezTo>
                                  <a:pt x="8" y="92"/>
                                  <a:pt x="10" y="94"/>
                                  <a:pt x="11" y="95"/>
                                </a:cubicBezTo>
                                <a:cubicBezTo>
                                  <a:pt x="12" y="96"/>
                                  <a:pt x="14" y="97"/>
                                  <a:pt x="15" y="98"/>
                                </a:cubicBezTo>
                                <a:cubicBezTo>
                                  <a:pt x="16" y="100"/>
                                  <a:pt x="18" y="99"/>
                                  <a:pt x="19" y="101"/>
                                </a:cubicBezTo>
                                <a:cubicBezTo>
                                  <a:pt x="21" y="102"/>
                                  <a:pt x="22" y="102"/>
                                  <a:pt x="23" y="104"/>
                                </a:cubicBezTo>
                                <a:cubicBezTo>
                                  <a:pt x="24" y="104"/>
                                  <a:pt x="25" y="105"/>
                                  <a:pt x="26" y="106"/>
                                </a:cubicBezTo>
                                <a:cubicBezTo>
                                  <a:pt x="26" y="105"/>
                                  <a:pt x="27" y="106"/>
                                  <a:pt x="28" y="107"/>
                                </a:cubicBezTo>
                                <a:cubicBezTo>
                                  <a:pt x="31" y="108"/>
                                  <a:pt x="33" y="110"/>
                                  <a:pt x="36" y="112"/>
                                </a:cubicBezTo>
                                <a:cubicBezTo>
                                  <a:pt x="39" y="113"/>
                                  <a:pt x="42" y="115"/>
                                  <a:pt x="45" y="115"/>
                                </a:cubicBezTo>
                                <a:cubicBezTo>
                                  <a:pt x="46" y="116"/>
                                  <a:pt x="48" y="117"/>
                                  <a:pt x="49" y="118"/>
                                </a:cubicBezTo>
                                <a:cubicBezTo>
                                  <a:pt x="51" y="119"/>
                                  <a:pt x="52" y="119"/>
                                  <a:pt x="54" y="120"/>
                                </a:cubicBezTo>
                                <a:cubicBezTo>
                                  <a:pt x="55" y="120"/>
                                  <a:pt x="57" y="121"/>
                                  <a:pt x="58" y="122"/>
                                </a:cubicBezTo>
                                <a:cubicBezTo>
                                  <a:pt x="59" y="122"/>
                                  <a:pt x="60" y="123"/>
                                  <a:pt x="61" y="122"/>
                                </a:cubicBezTo>
                                <a:cubicBezTo>
                                  <a:pt x="61" y="122"/>
                                  <a:pt x="62" y="124"/>
                                  <a:pt x="63" y="123"/>
                                </a:cubicBezTo>
                                <a:cubicBezTo>
                                  <a:pt x="64" y="123"/>
                                  <a:pt x="66" y="125"/>
                                  <a:pt x="67" y="125"/>
                                </a:cubicBezTo>
                                <a:cubicBezTo>
                                  <a:pt x="69" y="124"/>
                                  <a:pt x="70" y="127"/>
                                  <a:pt x="72" y="126"/>
                                </a:cubicBezTo>
                                <a:cubicBezTo>
                                  <a:pt x="73" y="128"/>
                                  <a:pt x="75" y="127"/>
                                  <a:pt x="77" y="128"/>
                                </a:cubicBezTo>
                                <a:cubicBezTo>
                                  <a:pt x="78" y="130"/>
                                  <a:pt x="80" y="128"/>
                                  <a:pt x="81" y="130"/>
                                </a:cubicBezTo>
                                <a:cubicBezTo>
                                  <a:pt x="82" y="130"/>
                                  <a:pt x="83" y="130"/>
                                  <a:pt x="84" y="131"/>
                                </a:cubicBezTo>
                                <a:cubicBezTo>
                                  <a:pt x="85" y="131"/>
                                  <a:pt x="86" y="130"/>
                                  <a:pt x="87" y="131"/>
                                </a:cubicBezTo>
                                <a:cubicBezTo>
                                  <a:pt x="87" y="132"/>
                                  <a:pt x="89" y="130"/>
                                  <a:pt x="89" y="133"/>
                                </a:cubicBezTo>
                                <a:cubicBezTo>
                                  <a:pt x="91" y="132"/>
                                  <a:pt x="91" y="132"/>
                                  <a:pt x="92" y="133"/>
                                </a:cubicBezTo>
                                <a:cubicBezTo>
                                  <a:pt x="96" y="133"/>
                                  <a:pt x="99" y="136"/>
                                  <a:pt x="103" y="135"/>
                                </a:cubicBezTo>
                                <a:cubicBezTo>
                                  <a:pt x="110" y="138"/>
                                  <a:pt x="118" y="140"/>
                                  <a:pt x="125" y="143"/>
                                </a:cubicBezTo>
                                <a:cubicBezTo>
                                  <a:pt x="128" y="145"/>
                                  <a:pt x="131" y="147"/>
                                  <a:pt x="135" y="148"/>
                                </a:cubicBezTo>
                                <a:cubicBezTo>
                                  <a:pt x="134" y="146"/>
                                  <a:pt x="132" y="146"/>
                                  <a:pt x="131" y="145"/>
                                </a:cubicBezTo>
                                <a:cubicBezTo>
                                  <a:pt x="129" y="144"/>
                                  <a:pt x="128" y="143"/>
                                  <a:pt x="127" y="142"/>
                                </a:cubicBezTo>
                                <a:cubicBezTo>
                                  <a:pt x="124" y="140"/>
                                  <a:pt x="121" y="139"/>
                                  <a:pt x="119" y="138"/>
                                </a:cubicBezTo>
                                <a:cubicBezTo>
                                  <a:pt x="113" y="135"/>
                                  <a:pt x="108" y="131"/>
                                  <a:pt x="101" y="130"/>
                                </a:cubicBezTo>
                                <a:cubicBezTo>
                                  <a:pt x="100" y="128"/>
                                  <a:pt x="98" y="128"/>
                                  <a:pt x="97" y="128"/>
                                </a:cubicBezTo>
                                <a:cubicBezTo>
                                  <a:pt x="96" y="126"/>
                                  <a:pt x="94" y="127"/>
                                  <a:pt x="93" y="126"/>
                                </a:cubicBezTo>
                                <a:cubicBezTo>
                                  <a:pt x="90" y="125"/>
                                  <a:pt x="87" y="124"/>
                                  <a:pt x="84" y="123"/>
                                </a:cubicBezTo>
                                <a:cubicBezTo>
                                  <a:pt x="83" y="122"/>
                                  <a:pt x="82" y="124"/>
                                  <a:pt x="81" y="122"/>
                                </a:cubicBezTo>
                                <a:cubicBezTo>
                                  <a:pt x="80" y="123"/>
                                  <a:pt x="80" y="122"/>
                                  <a:pt x="79" y="122"/>
                                </a:cubicBezTo>
                                <a:cubicBezTo>
                                  <a:pt x="78" y="120"/>
                                  <a:pt x="76" y="121"/>
                                  <a:pt x="75" y="120"/>
                                </a:cubicBezTo>
                                <a:cubicBezTo>
                                  <a:pt x="73" y="119"/>
                                  <a:pt x="71" y="120"/>
                                  <a:pt x="70" y="118"/>
                                </a:cubicBezTo>
                                <a:cubicBezTo>
                                  <a:pt x="69" y="117"/>
                                  <a:pt x="68" y="117"/>
                                  <a:pt x="66" y="116"/>
                                </a:cubicBezTo>
                                <a:cubicBezTo>
                                  <a:pt x="65" y="117"/>
                                  <a:pt x="65" y="115"/>
                                  <a:pt x="64" y="115"/>
                                </a:cubicBezTo>
                                <a:cubicBezTo>
                                  <a:pt x="63" y="115"/>
                                  <a:pt x="62" y="114"/>
                                  <a:pt x="61" y="115"/>
                                </a:cubicBezTo>
                                <a:cubicBezTo>
                                  <a:pt x="60" y="113"/>
                                  <a:pt x="59" y="113"/>
                                  <a:pt x="58" y="112"/>
                                </a:cubicBezTo>
                                <a:cubicBezTo>
                                  <a:pt x="55" y="111"/>
                                  <a:pt x="52" y="109"/>
                                  <a:pt x="49" y="109"/>
                                </a:cubicBezTo>
                                <a:cubicBezTo>
                                  <a:pt x="47" y="106"/>
                                  <a:pt x="43" y="105"/>
                                  <a:pt x="41" y="103"/>
                                </a:cubicBezTo>
                                <a:cubicBezTo>
                                  <a:pt x="39" y="103"/>
                                  <a:pt x="38" y="102"/>
                                  <a:pt x="36" y="101"/>
                                </a:cubicBezTo>
                                <a:cubicBezTo>
                                  <a:pt x="36" y="98"/>
                                  <a:pt x="33" y="100"/>
                                  <a:pt x="33" y="98"/>
                                </a:cubicBezTo>
                                <a:cubicBezTo>
                                  <a:pt x="31" y="98"/>
                                  <a:pt x="30" y="96"/>
                                  <a:pt x="28" y="96"/>
                                </a:cubicBezTo>
                                <a:cubicBezTo>
                                  <a:pt x="27" y="94"/>
                                  <a:pt x="25" y="95"/>
                                  <a:pt x="24" y="93"/>
                                </a:cubicBezTo>
                                <a:cubicBezTo>
                                  <a:pt x="23" y="93"/>
                                  <a:pt x="22" y="91"/>
                                  <a:pt x="20" y="90"/>
                                </a:cubicBezTo>
                                <a:cubicBezTo>
                                  <a:pt x="19" y="89"/>
                                  <a:pt x="18" y="88"/>
                                  <a:pt x="17" y="87"/>
                                </a:cubicBezTo>
                                <a:cubicBezTo>
                                  <a:pt x="15" y="86"/>
                                  <a:pt x="14" y="85"/>
                                  <a:pt x="12" y="84"/>
                                </a:cubicBezTo>
                                <a:cubicBezTo>
                                  <a:pt x="11" y="83"/>
                                  <a:pt x="10" y="82"/>
                                  <a:pt x="9" y="80"/>
                                </a:cubicBezTo>
                                <a:cubicBezTo>
                                  <a:pt x="8" y="78"/>
                                  <a:pt x="6" y="79"/>
                                  <a:pt x="5" y="77"/>
                                </a:cubicBezTo>
                                <a:cubicBezTo>
                                  <a:pt x="4" y="76"/>
                                  <a:pt x="3" y="74"/>
                                  <a:pt x="2" y="72"/>
                                </a:cubicBezTo>
                                <a:cubicBezTo>
                                  <a:pt x="3" y="72"/>
                                  <a:pt x="3" y="73"/>
                                  <a:pt x="4" y="74"/>
                                </a:cubicBezTo>
                                <a:cubicBezTo>
                                  <a:pt x="7" y="77"/>
                                  <a:pt x="9" y="79"/>
                                  <a:pt x="12" y="82"/>
                                </a:cubicBezTo>
                                <a:cubicBezTo>
                                  <a:pt x="13" y="84"/>
                                  <a:pt x="15" y="83"/>
                                  <a:pt x="17" y="85"/>
                                </a:cubicBezTo>
                                <a:cubicBezTo>
                                  <a:pt x="18" y="86"/>
                                  <a:pt x="19" y="87"/>
                                  <a:pt x="21" y="88"/>
                                </a:cubicBezTo>
                                <a:cubicBezTo>
                                  <a:pt x="24" y="90"/>
                                  <a:pt x="27" y="93"/>
                                  <a:pt x="30" y="94"/>
                                </a:cubicBezTo>
                                <a:cubicBezTo>
                                  <a:pt x="31" y="95"/>
                                  <a:pt x="33" y="96"/>
                                  <a:pt x="34" y="97"/>
                                </a:cubicBezTo>
                                <a:cubicBezTo>
                                  <a:pt x="36" y="97"/>
                                  <a:pt x="37" y="99"/>
                                  <a:pt x="39" y="99"/>
                                </a:cubicBezTo>
                                <a:cubicBezTo>
                                  <a:pt x="42" y="101"/>
                                  <a:pt x="45" y="103"/>
                                  <a:pt x="48" y="104"/>
                                </a:cubicBezTo>
                                <a:cubicBezTo>
                                  <a:pt x="50" y="105"/>
                                  <a:pt x="51" y="107"/>
                                  <a:pt x="53" y="107"/>
                                </a:cubicBezTo>
                                <a:cubicBezTo>
                                  <a:pt x="54" y="109"/>
                                  <a:pt x="56" y="108"/>
                                  <a:pt x="57" y="110"/>
                                </a:cubicBezTo>
                                <a:cubicBezTo>
                                  <a:pt x="59" y="110"/>
                                  <a:pt x="60" y="111"/>
                                  <a:pt x="62" y="112"/>
                                </a:cubicBezTo>
                                <a:cubicBezTo>
                                  <a:pt x="63" y="112"/>
                                  <a:pt x="65" y="113"/>
                                  <a:pt x="67" y="114"/>
                                </a:cubicBezTo>
                                <a:cubicBezTo>
                                  <a:pt x="68" y="114"/>
                                  <a:pt x="70" y="115"/>
                                  <a:pt x="71" y="115"/>
                                </a:cubicBezTo>
                                <a:cubicBezTo>
                                  <a:pt x="73" y="117"/>
                                  <a:pt x="75" y="116"/>
                                  <a:pt x="76" y="118"/>
                                </a:cubicBezTo>
                                <a:cubicBezTo>
                                  <a:pt x="79" y="119"/>
                                  <a:pt x="81" y="120"/>
                                  <a:pt x="84" y="121"/>
                                </a:cubicBezTo>
                                <a:cubicBezTo>
                                  <a:pt x="85" y="120"/>
                                  <a:pt x="85" y="122"/>
                                  <a:pt x="86" y="121"/>
                                </a:cubicBezTo>
                                <a:cubicBezTo>
                                  <a:pt x="87" y="122"/>
                                  <a:pt x="88" y="122"/>
                                  <a:pt x="88" y="123"/>
                                </a:cubicBezTo>
                                <a:cubicBezTo>
                                  <a:pt x="90" y="121"/>
                                  <a:pt x="91" y="124"/>
                                  <a:pt x="93" y="123"/>
                                </a:cubicBezTo>
                                <a:cubicBezTo>
                                  <a:pt x="94" y="125"/>
                                  <a:pt x="96" y="124"/>
                                  <a:pt x="97" y="125"/>
                                </a:cubicBezTo>
                                <a:cubicBezTo>
                                  <a:pt x="98" y="126"/>
                                  <a:pt x="100" y="126"/>
                                  <a:pt x="101" y="126"/>
                                </a:cubicBezTo>
                                <a:cubicBezTo>
                                  <a:pt x="104" y="128"/>
                                  <a:pt x="107" y="129"/>
                                  <a:pt x="110" y="129"/>
                                </a:cubicBezTo>
                                <a:cubicBezTo>
                                  <a:pt x="111" y="131"/>
                                  <a:pt x="113" y="131"/>
                                  <a:pt x="114" y="132"/>
                                </a:cubicBezTo>
                                <a:cubicBezTo>
                                  <a:pt x="116" y="132"/>
                                  <a:pt x="117" y="135"/>
                                  <a:pt x="118" y="134"/>
                                </a:cubicBezTo>
                                <a:cubicBezTo>
                                  <a:pt x="120" y="135"/>
                                  <a:pt x="121" y="136"/>
                                  <a:pt x="123" y="137"/>
                                </a:cubicBezTo>
                                <a:cubicBezTo>
                                  <a:pt x="124" y="137"/>
                                  <a:pt x="126" y="139"/>
                                  <a:pt x="127" y="139"/>
                                </a:cubicBezTo>
                                <a:cubicBezTo>
                                  <a:pt x="127" y="136"/>
                                  <a:pt x="125" y="136"/>
                                  <a:pt x="124" y="135"/>
                                </a:cubicBezTo>
                                <a:cubicBezTo>
                                  <a:pt x="123" y="135"/>
                                  <a:pt x="123" y="133"/>
                                  <a:pt x="122" y="133"/>
                                </a:cubicBezTo>
                                <a:cubicBezTo>
                                  <a:pt x="122" y="133"/>
                                  <a:pt x="121" y="132"/>
                                  <a:pt x="120" y="131"/>
                                </a:cubicBezTo>
                                <a:cubicBezTo>
                                  <a:pt x="117" y="129"/>
                                  <a:pt x="112" y="127"/>
                                  <a:pt x="109" y="124"/>
                                </a:cubicBezTo>
                                <a:cubicBezTo>
                                  <a:pt x="103" y="122"/>
                                  <a:pt x="98" y="119"/>
                                  <a:pt x="93" y="116"/>
                                </a:cubicBezTo>
                                <a:cubicBezTo>
                                  <a:pt x="91" y="115"/>
                                  <a:pt x="89" y="115"/>
                                  <a:pt x="87" y="114"/>
                                </a:cubicBezTo>
                                <a:cubicBezTo>
                                  <a:pt x="85" y="113"/>
                                  <a:pt x="83" y="112"/>
                                  <a:pt x="81" y="111"/>
                                </a:cubicBezTo>
                                <a:cubicBezTo>
                                  <a:pt x="79" y="110"/>
                                  <a:pt x="78" y="109"/>
                                  <a:pt x="76" y="109"/>
                                </a:cubicBezTo>
                                <a:cubicBezTo>
                                  <a:pt x="75" y="107"/>
                                  <a:pt x="74" y="107"/>
                                  <a:pt x="73" y="107"/>
                                </a:cubicBezTo>
                                <a:cubicBezTo>
                                  <a:pt x="72" y="108"/>
                                  <a:pt x="71" y="106"/>
                                  <a:pt x="70" y="106"/>
                                </a:cubicBezTo>
                                <a:cubicBezTo>
                                  <a:pt x="67" y="104"/>
                                  <a:pt x="63" y="103"/>
                                  <a:pt x="59" y="101"/>
                                </a:cubicBezTo>
                                <a:cubicBezTo>
                                  <a:pt x="57" y="100"/>
                                  <a:pt x="56" y="99"/>
                                  <a:pt x="54" y="98"/>
                                </a:cubicBezTo>
                                <a:cubicBezTo>
                                  <a:pt x="53" y="98"/>
                                  <a:pt x="52" y="97"/>
                                  <a:pt x="51" y="97"/>
                                </a:cubicBezTo>
                                <a:cubicBezTo>
                                  <a:pt x="50" y="97"/>
                                  <a:pt x="50" y="94"/>
                                  <a:pt x="49" y="95"/>
                                </a:cubicBezTo>
                                <a:cubicBezTo>
                                  <a:pt x="45" y="93"/>
                                  <a:pt x="41" y="90"/>
                                  <a:pt x="37" y="89"/>
                                </a:cubicBezTo>
                                <a:cubicBezTo>
                                  <a:pt x="36" y="87"/>
                                  <a:pt x="34" y="87"/>
                                  <a:pt x="32" y="85"/>
                                </a:cubicBezTo>
                                <a:cubicBezTo>
                                  <a:pt x="31" y="84"/>
                                  <a:pt x="29" y="83"/>
                                  <a:pt x="27" y="82"/>
                                </a:cubicBezTo>
                                <a:cubicBezTo>
                                  <a:pt x="24" y="80"/>
                                  <a:pt x="20" y="76"/>
                                  <a:pt x="17" y="74"/>
                                </a:cubicBezTo>
                                <a:cubicBezTo>
                                  <a:pt x="15" y="72"/>
                                  <a:pt x="14" y="71"/>
                                  <a:pt x="12" y="69"/>
                                </a:cubicBezTo>
                                <a:cubicBezTo>
                                  <a:pt x="10" y="69"/>
                                  <a:pt x="9" y="65"/>
                                  <a:pt x="7" y="65"/>
                                </a:cubicBezTo>
                                <a:cubicBezTo>
                                  <a:pt x="6" y="61"/>
                                  <a:pt x="2" y="58"/>
                                  <a:pt x="2" y="54"/>
                                </a:cubicBezTo>
                                <a:cubicBezTo>
                                  <a:pt x="4" y="54"/>
                                  <a:pt x="4" y="56"/>
                                  <a:pt x="4" y="57"/>
                                </a:cubicBezTo>
                                <a:cubicBezTo>
                                  <a:pt x="5" y="56"/>
                                  <a:pt x="5" y="59"/>
                                  <a:pt x="5" y="60"/>
                                </a:cubicBezTo>
                                <a:cubicBezTo>
                                  <a:pt x="7" y="59"/>
                                  <a:pt x="7" y="62"/>
                                  <a:pt x="8" y="62"/>
                                </a:cubicBezTo>
                                <a:cubicBezTo>
                                  <a:pt x="8" y="63"/>
                                  <a:pt x="9" y="64"/>
                                  <a:pt x="10" y="64"/>
                                </a:cubicBezTo>
                                <a:cubicBezTo>
                                  <a:pt x="11" y="66"/>
                                  <a:pt x="13" y="68"/>
                                  <a:pt x="15" y="69"/>
                                </a:cubicBezTo>
                                <a:cubicBezTo>
                                  <a:pt x="16" y="70"/>
                                  <a:pt x="17" y="72"/>
                                  <a:pt x="19" y="72"/>
                                </a:cubicBezTo>
                                <a:cubicBezTo>
                                  <a:pt x="22" y="76"/>
                                  <a:pt x="26" y="77"/>
                                  <a:pt x="29" y="80"/>
                                </a:cubicBezTo>
                                <a:cubicBezTo>
                                  <a:pt x="30" y="81"/>
                                  <a:pt x="32" y="82"/>
                                  <a:pt x="34" y="84"/>
                                </a:cubicBezTo>
                                <a:cubicBezTo>
                                  <a:pt x="35" y="84"/>
                                  <a:pt x="37" y="85"/>
                                  <a:pt x="38" y="86"/>
                                </a:cubicBezTo>
                                <a:cubicBezTo>
                                  <a:pt x="42" y="88"/>
                                  <a:pt x="45" y="91"/>
                                  <a:pt x="49" y="92"/>
                                </a:cubicBezTo>
                                <a:cubicBezTo>
                                  <a:pt x="52" y="94"/>
                                  <a:pt x="55" y="96"/>
                                  <a:pt x="58" y="98"/>
                                </a:cubicBezTo>
                                <a:cubicBezTo>
                                  <a:pt x="60" y="97"/>
                                  <a:pt x="60" y="99"/>
                                  <a:pt x="61" y="99"/>
                                </a:cubicBezTo>
                                <a:cubicBezTo>
                                  <a:pt x="63" y="98"/>
                                  <a:pt x="63" y="101"/>
                                  <a:pt x="64" y="100"/>
                                </a:cubicBezTo>
                                <a:cubicBezTo>
                                  <a:pt x="65" y="101"/>
                                  <a:pt x="67" y="101"/>
                                  <a:pt x="69" y="103"/>
                                </a:cubicBezTo>
                                <a:cubicBezTo>
                                  <a:pt x="71" y="102"/>
                                  <a:pt x="72" y="105"/>
                                  <a:pt x="74" y="105"/>
                                </a:cubicBezTo>
                                <a:cubicBezTo>
                                  <a:pt x="75" y="106"/>
                                  <a:pt x="76" y="105"/>
                                  <a:pt x="77" y="105"/>
                                </a:cubicBezTo>
                                <a:cubicBezTo>
                                  <a:pt x="77" y="106"/>
                                  <a:pt x="78" y="106"/>
                                  <a:pt x="79" y="106"/>
                                </a:cubicBezTo>
                                <a:cubicBezTo>
                                  <a:pt x="83" y="110"/>
                                  <a:pt x="88" y="110"/>
                                  <a:pt x="91" y="113"/>
                                </a:cubicBezTo>
                                <a:cubicBezTo>
                                  <a:pt x="92" y="113"/>
                                  <a:pt x="93" y="113"/>
                                  <a:pt x="93" y="113"/>
                                </a:cubicBezTo>
                                <a:cubicBezTo>
                                  <a:pt x="93" y="114"/>
                                  <a:pt x="94" y="113"/>
                                  <a:pt x="95" y="114"/>
                                </a:cubicBezTo>
                                <a:cubicBezTo>
                                  <a:pt x="96" y="114"/>
                                  <a:pt x="96" y="115"/>
                                  <a:pt x="98" y="115"/>
                                </a:cubicBezTo>
                                <a:cubicBezTo>
                                  <a:pt x="98" y="117"/>
                                  <a:pt x="100" y="115"/>
                                  <a:pt x="100" y="117"/>
                                </a:cubicBezTo>
                                <a:cubicBezTo>
                                  <a:pt x="101" y="117"/>
                                  <a:pt x="102" y="118"/>
                                  <a:pt x="103" y="118"/>
                                </a:cubicBezTo>
                                <a:cubicBezTo>
                                  <a:pt x="104" y="118"/>
                                  <a:pt x="103" y="118"/>
                                  <a:pt x="103" y="117"/>
                                </a:cubicBezTo>
                                <a:cubicBezTo>
                                  <a:pt x="102" y="117"/>
                                  <a:pt x="102" y="116"/>
                                  <a:pt x="101" y="117"/>
                                </a:cubicBezTo>
                                <a:cubicBezTo>
                                  <a:pt x="100" y="115"/>
                                  <a:pt x="99" y="114"/>
                                  <a:pt x="98" y="115"/>
                                </a:cubicBezTo>
                                <a:cubicBezTo>
                                  <a:pt x="96" y="113"/>
                                  <a:pt x="93" y="113"/>
                                  <a:pt x="92" y="111"/>
                                </a:cubicBezTo>
                                <a:cubicBezTo>
                                  <a:pt x="90" y="110"/>
                                  <a:pt x="88" y="109"/>
                                  <a:pt x="86" y="108"/>
                                </a:cubicBezTo>
                                <a:cubicBezTo>
                                  <a:pt x="85" y="107"/>
                                  <a:pt x="83" y="108"/>
                                  <a:pt x="83" y="106"/>
                                </a:cubicBezTo>
                                <a:cubicBezTo>
                                  <a:pt x="81" y="107"/>
                                  <a:pt x="81" y="105"/>
                                  <a:pt x="80" y="106"/>
                                </a:cubicBezTo>
                                <a:cubicBezTo>
                                  <a:pt x="79" y="105"/>
                                  <a:pt x="78" y="104"/>
                                  <a:pt x="78" y="104"/>
                                </a:cubicBezTo>
                                <a:cubicBezTo>
                                  <a:pt x="77" y="103"/>
                                  <a:pt x="77" y="103"/>
                                  <a:pt x="76" y="103"/>
                                </a:cubicBezTo>
                                <a:cubicBezTo>
                                  <a:pt x="75" y="101"/>
                                  <a:pt x="73" y="102"/>
                                  <a:pt x="72" y="101"/>
                                </a:cubicBezTo>
                                <a:cubicBezTo>
                                  <a:pt x="70" y="99"/>
                                  <a:pt x="67" y="99"/>
                                  <a:pt x="64" y="97"/>
                                </a:cubicBezTo>
                                <a:cubicBezTo>
                                  <a:pt x="62" y="96"/>
                                  <a:pt x="59" y="96"/>
                                  <a:pt x="57" y="93"/>
                                </a:cubicBezTo>
                                <a:cubicBezTo>
                                  <a:pt x="55" y="93"/>
                                  <a:pt x="54" y="91"/>
                                  <a:pt x="53" y="91"/>
                                </a:cubicBezTo>
                                <a:cubicBezTo>
                                  <a:pt x="52" y="90"/>
                                  <a:pt x="51" y="89"/>
                                  <a:pt x="49" y="89"/>
                                </a:cubicBezTo>
                                <a:cubicBezTo>
                                  <a:pt x="44" y="86"/>
                                  <a:pt x="39" y="83"/>
                                  <a:pt x="35" y="79"/>
                                </a:cubicBezTo>
                                <a:cubicBezTo>
                                  <a:pt x="32" y="78"/>
                                  <a:pt x="30" y="75"/>
                                  <a:pt x="28" y="74"/>
                                </a:cubicBezTo>
                                <a:cubicBezTo>
                                  <a:pt x="27" y="72"/>
                                  <a:pt x="25" y="72"/>
                                  <a:pt x="24" y="70"/>
                                </a:cubicBezTo>
                                <a:cubicBezTo>
                                  <a:pt x="23" y="70"/>
                                  <a:pt x="22" y="69"/>
                                  <a:pt x="21" y="67"/>
                                </a:cubicBezTo>
                                <a:cubicBezTo>
                                  <a:pt x="22" y="66"/>
                                  <a:pt x="23" y="69"/>
                                  <a:pt x="24" y="69"/>
                                </a:cubicBezTo>
                                <a:cubicBezTo>
                                  <a:pt x="25" y="69"/>
                                  <a:pt x="26" y="70"/>
                                  <a:pt x="26" y="71"/>
                                </a:cubicBezTo>
                                <a:cubicBezTo>
                                  <a:pt x="29" y="72"/>
                                  <a:pt x="30" y="74"/>
                                  <a:pt x="32" y="75"/>
                                </a:cubicBezTo>
                                <a:cubicBezTo>
                                  <a:pt x="36" y="79"/>
                                  <a:pt x="40" y="79"/>
                                  <a:pt x="43" y="83"/>
                                </a:cubicBezTo>
                                <a:cubicBezTo>
                                  <a:pt x="46" y="83"/>
                                  <a:pt x="47" y="86"/>
                                  <a:pt x="49" y="86"/>
                                </a:cubicBezTo>
                                <a:cubicBezTo>
                                  <a:pt x="51" y="88"/>
                                  <a:pt x="53" y="88"/>
                                  <a:pt x="55" y="90"/>
                                </a:cubicBezTo>
                                <a:cubicBezTo>
                                  <a:pt x="59" y="92"/>
                                  <a:pt x="63" y="94"/>
                                  <a:pt x="67" y="95"/>
                                </a:cubicBezTo>
                                <a:cubicBezTo>
                                  <a:pt x="67" y="98"/>
                                  <a:pt x="70" y="95"/>
                                  <a:pt x="70" y="97"/>
                                </a:cubicBezTo>
                                <a:cubicBezTo>
                                  <a:pt x="71" y="97"/>
                                  <a:pt x="72" y="98"/>
                                  <a:pt x="73" y="99"/>
                                </a:cubicBezTo>
                                <a:cubicBezTo>
                                  <a:pt x="75" y="99"/>
                                  <a:pt x="77" y="101"/>
                                  <a:pt x="79" y="102"/>
                                </a:cubicBezTo>
                                <a:cubicBezTo>
                                  <a:pt x="81" y="102"/>
                                  <a:pt x="83" y="104"/>
                                  <a:pt x="85" y="104"/>
                                </a:cubicBezTo>
                                <a:cubicBezTo>
                                  <a:pt x="86" y="105"/>
                                  <a:pt x="87" y="105"/>
                                  <a:pt x="88" y="106"/>
                                </a:cubicBezTo>
                                <a:cubicBezTo>
                                  <a:pt x="89" y="106"/>
                                  <a:pt x="90" y="107"/>
                                  <a:pt x="91" y="107"/>
                                </a:cubicBezTo>
                                <a:cubicBezTo>
                                  <a:pt x="93" y="109"/>
                                  <a:pt x="95" y="110"/>
                                  <a:pt x="97" y="111"/>
                                </a:cubicBezTo>
                                <a:cubicBezTo>
                                  <a:pt x="99" y="111"/>
                                  <a:pt x="100" y="114"/>
                                  <a:pt x="102" y="114"/>
                                </a:cubicBezTo>
                                <a:cubicBezTo>
                                  <a:pt x="104" y="115"/>
                                  <a:pt x="106" y="117"/>
                                  <a:pt x="108" y="117"/>
                                </a:cubicBezTo>
                                <a:cubicBezTo>
                                  <a:pt x="109" y="119"/>
                                  <a:pt x="110" y="119"/>
                                  <a:pt x="111" y="120"/>
                                </a:cubicBezTo>
                                <a:cubicBezTo>
                                  <a:pt x="112" y="119"/>
                                  <a:pt x="112" y="122"/>
                                  <a:pt x="114" y="121"/>
                                </a:cubicBezTo>
                                <a:cubicBezTo>
                                  <a:pt x="114" y="121"/>
                                  <a:pt x="113" y="121"/>
                                  <a:pt x="113" y="119"/>
                                </a:cubicBezTo>
                                <a:cubicBezTo>
                                  <a:pt x="112" y="120"/>
                                  <a:pt x="112" y="119"/>
                                  <a:pt x="111" y="118"/>
                                </a:cubicBezTo>
                                <a:cubicBezTo>
                                  <a:pt x="110" y="119"/>
                                  <a:pt x="109" y="116"/>
                                  <a:pt x="108" y="116"/>
                                </a:cubicBezTo>
                                <a:cubicBezTo>
                                  <a:pt x="107" y="114"/>
                                  <a:pt x="106" y="114"/>
                                  <a:pt x="104" y="114"/>
                                </a:cubicBezTo>
                                <a:cubicBezTo>
                                  <a:pt x="103" y="113"/>
                                  <a:pt x="103" y="112"/>
                                  <a:pt x="101" y="112"/>
                                </a:cubicBezTo>
                                <a:cubicBezTo>
                                  <a:pt x="99" y="109"/>
                                  <a:pt x="97" y="109"/>
                                  <a:pt x="95" y="108"/>
                                </a:cubicBezTo>
                                <a:cubicBezTo>
                                  <a:pt x="93" y="105"/>
                                  <a:pt x="90" y="105"/>
                                  <a:pt x="88" y="103"/>
                                </a:cubicBezTo>
                                <a:cubicBezTo>
                                  <a:pt x="81" y="100"/>
                                  <a:pt x="75" y="96"/>
                                  <a:pt x="68" y="93"/>
                                </a:cubicBezTo>
                                <a:cubicBezTo>
                                  <a:pt x="65" y="91"/>
                                  <a:pt x="61" y="89"/>
                                  <a:pt x="58" y="88"/>
                                </a:cubicBezTo>
                                <a:cubicBezTo>
                                  <a:pt x="56" y="87"/>
                                  <a:pt x="55" y="86"/>
                                  <a:pt x="53" y="85"/>
                                </a:cubicBezTo>
                                <a:cubicBezTo>
                                  <a:pt x="51" y="85"/>
                                  <a:pt x="50" y="82"/>
                                  <a:pt x="48" y="82"/>
                                </a:cubicBezTo>
                                <a:cubicBezTo>
                                  <a:pt x="47" y="81"/>
                                  <a:pt x="45" y="79"/>
                                  <a:pt x="43" y="79"/>
                                </a:cubicBezTo>
                                <a:cubicBezTo>
                                  <a:pt x="42" y="77"/>
                                  <a:pt x="40" y="77"/>
                                  <a:pt x="39" y="75"/>
                                </a:cubicBezTo>
                                <a:cubicBezTo>
                                  <a:pt x="37" y="75"/>
                                  <a:pt x="36" y="73"/>
                                  <a:pt x="34" y="72"/>
                                </a:cubicBezTo>
                                <a:cubicBezTo>
                                  <a:pt x="33" y="71"/>
                                  <a:pt x="31" y="70"/>
                                  <a:pt x="30" y="69"/>
                                </a:cubicBezTo>
                                <a:cubicBezTo>
                                  <a:pt x="27" y="65"/>
                                  <a:pt x="23" y="65"/>
                                  <a:pt x="21" y="61"/>
                                </a:cubicBezTo>
                                <a:cubicBezTo>
                                  <a:pt x="19" y="60"/>
                                  <a:pt x="18" y="58"/>
                                  <a:pt x="16" y="57"/>
                                </a:cubicBezTo>
                                <a:cubicBezTo>
                                  <a:pt x="15" y="55"/>
                                  <a:pt x="13" y="55"/>
                                  <a:pt x="12" y="52"/>
                                </a:cubicBezTo>
                                <a:cubicBezTo>
                                  <a:pt x="14" y="52"/>
                                  <a:pt x="14" y="53"/>
                                  <a:pt x="15" y="54"/>
                                </a:cubicBezTo>
                                <a:cubicBezTo>
                                  <a:pt x="16" y="54"/>
                                  <a:pt x="17" y="55"/>
                                  <a:pt x="17" y="56"/>
                                </a:cubicBezTo>
                                <a:cubicBezTo>
                                  <a:pt x="18" y="56"/>
                                  <a:pt x="19" y="58"/>
                                  <a:pt x="20" y="58"/>
                                </a:cubicBezTo>
                                <a:cubicBezTo>
                                  <a:pt x="21" y="58"/>
                                  <a:pt x="21" y="59"/>
                                  <a:pt x="22" y="60"/>
                                </a:cubicBezTo>
                                <a:cubicBezTo>
                                  <a:pt x="25" y="61"/>
                                  <a:pt x="28" y="66"/>
                                  <a:pt x="31" y="67"/>
                                </a:cubicBezTo>
                                <a:cubicBezTo>
                                  <a:pt x="35" y="70"/>
                                  <a:pt x="38" y="72"/>
                                  <a:pt x="41" y="74"/>
                                </a:cubicBezTo>
                                <a:cubicBezTo>
                                  <a:pt x="43" y="75"/>
                                  <a:pt x="44" y="77"/>
                                  <a:pt x="46" y="78"/>
                                </a:cubicBezTo>
                                <a:cubicBezTo>
                                  <a:pt x="48" y="78"/>
                                  <a:pt x="49" y="80"/>
                                  <a:pt x="51" y="80"/>
                                </a:cubicBezTo>
                                <a:cubicBezTo>
                                  <a:pt x="52" y="82"/>
                                  <a:pt x="55" y="82"/>
                                  <a:pt x="56" y="84"/>
                                </a:cubicBezTo>
                                <a:cubicBezTo>
                                  <a:pt x="57" y="83"/>
                                  <a:pt x="58" y="85"/>
                                  <a:pt x="59" y="85"/>
                                </a:cubicBezTo>
                                <a:cubicBezTo>
                                  <a:pt x="60" y="85"/>
                                  <a:pt x="61" y="86"/>
                                  <a:pt x="61" y="86"/>
                                </a:cubicBezTo>
                                <a:cubicBezTo>
                                  <a:pt x="65" y="88"/>
                                  <a:pt x="68" y="90"/>
                                  <a:pt x="71" y="91"/>
                                </a:cubicBezTo>
                                <a:cubicBezTo>
                                  <a:pt x="72" y="93"/>
                                  <a:pt x="73" y="92"/>
                                  <a:pt x="74" y="93"/>
                                </a:cubicBezTo>
                                <a:cubicBezTo>
                                  <a:pt x="75" y="94"/>
                                  <a:pt x="76" y="93"/>
                                  <a:pt x="76" y="94"/>
                                </a:cubicBezTo>
                                <a:cubicBezTo>
                                  <a:pt x="78" y="94"/>
                                  <a:pt x="80" y="96"/>
                                  <a:pt x="81" y="97"/>
                                </a:cubicBezTo>
                                <a:cubicBezTo>
                                  <a:pt x="85" y="97"/>
                                  <a:pt x="88" y="101"/>
                                  <a:pt x="92" y="101"/>
                                </a:cubicBezTo>
                                <a:cubicBezTo>
                                  <a:pt x="85" y="97"/>
                                  <a:pt x="79" y="93"/>
                                  <a:pt x="73" y="89"/>
                                </a:cubicBezTo>
                                <a:cubicBezTo>
                                  <a:pt x="72" y="88"/>
                                  <a:pt x="71" y="89"/>
                                  <a:pt x="70" y="88"/>
                                </a:cubicBezTo>
                                <a:cubicBezTo>
                                  <a:pt x="69" y="87"/>
                                  <a:pt x="69" y="86"/>
                                  <a:pt x="67" y="87"/>
                                </a:cubicBezTo>
                                <a:cubicBezTo>
                                  <a:pt x="67" y="85"/>
                                  <a:pt x="66" y="86"/>
                                  <a:pt x="65" y="85"/>
                                </a:cubicBezTo>
                                <a:cubicBezTo>
                                  <a:pt x="64" y="84"/>
                                  <a:pt x="64" y="84"/>
                                  <a:pt x="63" y="84"/>
                                </a:cubicBezTo>
                                <a:cubicBezTo>
                                  <a:pt x="61" y="83"/>
                                  <a:pt x="60" y="82"/>
                                  <a:pt x="58" y="81"/>
                                </a:cubicBezTo>
                                <a:cubicBezTo>
                                  <a:pt x="57" y="80"/>
                                  <a:pt x="56" y="80"/>
                                  <a:pt x="56" y="80"/>
                                </a:cubicBezTo>
                                <a:cubicBezTo>
                                  <a:pt x="55" y="80"/>
                                  <a:pt x="54" y="77"/>
                                  <a:pt x="53" y="78"/>
                                </a:cubicBezTo>
                                <a:cubicBezTo>
                                  <a:pt x="50" y="75"/>
                                  <a:pt x="47" y="74"/>
                                  <a:pt x="44" y="71"/>
                                </a:cubicBezTo>
                                <a:cubicBezTo>
                                  <a:pt x="43" y="71"/>
                                  <a:pt x="43" y="69"/>
                                  <a:pt x="42" y="69"/>
                                </a:cubicBezTo>
                                <a:cubicBezTo>
                                  <a:pt x="41" y="68"/>
                                  <a:pt x="40" y="69"/>
                                  <a:pt x="39" y="68"/>
                                </a:cubicBezTo>
                                <a:cubicBezTo>
                                  <a:pt x="38" y="67"/>
                                  <a:pt x="37" y="64"/>
                                  <a:pt x="35" y="64"/>
                                </a:cubicBezTo>
                                <a:cubicBezTo>
                                  <a:pt x="34" y="62"/>
                                  <a:pt x="32" y="61"/>
                                  <a:pt x="31" y="60"/>
                                </a:cubicBezTo>
                                <a:cubicBezTo>
                                  <a:pt x="29" y="60"/>
                                  <a:pt x="28" y="56"/>
                                  <a:pt x="26" y="56"/>
                                </a:cubicBezTo>
                                <a:cubicBezTo>
                                  <a:pt x="26" y="54"/>
                                  <a:pt x="25" y="55"/>
                                  <a:pt x="24" y="53"/>
                                </a:cubicBezTo>
                                <a:cubicBezTo>
                                  <a:pt x="23" y="53"/>
                                  <a:pt x="23" y="51"/>
                                  <a:pt x="22" y="52"/>
                                </a:cubicBezTo>
                                <a:cubicBezTo>
                                  <a:pt x="22" y="50"/>
                                  <a:pt x="21" y="51"/>
                                  <a:pt x="20" y="49"/>
                                </a:cubicBezTo>
                                <a:cubicBezTo>
                                  <a:pt x="19" y="49"/>
                                  <a:pt x="19" y="47"/>
                                  <a:pt x="18" y="47"/>
                                </a:cubicBezTo>
                                <a:cubicBezTo>
                                  <a:pt x="18" y="44"/>
                                  <a:pt x="16" y="43"/>
                                  <a:pt x="14" y="41"/>
                                </a:cubicBezTo>
                                <a:cubicBezTo>
                                  <a:pt x="16" y="40"/>
                                  <a:pt x="16" y="44"/>
                                  <a:pt x="18" y="44"/>
                                </a:cubicBezTo>
                                <a:cubicBezTo>
                                  <a:pt x="18" y="46"/>
                                  <a:pt x="20" y="46"/>
                                  <a:pt x="21" y="48"/>
                                </a:cubicBezTo>
                                <a:cubicBezTo>
                                  <a:pt x="22" y="50"/>
                                  <a:pt x="24" y="50"/>
                                  <a:pt x="25" y="52"/>
                                </a:cubicBezTo>
                                <a:cubicBezTo>
                                  <a:pt x="27" y="53"/>
                                  <a:pt x="28" y="56"/>
                                  <a:pt x="30" y="56"/>
                                </a:cubicBezTo>
                                <a:cubicBezTo>
                                  <a:pt x="31" y="58"/>
                                  <a:pt x="33" y="58"/>
                                  <a:pt x="34" y="60"/>
                                </a:cubicBezTo>
                                <a:cubicBezTo>
                                  <a:pt x="35" y="61"/>
                                  <a:pt x="35" y="61"/>
                                  <a:pt x="36" y="62"/>
                                </a:cubicBezTo>
                                <a:cubicBezTo>
                                  <a:pt x="37" y="62"/>
                                  <a:pt x="37" y="64"/>
                                  <a:pt x="38" y="64"/>
                                </a:cubicBezTo>
                                <a:cubicBezTo>
                                  <a:pt x="41" y="67"/>
                                  <a:pt x="45" y="69"/>
                                  <a:pt x="48" y="71"/>
                                </a:cubicBezTo>
                                <a:cubicBezTo>
                                  <a:pt x="51" y="72"/>
                                  <a:pt x="54" y="76"/>
                                  <a:pt x="57" y="77"/>
                                </a:cubicBezTo>
                                <a:cubicBezTo>
                                  <a:pt x="58" y="79"/>
                                  <a:pt x="60" y="79"/>
                                  <a:pt x="62" y="80"/>
                                </a:cubicBezTo>
                                <a:cubicBezTo>
                                  <a:pt x="63" y="81"/>
                                  <a:pt x="65" y="82"/>
                                  <a:pt x="67" y="83"/>
                                </a:cubicBezTo>
                                <a:cubicBezTo>
                                  <a:pt x="70" y="84"/>
                                  <a:pt x="73" y="86"/>
                                  <a:pt x="76" y="88"/>
                                </a:cubicBezTo>
                                <a:cubicBezTo>
                                  <a:pt x="78" y="89"/>
                                  <a:pt x="80" y="89"/>
                                  <a:pt x="81" y="91"/>
                                </a:cubicBezTo>
                                <a:cubicBezTo>
                                  <a:pt x="83" y="91"/>
                                  <a:pt x="84" y="93"/>
                                  <a:pt x="86" y="93"/>
                                </a:cubicBezTo>
                                <a:cubicBezTo>
                                  <a:pt x="87" y="96"/>
                                  <a:pt x="89" y="95"/>
                                  <a:pt x="90" y="97"/>
                                </a:cubicBezTo>
                                <a:cubicBezTo>
                                  <a:pt x="92" y="98"/>
                                  <a:pt x="93" y="100"/>
                                  <a:pt x="95" y="100"/>
                                </a:cubicBezTo>
                                <a:cubicBezTo>
                                  <a:pt x="94" y="97"/>
                                  <a:pt x="92" y="97"/>
                                  <a:pt x="91" y="95"/>
                                </a:cubicBezTo>
                                <a:cubicBezTo>
                                  <a:pt x="90" y="96"/>
                                  <a:pt x="90" y="92"/>
                                  <a:pt x="89" y="94"/>
                                </a:cubicBezTo>
                                <a:cubicBezTo>
                                  <a:pt x="88" y="92"/>
                                  <a:pt x="87" y="92"/>
                                  <a:pt x="87" y="91"/>
                                </a:cubicBezTo>
                                <a:cubicBezTo>
                                  <a:pt x="86" y="90"/>
                                  <a:pt x="84" y="90"/>
                                  <a:pt x="83" y="89"/>
                                </a:cubicBezTo>
                                <a:cubicBezTo>
                                  <a:pt x="82" y="87"/>
                                  <a:pt x="80" y="86"/>
                                  <a:pt x="78" y="84"/>
                                </a:cubicBezTo>
                                <a:cubicBezTo>
                                  <a:pt x="77" y="83"/>
                                  <a:pt x="75" y="82"/>
                                  <a:pt x="73" y="81"/>
                                </a:cubicBezTo>
                                <a:cubicBezTo>
                                  <a:pt x="72" y="80"/>
                                  <a:pt x="70" y="78"/>
                                  <a:pt x="68" y="78"/>
                                </a:cubicBezTo>
                                <a:cubicBezTo>
                                  <a:pt x="67" y="76"/>
                                  <a:pt x="65" y="76"/>
                                  <a:pt x="63" y="75"/>
                                </a:cubicBezTo>
                                <a:cubicBezTo>
                                  <a:pt x="62" y="73"/>
                                  <a:pt x="61" y="73"/>
                                  <a:pt x="60" y="73"/>
                                </a:cubicBezTo>
                                <a:cubicBezTo>
                                  <a:pt x="60" y="72"/>
                                  <a:pt x="59" y="71"/>
                                  <a:pt x="58" y="71"/>
                                </a:cubicBezTo>
                                <a:cubicBezTo>
                                  <a:pt x="56" y="70"/>
                                  <a:pt x="55" y="68"/>
                                  <a:pt x="53" y="68"/>
                                </a:cubicBezTo>
                                <a:cubicBezTo>
                                  <a:pt x="50" y="65"/>
                                  <a:pt x="46" y="64"/>
                                  <a:pt x="43" y="61"/>
                                </a:cubicBezTo>
                                <a:cubicBezTo>
                                  <a:pt x="41" y="61"/>
                                  <a:pt x="40" y="58"/>
                                  <a:pt x="38" y="58"/>
                                </a:cubicBezTo>
                                <a:cubicBezTo>
                                  <a:pt x="37" y="56"/>
                                  <a:pt x="35" y="55"/>
                                  <a:pt x="33" y="53"/>
                                </a:cubicBezTo>
                                <a:cubicBezTo>
                                  <a:pt x="30" y="50"/>
                                  <a:pt x="27" y="48"/>
                                  <a:pt x="24" y="45"/>
                                </a:cubicBezTo>
                                <a:cubicBezTo>
                                  <a:pt x="23" y="43"/>
                                  <a:pt x="21" y="42"/>
                                  <a:pt x="20" y="40"/>
                                </a:cubicBezTo>
                                <a:cubicBezTo>
                                  <a:pt x="18" y="41"/>
                                  <a:pt x="19" y="37"/>
                                  <a:pt x="17" y="38"/>
                                </a:cubicBezTo>
                                <a:cubicBezTo>
                                  <a:pt x="16" y="38"/>
                                  <a:pt x="16" y="36"/>
                                  <a:pt x="15" y="36"/>
                                </a:cubicBezTo>
                                <a:cubicBezTo>
                                  <a:pt x="12" y="33"/>
                                  <a:pt x="9" y="30"/>
                                  <a:pt x="6" y="25"/>
                                </a:cubicBezTo>
                                <a:cubicBezTo>
                                  <a:pt x="8" y="24"/>
                                  <a:pt x="9" y="28"/>
                                  <a:pt x="10" y="29"/>
                                </a:cubicBezTo>
                                <a:cubicBezTo>
                                  <a:pt x="12" y="28"/>
                                  <a:pt x="12" y="31"/>
                                  <a:pt x="14" y="32"/>
                                </a:cubicBezTo>
                                <a:cubicBezTo>
                                  <a:pt x="16" y="34"/>
                                  <a:pt x="18" y="36"/>
                                  <a:pt x="20" y="39"/>
                                </a:cubicBezTo>
                                <a:cubicBezTo>
                                  <a:pt x="22" y="39"/>
                                  <a:pt x="23" y="41"/>
                                  <a:pt x="24" y="42"/>
                                </a:cubicBezTo>
                                <a:cubicBezTo>
                                  <a:pt x="25" y="42"/>
                                  <a:pt x="26" y="44"/>
                                  <a:pt x="27" y="44"/>
                                </a:cubicBezTo>
                                <a:cubicBezTo>
                                  <a:pt x="29" y="48"/>
                                  <a:pt x="32" y="48"/>
                                  <a:pt x="34" y="51"/>
                                </a:cubicBezTo>
                                <a:cubicBezTo>
                                  <a:pt x="37" y="52"/>
                                  <a:pt x="38" y="55"/>
                                  <a:pt x="41" y="56"/>
                                </a:cubicBezTo>
                                <a:cubicBezTo>
                                  <a:pt x="43" y="59"/>
                                  <a:pt x="46" y="59"/>
                                  <a:pt x="48" y="62"/>
                                </a:cubicBezTo>
                                <a:cubicBezTo>
                                  <a:pt x="51" y="62"/>
                                  <a:pt x="53" y="66"/>
                                  <a:pt x="56" y="66"/>
                                </a:cubicBezTo>
                                <a:cubicBezTo>
                                  <a:pt x="57" y="67"/>
                                  <a:pt x="58" y="68"/>
                                  <a:pt x="60" y="69"/>
                                </a:cubicBezTo>
                                <a:cubicBezTo>
                                  <a:pt x="61" y="70"/>
                                  <a:pt x="62" y="71"/>
                                  <a:pt x="63" y="70"/>
                                </a:cubicBezTo>
                                <a:cubicBezTo>
                                  <a:pt x="65" y="69"/>
                                  <a:pt x="62" y="70"/>
                                  <a:pt x="62" y="69"/>
                                </a:cubicBezTo>
                                <a:cubicBezTo>
                                  <a:pt x="61" y="69"/>
                                  <a:pt x="61" y="68"/>
                                  <a:pt x="60" y="68"/>
                                </a:cubicBezTo>
                                <a:cubicBezTo>
                                  <a:pt x="59" y="66"/>
                                  <a:pt x="57" y="66"/>
                                  <a:pt x="56" y="65"/>
                                </a:cubicBezTo>
                                <a:cubicBezTo>
                                  <a:pt x="55" y="63"/>
                                  <a:pt x="53" y="63"/>
                                  <a:pt x="52" y="61"/>
                                </a:cubicBezTo>
                                <a:cubicBezTo>
                                  <a:pt x="50" y="61"/>
                                  <a:pt x="49" y="58"/>
                                  <a:pt x="48" y="58"/>
                                </a:cubicBezTo>
                                <a:cubicBezTo>
                                  <a:pt x="42" y="53"/>
                                  <a:pt x="37" y="51"/>
                                  <a:pt x="32" y="44"/>
                                </a:cubicBezTo>
                                <a:cubicBezTo>
                                  <a:pt x="31" y="43"/>
                                  <a:pt x="30" y="43"/>
                                  <a:pt x="29" y="42"/>
                                </a:cubicBezTo>
                                <a:cubicBezTo>
                                  <a:pt x="27" y="42"/>
                                  <a:pt x="27" y="39"/>
                                  <a:pt x="26" y="40"/>
                                </a:cubicBezTo>
                                <a:cubicBezTo>
                                  <a:pt x="25" y="38"/>
                                  <a:pt x="24" y="38"/>
                                  <a:pt x="23" y="37"/>
                                </a:cubicBezTo>
                                <a:cubicBezTo>
                                  <a:pt x="23" y="36"/>
                                  <a:pt x="23" y="36"/>
                                  <a:pt x="22" y="36"/>
                                </a:cubicBezTo>
                                <a:cubicBezTo>
                                  <a:pt x="22" y="35"/>
                                  <a:pt x="21" y="35"/>
                                  <a:pt x="20" y="34"/>
                                </a:cubicBezTo>
                                <a:cubicBezTo>
                                  <a:pt x="18" y="31"/>
                                  <a:pt x="16" y="31"/>
                                  <a:pt x="15" y="27"/>
                                </a:cubicBezTo>
                                <a:cubicBezTo>
                                  <a:pt x="12" y="27"/>
                                  <a:pt x="12" y="22"/>
                                  <a:pt x="9" y="21"/>
                                </a:cubicBezTo>
                                <a:cubicBezTo>
                                  <a:pt x="9" y="19"/>
                                  <a:pt x="11" y="21"/>
                                  <a:pt x="11" y="21"/>
                                </a:cubicBezTo>
                                <a:cubicBezTo>
                                  <a:pt x="12" y="22"/>
                                  <a:pt x="12" y="23"/>
                                  <a:pt x="13" y="24"/>
                                </a:cubicBezTo>
                                <a:cubicBezTo>
                                  <a:pt x="14" y="23"/>
                                  <a:pt x="14" y="27"/>
                                  <a:pt x="15" y="26"/>
                                </a:cubicBezTo>
                                <a:cubicBezTo>
                                  <a:pt x="16" y="27"/>
                                  <a:pt x="16" y="27"/>
                                  <a:pt x="17" y="28"/>
                                </a:cubicBezTo>
                                <a:cubicBezTo>
                                  <a:pt x="20" y="30"/>
                                  <a:pt x="22" y="33"/>
                                  <a:pt x="25" y="36"/>
                                </a:cubicBezTo>
                                <a:cubicBezTo>
                                  <a:pt x="30" y="40"/>
                                  <a:pt x="35" y="46"/>
                                  <a:pt x="41" y="49"/>
                                </a:cubicBezTo>
                                <a:cubicBezTo>
                                  <a:pt x="44" y="52"/>
                                  <a:pt x="46" y="54"/>
                                  <a:pt x="49" y="56"/>
                                </a:cubicBezTo>
                                <a:cubicBezTo>
                                  <a:pt x="51" y="57"/>
                                  <a:pt x="52" y="57"/>
                                  <a:pt x="53" y="60"/>
                                </a:cubicBezTo>
                                <a:cubicBezTo>
                                  <a:pt x="55" y="60"/>
                                  <a:pt x="56" y="61"/>
                                  <a:pt x="57" y="63"/>
                                </a:cubicBezTo>
                                <a:cubicBezTo>
                                  <a:pt x="59" y="62"/>
                                  <a:pt x="60" y="65"/>
                                  <a:pt x="62" y="65"/>
                                </a:cubicBezTo>
                                <a:cubicBezTo>
                                  <a:pt x="63" y="66"/>
                                  <a:pt x="64" y="68"/>
                                  <a:pt x="66" y="68"/>
                                </a:cubicBezTo>
                                <a:cubicBezTo>
                                  <a:pt x="67" y="69"/>
                                  <a:pt x="67" y="70"/>
                                  <a:pt x="68" y="69"/>
                                </a:cubicBezTo>
                                <a:cubicBezTo>
                                  <a:pt x="69" y="70"/>
                                  <a:pt x="69" y="71"/>
                                  <a:pt x="70" y="71"/>
                                </a:cubicBezTo>
                                <a:cubicBezTo>
                                  <a:pt x="72" y="72"/>
                                  <a:pt x="73" y="73"/>
                                  <a:pt x="74" y="74"/>
                                </a:cubicBezTo>
                                <a:cubicBezTo>
                                  <a:pt x="75" y="74"/>
                                  <a:pt x="74" y="71"/>
                                  <a:pt x="73" y="72"/>
                                </a:cubicBezTo>
                                <a:cubicBezTo>
                                  <a:pt x="73" y="71"/>
                                  <a:pt x="72" y="70"/>
                                  <a:pt x="71" y="70"/>
                                </a:cubicBezTo>
                                <a:cubicBezTo>
                                  <a:pt x="70" y="68"/>
                                  <a:pt x="69" y="67"/>
                                  <a:pt x="68" y="65"/>
                                </a:cubicBezTo>
                                <a:cubicBezTo>
                                  <a:pt x="66" y="62"/>
                                  <a:pt x="63" y="60"/>
                                  <a:pt x="61" y="57"/>
                                </a:cubicBezTo>
                                <a:cubicBezTo>
                                  <a:pt x="58" y="54"/>
                                  <a:pt x="56" y="50"/>
                                  <a:pt x="54" y="48"/>
                                </a:cubicBezTo>
                                <a:cubicBezTo>
                                  <a:pt x="51" y="45"/>
                                  <a:pt x="49" y="43"/>
                                  <a:pt x="47" y="40"/>
                                </a:cubicBezTo>
                                <a:cubicBezTo>
                                  <a:pt x="45" y="38"/>
                                  <a:pt x="43" y="37"/>
                                  <a:pt x="42" y="35"/>
                                </a:cubicBezTo>
                                <a:cubicBezTo>
                                  <a:pt x="40" y="35"/>
                                  <a:pt x="40" y="32"/>
                                  <a:pt x="39" y="33"/>
                                </a:cubicBezTo>
                                <a:cubicBezTo>
                                  <a:pt x="38" y="32"/>
                                  <a:pt x="37" y="32"/>
                                  <a:pt x="37" y="30"/>
                                </a:cubicBezTo>
                                <a:cubicBezTo>
                                  <a:pt x="33" y="27"/>
                                  <a:pt x="30" y="24"/>
                                  <a:pt x="27" y="21"/>
                                </a:cubicBezTo>
                                <a:cubicBezTo>
                                  <a:pt x="27" y="21"/>
                                  <a:pt x="27" y="20"/>
                                  <a:pt x="27" y="20"/>
                                </a:cubicBezTo>
                                <a:cubicBezTo>
                                  <a:pt x="28" y="20"/>
                                  <a:pt x="28" y="20"/>
                                  <a:pt x="28" y="21"/>
                                </a:cubicBezTo>
                                <a:cubicBezTo>
                                  <a:pt x="29" y="21"/>
                                  <a:pt x="30" y="22"/>
                                  <a:pt x="30" y="23"/>
                                </a:cubicBezTo>
                                <a:cubicBezTo>
                                  <a:pt x="32" y="23"/>
                                  <a:pt x="33" y="25"/>
                                  <a:pt x="34" y="26"/>
                                </a:cubicBezTo>
                                <a:cubicBezTo>
                                  <a:pt x="37" y="29"/>
                                  <a:pt x="40" y="30"/>
                                  <a:pt x="43" y="34"/>
                                </a:cubicBezTo>
                                <a:cubicBezTo>
                                  <a:pt x="44" y="33"/>
                                  <a:pt x="44" y="36"/>
                                  <a:pt x="45" y="36"/>
                                </a:cubicBezTo>
                                <a:cubicBezTo>
                                  <a:pt x="45" y="37"/>
                                  <a:pt x="46" y="36"/>
                                  <a:pt x="47" y="38"/>
                                </a:cubicBezTo>
                                <a:cubicBezTo>
                                  <a:pt x="48" y="38"/>
                                  <a:pt x="49" y="41"/>
                                  <a:pt x="51" y="41"/>
                                </a:cubicBezTo>
                                <a:cubicBezTo>
                                  <a:pt x="53" y="44"/>
                                  <a:pt x="56" y="46"/>
                                  <a:pt x="58" y="50"/>
                                </a:cubicBezTo>
                                <a:cubicBezTo>
                                  <a:pt x="61" y="53"/>
                                  <a:pt x="63" y="55"/>
                                  <a:pt x="66" y="59"/>
                                </a:cubicBezTo>
                                <a:cubicBezTo>
                                  <a:pt x="67" y="60"/>
                                  <a:pt x="69" y="61"/>
                                  <a:pt x="70" y="64"/>
                                </a:cubicBezTo>
                                <a:cubicBezTo>
                                  <a:pt x="72" y="64"/>
                                  <a:pt x="72" y="67"/>
                                  <a:pt x="74" y="68"/>
                                </a:cubicBezTo>
                                <a:cubicBezTo>
                                  <a:pt x="76" y="71"/>
                                  <a:pt x="79" y="75"/>
                                  <a:pt x="81" y="77"/>
                                </a:cubicBezTo>
                                <a:cubicBezTo>
                                  <a:pt x="84" y="79"/>
                                  <a:pt x="86" y="83"/>
                                  <a:pt x="89" y="84"/>
                                </a:cubicBezTo>
                                <a:cubicBezTo>
                                  <a:pt x="90" y="88"/>
                                  <a:pt x="92" y="89"/>
                                  <a:pt x="94" y="91"/>
                                </a:cubicBezTo>
                                <a:close/>
                                <a:moveTo>
                                  <a:pt x="65" y="72"/>
                                </a:moveTo>
                                <a:cubicBezTo>
                                  <a:pt x="65" y="72"/>
                                  <a:pt x="66" y="73"/>
                                  <a:pt x="66" y="72"/>
                                </a:cubicBezTo>
                                <a:cubicBezTo>
                                  <a:pt x="66" y="72"/>
                                  <a:pt x="65" y="70"/>
                                  <a:pt x="64" y="71"/>
                                </a:cubicBezTo>
                                <a:cubicBezTo>
                                  <a:pt x="64" y="72"/>
                                  <a:pt x="65" y="72"/>
                                  <a:pt x="65" y="72"/>
                                </a:cubicBezTo>
                                <a:close/>
                                <a:moveTo>
                                  <a:pt x="76" y="78"/>
                                </a:moveTo>
                                <a:cubicBezTo>
                                  <a:pt x="75" y="79"/>
                                  <a:pt x="75" y="78"/>
                                  <a:pt x="75" y="77"/>
                                </a:cubicBezTo>
                                <a:cubicBezTo>
                                  <a:pt x="74" y="78"/>
                                  <a:pt x="72" y="75"/>
                                  <a:pt x="72" y="77"/>
                                </a:cubicBezTo>
                                <a:cubicBezTo>
                                  <a:pt x="73" y="76"/>
                                  <a:pt x="75" y="81"/>
                                  <a:pt x="76" y="78"/>
                                </a:cubicBezTo>
                                <a:close/>
                                <a:moveTo>
                                  <a:pt x="102" y="94"/>
                                </a:moveTo>
                                <a:cubicBezTo>
                                  <a:pt x="102" y="95"/>
                                  <a:pt x="101" y="96"/>
                                  <a:pt x="100" y="95"/>
                                </a:cubicBezTo>
                                <a:cubicBezTo>
                                  <a:pt x="102" y="96"/>
                                  <a:pt x="102" y="100"/>
                                  <a:pt x="104" y="100"/>
                                </a:cubicBezTo>
                                <a:cubicBezTo>
                                  <a:pt x="102" y="96"/>
                                  <a:pt x="103" y="93"/>
                                  <a:pt x="101" y="88"/>
                                </a:cubicBezTo>
                                <a:cubicBezTo>
                                  <a:pt x="103" y="88"/>
                                  <a:pt x="100" y="85"/>
                                  <a:pt x="101" y="87"/>
                                </a:cubicBezTo>
                                <a:cubicBezTo>
                                  <a:pt x="101" y="90"/>
                                  <a:pt x="101" y="91"/>
                                  <a:pt x="102" y="94"/>
                                </a:cubicBezTo>
                                <a:close/>
                                <a:moveTo>
                                  <a:pt x="102" y="105"/>
                                </a:moveTo>
                                <a:cubicBezTo>
                                  <a:pt x="101" y="104"/>
                                  <a:pt x="100" y="103"/>
                                  <a:pt x="99" y="103"/>
                                </a:cubicBezTo>
                                <a:cubicBezTo>
                                  <a:pt x="100" y="104"/>
                                  <a:pt x="100" y="105"/>
                                  <a:pt x="102" y="105"/>
                                </a:cubicBezTo>
                                <a:close/>
                                <a:moveTo>
                                  <a:pt x="156" y="119"/>
                                </a:moveTo>
                                <a:cubicBezTo>
                                  <a:pt x="158" y="121"/>
                                  <a:pt x="155" y="123"/>
                                  <a:pt x="157" y="123"/>
                                </a:cubicBezTo>
                                <a:cubicBezTo>
                                  <a:pt x="157" y="122"/>
                                  <a:pt x="157" y="120"/>
                                  <a:pt x="158" y="120"/>
                                </a:cubicBezTo>
                                <a:cubicBezTo>
                                  <a:pt x="156" y="118"/>
                                  <a:pt x="159" y="116"/>
                                  <a:pt x="157" y="116"/>
                                </a:cubicBezTo>
                                <a:cubicBezTo>
                                  <a:pt x="157" y="117"/>
                                  <a:pt x="157" y="119"/>
                                  <a:pt x="156" y="119"/>
                                </a:cubicBezTo>
                                <a:close/>
                                <a:moveTo>
                                  <a:pt x="156" y="128"/>
                                </a:moveTo>
                                <a:cubicBezTo>
                                  <a:pt x="156" y="129"/>
                                  <a:pt x="155" y="132"/>
                                  <a:pt x="157" y="132"/>
                                </a:cubicBezTo>
                                <a:cubicBezTo>
                                  <a:pt x="156" y="130"/>
                                  <a:pt x="156" y="129"/>
                                  <a:pt x="157" y="127"/>
                                </a:cubicBezTo>
                                <a:cubicBezTo>
                                  <a:pt x="156" y="126"/>
                                  <a:pt x="158" y="124"/>
                                  <a:pt x="156" y="124"/>
                                </a:cubicBezTo>
                                <a:cubicBezTo>
                                  <a:pt x="156" y="125"/>
                                  <a:pt x="156" y="127"/>
                                  <a:pt x="156" y="128"/>
                                </a:cubicBezTo>
                                <a:close/>
                                <a:moveTo>
                                  <a:pt x="145" y="133"/>
                                </a:moveTo>
                                <a:cubicBezTo>
                                  <a:pt x="145" y="133"/>
                                  <a:pt x="146" y="130"/>
                                  <a:pt x="144" y="131"/>
                                </a:cubicBezTo>
                                <a:cubicBezTo>
                                  <a:pt x="145" y="132"/>
                                  <a:pt x="143" y="134"/>
                                  <a:pt x="145" y="133"/>
                                </a:cubicBezTo>
                                <a:close/>
                                <a:moveTo>
                                  <a:pt x="136" y="143"/>
                                </a:moveTo>
                                <a:cubicBezTo>
                                  <a:pt x="135" y="141"/>
                                  <a:pt x="137" y="139"/>
                                  <a:pt x="134" y="139"/>
                                </a:cubicBezTo>
                                <a:cubicBezTo>
                                  <a:pt x="134" y="140"/>
                                  <a:pt x="134" y="143"/>
                                  <a:pt x="136" y="143"/>
                                </a:cubicBezTo>
                                <a:close/>
                                <a:moveTo>
                                  <a:pt x="146" y="143"/>
                                </a:moveTo>
                                <a:cubicBezTo>
                                  <a:pt x="146" y="142"/>
                                  <a:pt x="146" y="139"/>
                                  <a:pt x="145" y="141"/>
                                </a:cubicBezTo>
                                <a:cubicBezTo>
                                  <a:pt x="145" y="142"/>
                                  <a:pt x="145" y="143"/>
                                  <a:pt x="146" y="143"/>
                                </a:cubicBezTo>
                                <a:close/>
                                <a:moveTo>
                                  <a:pt x="156" y="142"/>
                                </a:moveTo>
                                <a:cubicBezTo>
                                  <a:pt x="156" y="141"/>
                                  <a:pt x="156" y="138"/>
                                  <a:pt x="155" y="140"/>
                                </a:cubicBezTo>
                                <a:cubicBezTo>
                                  <a:pt x="156" y="141"/>
                                  <a:pt x="155" y="142"/>
                                  <a:pt x="156" y="142"/>
                                </a:cubicBezTo>
                                <a:close/>
                                <a:moveTo>
                                  <a:pt x="89" y="199"/>
                                </a:moveTo>
                                <a:cubicBezTo>
                                  <a:pt x="92" y="199"/>
                                  <a:pt x="95" y="199"/>
                                  <a:pt x="98" y="199"/>
                                </a:cubicBezTo>
                                <a:cubicBezTo>
                                  <a:pt x="100" y="200"/>
                                  <a:pt x="103" y="198"/>
                                  <a:pt x="106" y="199"/>
                                </a:cubicBezTo>
                                <a:cubicBezTo>
                                  <a:pt x="109" y="198"/>
                                  <a:pt x="112" y="199"/>
                                  <a:pt x="115" y="198"/>
                                </a:cubicBezTo>
                                <a:cubicBezTo>
                                  <a:pt x="121" y="199"/>
                                  <a:pt x="127" y="199"/>
                                  <a:pt x="134" y="197"/>
                                </a:cubicBezTo>
                                <a:cubicBezTo>
                                  <a:pt x="136" y="199"/>
                                  <a:pt x="140" y="198"/>
                                  <a:pt x="143" y="199"/>
                                </a:cubicBezTo>
                                <a:cubicBezTo>
                                  <a:pt x="146" y="198"/>
                                  <a:pt x="149" y="199"/>
                                  <a:pt x="152" y="199"/>
                                </a:cubicBezTo>
                                <a:cubicBezTo>
                                  <a:pt x="154" y="200"/>
                                  <a:pt x="155" y="199"/>
                                  <a:pt x="157" y="200"/>
                                </a:cubicBezTo>
                                <a:cubicBezTo>
                                  <a:pt x="158" y="200"/>
                                  <a:pt x="160" y="201"/>
                                  <a:pt x="161" y="201"/>
                                </a:cubicBezTo>
                                <a:cubicBezTo>
                                  <a:pt x="163" y="201"/>
                                  <a:pt x="164" y="201"/>
                                  <a:pt x="165" y="202"/>
                                </a:cubicBezTo>
                                <a:cubicBezTo>
                                  <a:pt x="166" y="202"/>
                                  <a:pt x="167" y="203"/>
                                  <a:pt x="168" y="202"/>
                                </a:cubicBezTo>
                                <a:cubicBezTo>
                                  <a:pt x="168" y="202"/>
                                  <a:pt x="171" y="203"/>
                                  <a:pt x="170" y="201"/>
                                </a:cubicBezTo>
                                <a:cubicBezTo>
                                  <a:pt x="168" y="201"/>
                                  <a:pt x="166" y="200"/>
                                  <a:pt x="164" y="199"/>
                                </a:cubicBezTo>
                                <a:cubicBezTo>
                                  <a:pt x="162" y="200"/>
                                  <a:pt x="161" y="198"/>
                                  <a:pt x="160" y="199"/>
                                </a:cubicBezTo>
                                <a:cubicBezTo>
                                  <a:pt x="159" y="198"/>
                                  <a:pt x="157" y="199"/>
                                  <a:pt x="156" y="198"/>
                                </a:cubicBezTo>
                                <a:cubicBezTo>
                                  <a:pt x="155" y="198"/>
                                  <a:pt x="154" y="198"/>
                                  <a:pt x="154" y="197"/>
                                </a:cubicBezTo>
                                <a:cubicBezTo>
                                  <a:pt x="153" y="198"/>
                                  <a:pt x="152" y="197"/>
                                  <a:pt x="151" y="198"/>
                                </a:cubicBezTo>
                                <a:cubicBezTo>
                                  <a:pt x="150" y="197"/>
                                  <a:pt x="149" y="196"/>
                                  <a:pt x="147" y="197"/>
                                </a:cubicBezTo>
                                <a:cubicBezTo>
                                  <a:pt x="145" y="195"/>
                                  <a:pt x="142" y="195"/>
                                  <a:pt x="140" y="195"/>
                                </a:cubicBezTo>
                                <a:cubicBezTo>
                                  <a:pt x="139" y="195"/>
                                  <a:pt x="138" y="195"/>
                                  <a:pt x="138" y="194"/>
                                </a:cubicBezTo>
                                <a:cubicBezTo>
                                  <a:pt x="137" y="195"/>
                                  <a:pt x="136" y="195"/>
                                  <a:pt x="135" y="195"/>
                                </a:cubicBezTo>
                                <a:cubicBezTo>
                                  <a:pt x="134" y="194"/>
                                  <a:pt x="132" y="195"/>
                                  <a:pt x="131" y="194"/>
                                </a:cubicBezTo>
                                <a:cubicBezTo>
                                  <a:pt x="128" y="194"/>
                                  <a:pt x="125" y="194"/>
                                  <a:pt x="122" y="194"/>
                                </a:cubicBezTo>
                                <a:cubicBezTo>
                                  <a:pt x="119" y="193"/>
                                  <a:pt x="116" y="195"/>
                                  <a:pt x="113" y="194"/>
                                </a:cubicBezTo>
                                <a:cubicBezTo>
                                  <a:pt x="110" y="195"/>
                                  <a:pt x="107" y="194"/>
                                  <a:pt x="104" y="195"/>
                                </a:cubicBezTo>
                                <a:cubicBezTo>
                                  <a:pt x="103" y="195"/>
                                  <a:pt x="101" y="195"/>
                                  <a:pt x="100" y="195"/>
                                </a:cubicBezTo>
                                <a:cubicBezTo>
                                  <a:pt x="98" y="195"/>
                                  <a:pt x="96" y="196"/>
                                  <a:pt x="95" y="195"/>
                                </a:cubicBezTo>
                                <a:cubicBezTo>
                                  <a:pt x="92" y="197"/>
                                  <a:pt x="90" y="197"/>
                                  <a:pt x="87" y="197"/>
                                </a:cubicBezTo>
                                <a:cubicBezTo>
                                  <a:pt x="85" y="200"/>
                                  <a:pt x="82" y="197"/>
                                  <a:pt x="81" y="200"/>
                                </a:cubicBezTo>
                                <a:cubicBezTo>
                                  <a:pt x="84" y="198"/>
                                  <a:pt x="86" y="200"/>
                                  <a:pt x="89" y="199"/>
                                </a:cubicBezTo>
                                <a:close/>
                                <a:moveTo>
                                  <a:pt x="263" y="135"/>
                                </a:moveTo>
                                <a:cubicBezTo>
                                  <a:pt x="263" y="138"/>
                                  <a:pt x="263" y="142"/>
                                  <a:pt x="264" y="145"/>
                                </a:cubicBezTo>
                                <a:cubicBezTo>
                                  <a:pt x="263" y="146"/>
                                  <a:pt x="265" y="149"/>
                                  <a:pt x="264" y="150"/>
                                </a:cubicBezTo>
                                <a:cubicBezTo>
                                  <a:pt x="264" y="152"/>
                                  <a:pt x="265" y="154"/>
                                  <a:pt x="264" y="155"/>
                                </a:cubicBezTo>
                                <a:cubicBezTo>
                                  <a:pt x="264" y="157"/>
                                  <a:pt x="265" y="159"/>
                                  <a:pt x="264" y="160"/>
                                </a:cubicBezTo>
                                <a:cubicBezTo>
                                  <a:pt x="266" y="162"/>
                                  <a:pt x="263" y="163"/>
                                  <a:pt x="265" y="165"/>
                                </a:cubicBezTo>
                                <a:cubicBezTo>
                                  <a:pt x="264" y="166"/>
                                  <a:pt x="265" y="168"/>
                                  <a:pt x="264" y="170"/>
                                </a:cubicBezTo>
                                <a:cubicBezTo>
                                  <a:pt x="265" y="171"/>
                                  <a:pt x="264" y="173"/>
                                  <a:pt x="264" y="174"/>
                                </a:cubicBezTo>
                                <a:cubicBezTo>
                                  <a:pt x="263" y="175"/>
                                  <a:pt x="264" y="176"/>
                                  <a:pt x="264" y="177"/>
                                </a:cubicBezTo>
                                <a:cubicBezTo>
                                  <a:pt x="264" y="178"/>
                                  <a:pt x="263" y="178"/>
                                  <a:pt x="263" y="179"/>
                                </a:cubicBezTo>
                                <a:cubicBezTo>
                                  <a:pt x="262" y="179"/>
                                  <a:pt x="264" y="181"/>
                                  <a:pt x="263" y="181"/>
                                </a:cubicBezTo>
                                <a:cubicBezTo>
                                  <a:pt x="263" y="182"/>
                                  <a:pt x="263" y="183"/>
                                  <a:pt x="263" y="183"/>
                                </a:cubicBezTo>
                                <a:cubicBezTo>
                                  <a:pt x="262" y="187"/>
                                  <a:pt x="261" y="190"/>
                                  <a:pt x="261" y="193"/>
                                </a:cubicBezTo>
                                <a:cubicBezTo>
                                  <a:pt x="259" y="195"/>
                                  <a:pt x="260" y="199"/>
                                  <a:pt x="258" y="202"/>
                                </a:cubicBezTo>
                                <a:cubicBezTo>
                                  <a:pt x="259" y="203"/>
                                  <a:pt x="258" y="203"/>
                                  <a:pt x="258" y="204"/>
                                </a:cubicBezTo>
                                <a:cubicBezTo>
                                  <a:pt x="258" y="205"/>
                                  <a:pt x="258" y="205"/>
                                  <a:pt x="258" y="206"/>
                                </a:cubicBezTo>
                                <a:cubicBezTo>
                                  <a:pt x="258" y="208"/>
                                  <a:pt x="257" y="209"/>
                                  <a:pt x="257" y="211"/>
                                </a:cubicBezTo>
                                <a:cubicBezTo>
                                  <a:pt x="256" y="213"/>
                                  <a:pt x="256" y="217"/>
                                  <a:pt x="255" y="219"/>
                                </a:cubicBezTo>
                                <a:cubicBezTo>
                                  <a:pt x="255" y="221"/>
                                  <a:pt x="255" y="223"/>
                                  <a:pt x="254" y="224"/>
                                </a:cubicBezTo>
                                <a:cubicBezTo>
                                  <a:pt x="256" y="226"/>
                                  <a:pt x="253" y="227"/>
                                  <a:pt x="255" y="229"/>
                                </a:cubicBezTo>
                                <a:cubicBezTo>
                                  <a:pt x="254" y="232"/>
                                  <a:pt x="254" y="235"/>
                                  <a:pt x="254" y="239"/>
                                </a:cubicBezTo>
                                <a:cubicBezTo>
                                  <a:pt x="254" y="240"/>
                                  <a:pt x="253" y="242"/>
                                  <a:pt x="254" y="243"/>
                                </a:cubicBezTo>
                                <a:cubicBezTo>
                                  <a:pt x="253" y="245"/>
                                  <a:pt x="254" y="247"/>
                                  <a:pt x="254" y="249"/>
                                </a:cubicBezTo>
                                <a:cubicBezTo>
                                  <a:pt x="255" y="250"/>
                                  <a:pt x="254" y="250"/>
                                  <a:pt x="253" y="251"/>
                                </a:cubicBezTo>
                                <a:cubicBezTo>
                                  <a:pt x="254" y="252"/>
                                  <a:pt x="255" y="253"/>
                                  <a:pt x="254" y="253"/>
                                </a:cubicBezTo>
                                <a:cubicBezTo>
                                  <a:pt x="254" y="255"/>
                                  <a:pt x="254" y="257"/>
                                  <a:pt x="255" y="259"/>
                                </a:cubicBezTo>
                                <a:cubicBezTo>
                                  <a:pt x="254" y="260"/>
                                  <a:pt x="255" y="262"/>
                                  <a:pt x="256" y="264"/>
                                </a:cubicBezTo>
                                <a:cubicBezTo>
                                  <a:pt x="255" y="264"/>
                                  <a:pt x="257" y="265"/>
                                  <a:pt x="256" y="265"/>
                                </a:cubicBezTo>
                                <a:cubicBezTo>
                                  <a:pt x="255" y="266"/>
                                  <a:pt x="257" y="267"/>
                                  <a:pt x="257" y="268"/>
                                </a:cubicBezTo>
                                <a:cubicBezTo>
                                  <a:pt x="259" y="268"/>
                                  <a:pt x="257" y="266"/>
                                  <a:pt x="257" y="265"/>
                                </a:cubicBezTo>
                                <a:cubicBezTo>
                                  <a:pt x="257" y="264"/>
                                  <a:pt x="258" y="263"/>
                                  <a:pt x="257" y="262"/>
                                </a:cubicBezTo>
                                <a:cubicBezTo>
                                  <a:pt x="257" y="260"/>
                                  <a:pt x="257" y="257"/>
                                  <a:pt x="256" y="255"/>
                                </a:cubicBezTo>
                                <a:cubicBezTo>
                                  <a:pt x="257" y="254"/>
                                  <a:pt x="256" y="252"/>
                                  <a:pt x="257" y="251"/>
                                </a:cubicBezTo>
                                <a:cubicBezTo>
                                  <a:pt x="256" y="249"/>
                                  <a:pt x="258" y="248"/>
                                  <a:pt x="257" y="246"/>
                                </a:cubicBezTo>
                                <a:cubicBezTo>
                                  <a:pt x="258" y="243"/>
                                  <a:pt x="256" y="240"/>
                                  <a:pt x="258" y="237"/>
                                </a:cubicBezTo>
                                <a:cubicBezTo>
                                  <a:pt x="258" y="234"/>
                                  <a:pt x="259" y="231"/>
                                  <a:pt x="258" y="228"/>
                                </a:cubicBezTo>
                                <a:cubicBezTo>
                                  <a:pt x="259" y="226"/>
                                  <a:pt x="259" y="222"/>
                                  <a:pt x="261" y="220"/>
                                </a:cubicBezTo>
                                <a:cubicBezTo>
                                  <a:pt x="260" y="218"/>
                                  <a:pt x="261" y="217"/>
                                  <a:pt x="262" y="216"/>
                                </a:cubicBezTo>
                                <a:cubicBezTo>
                                  <a:pt x="261" y="215"/>
                                  <a:pt x="262" y="214"/>
                                  <a:pt x="262" y="214"/>
                                </a:cubicBezTo>
                                <a:cubicBezTo>
                                  <a:pt x="262" y="213"/>
                                  <a:pt x="262" y="212"/>
                                  <a:pt x="262" y="212"/>
                                </a:cubicBezTo>
                                <a:cubicBezTo>
                                  <a:pt x="263" y="210"/>
                                  <a:pt x="262" y="208"/>
                                  <a:pt x="263" y="208"/>
                                </a:cubicBezTo>
                                <a:cubicBezTo>
                                  <a:pt x="263" y="207"/>
                                  <a:pt x="263" y="206"/>
                                  <a:pt x="263" y="205"/>
                                </a:cubicBezTo>
                                <a:cubicBezTo>
                                  <a:pt x="264" y="205"/>
                                  <a:pt x="264" y="204"/>
                                  <a:pt x="264" y="203"/>
                                </a:cubicBezTo>
                                <a:cubicBezTo>
                                  <a:pt x="264" y="202"/>
                                  <a:pt x="264" y="200"/>
                                  <a:pt x="265" y="199"/>
                                </a:cubicBezTo>
                                <a:cubicBezTo>
                                  <a:pt x="266" y="198"/>
                                  <a:pt x="265" y="196"/>
                                  <a:pt x="266" y="195"/>
                                </a:cubicBezTo>
                                <a:cubicBezTo>
                                  <a:pt x="265" y="194"/>
                                  <a:pt x="266" y="193"/>
                                  <a:pt x="266" y="192"/>
                                </a:cubicBezTo>
                                <a:cubicBezTo>
                                  <a:pt x="265" y="191"/>
                                  <a:pt x="266" y="191"/>
                                  <a:pt x="266" y="190"/>
                                </a:cubicBezTo>
                                <a:cubicBezTo>
                                  <a:pt x="267" y="189"/>
                                  <a:pt x="266" y="187"/>
                                  <a:pt x="267" y="186"/>
                                </a:cubicBezTo>
                                <a:cubicBezTo>
                                  <a:pt x="266" y="182"/>
                                  <a:pt x="267" y="180"/>
                                  <a:pt x="267" y="177"/>
                                </a:cubicBezTo>
                                <a:cubicBezTo>
                                  <a:pt x="267" y="174"/>
                                  <a:pt x="268" y="172"/>
                                  <a:pt x="268" y="168"/>
                                </a:cubicBezTo>
                                <a:cubicBezTo>
                                  <a:pt x="267" y="166"/>
                                  <a:pt x="268" y="163"/>
                                  <a:pt x="267" y="160"/>
                                </a:cubicBezTo>
                                <a:cubicBezTo>
                                  <a:pt x="267" y="157"/>
                                  <a:pt x="267" y="154"/>
                                  <a:pt x="266" y="151"/>
                                </a:cubicBezTo>
                                <a:cubicBezTo>
                                  <a:pt x="265" y="149"/>
                                  <a:pt x="267" y="148"/>
                                  <a:pt x="266" y="146"/>
                                </a:cubicBezTo>
                                <a:cubicBezTo>
                                  <a:pt x="266" y="145"/>
                                  <a:pt x="265" y="143"/>
                                  <a:pt x="266" y="142"/>
                                </a:cubicBezTo>
                                <a:cubicBezTo>
                                  <a:pt x="265" y="139"/>
                                  <a:pt x="266" y="136"/>
                                  <a:pt x="264" y="133"/>
                                </a:cubicBezTo>
                                <a:cubicBezTo>
                                  <a:pt x="264" y="131"/>
                                  <a:pt x="265" y="130"/>
                                  <a:pt x="264" y="128"/>
                                </a:cubicBezTo>
                                <a:cubicBezTo>
                                  <a:pt x="265" y="127"/>
                                  <a:pt x="263" y="125"/>
                                  <a:pt x="264" y="124"/>
                                </a:cubicBezTo>
                                <a:cubicBezTo>
                                  <a:pt x="262" y="122"/>
                                  <a:pt x="263" y="121"/>
                                  <a:pt x="262" y="119"/>
                                </a:cubicBezTo>
                                <a:cubicBezTo>
                                  <a:pt x="262" y="118"/>
                                  <a:pt x="262" y="115"/>
                                  <a:pt x="260" y="115"/>
                                </a:cubicBezTo>
                                <a:cubicBezTo>
                                  <a:pt x="262" y="122"/>
                                  <a:pt x="263" y="129"/>
                                  <a:pt x="263" y="135"/>
                                </a:cubicBezTo>
                                <a:close/>
                                <a:moveTo>
                                  <a:pt x="267" y="138"/>
                                </a:moveTo>
                                <a:cubicBezTo>
                                  <a:pt x="266" y="139"/>
                                  <a:pt x="268" y="141"/>
                                  <a:pt x="267" y="141"/>
                                </a:cubicBezTo>
                                <a:cubicBezTo>
                                  <a:pt x="268" y="143"/>
                                  <a:pt x="268" y="144"/>
                                  <a:pt x="267" y="145"/>
                                </a:cubicBezTo>
                                <a:cubicBezTo>
                                  <a:pt x="268" y="147"/>
                                  <a:pt x="268" y="148"/>
                                  <a:pt x="268" y="149"/>
                                </a:cubicBezTo>
                                <a:cubicBezTo>
                                  <a:pt x="269" y="155"/>
                                  <a:pt x="269" y="160"/>
                                  <a:pt x="271" y="166"/>
                                </a:cubicBezTo>
                                <a:cubicBezTo>
                                  <a:pt x="270" y="168"/>
                                  <a:pt x="270" y="170"/>
                                  <a:pt x="271" y="172"/>
                                </a:cubicBezTo>
                                <a:cubicBezTo>
                                  <a:pt x="270" y="174"/>
                                  <a:pt x="269" y="176"/>
                                  <a:pt x="270" y="178"/>
                                </a:cubicBezTo>
                                <a:cubicBezTo>
                                  <a:pt x="269" y="180"/>
                                  <a:pt x="270" y="182"/>
                                  <a:pt x="269" y="184"/>
                                </a:cubicBezTo>
                                <a:cubicBezTo>
                                  <a:pt x="268" y="186"/>
                                  <a:pt x="270" y="188"/>
                                  <a:pt x="268" y="190"/>
                                </a:cubicBezTo>
                                <a:cubicBezTo>
                                  <a:pt x="270" y="191"/>
                                  <a:pt x="268" y="192"/>
                                  <a:pt x="268" y="193"/>
                                </a:cubicBezTo>
                                <a:cubicBezTo>
                                  <a:pt x="267" y="193"/>
                                  <a:pt x="269" y="195"/>
                                  <a:pt x="268" y="196"/>
                                </a:cubicBezTo>
                                <a:cubicBezTo>
                                  <a:pt x="268" y="198"/>
                                  <a:pt x="267" y="200"/>
                                  <a:pt x="267" y="202"/>
                                </a:cubicBezTo>
                                <a:cubicBezTo>
                                  <a:pt x="265" y="202"/>
                                  <a:pt x="268" y="204"/>
                                  <a:pt x="266" y="204"/>
                                </a:cubicBezTo>
                                <a:cubicBezTo>
                                  <a:pt x="266" y="205"/>
                                  <a:pt x="267" y="205"/>
                                  <a:pt x="266" y="206"/>
                                </a:cubicBezTo>
                                <a:cubicBezTo>
                                  <a:pt x="265" y="206"/>
                                  <a:pt x="266" y="207"/>
                                  <a:pt x="265" y="207"/>
                                </a:cubicBezTo>
                                <a:cubicBezTo>
                                  <a:pt x="265" y="209"/>
                                  <a:pt x="265" y="211"/>
                                  <a:pt x="265" y="213"/>
                                </a:cubicBezTo>
                                <a:cubicBezTo>
                                  <a:pt x="263" y="214"/>
                                  <a:pt x="265" y="215"/>
                                  <a:pt x="264" y="216"/>
                                </a:cubicBezTo>
                                <a:cubicBezTo>
                                  <a:pt x="264" y="217"/>
                                  <a:pt x="263" y="218"/>
                                  <a:pt x="263" y="219"/>
                                </a:cubicBezTo>
                                <a:cubicBezTo>
                                  <a:pt x="264" y="221"/>
                                  <a:pt x="262" y="223"/>
                                  <a:pt x="262" y="225"/>
                                </a:cubicBezTo>
                                <a:cubicBezTo>
                                  <a:pt x="261" y="225"/>
                                  <a:pt x="263" y="227"/>
                                  <a:pt x="262" y="227"/>
                                </a:cubicBezTo>
                                <a:cubicBezTo>
                                  <a:pt x="263" y="229"/>
                                  <a:pt x="260" y="229"/>
                                  <a:pt x="262" y="231"/>
                                </a:cubicBezTo>
                                <a:cubicBezTo>
                                  <a:pt x="260" y="232"/>
                                  <a:pt x="261" y="235"/>
                                  <a:pt x="260" y="237"/>
                                </a:cubicBezTo>
                                <a:cubicBezTo>
                                  <a:pt x="260" y="241"/>
                                  <a:pt x="260" y="245"/>
                                  <a:pt x="260" y="249"/>
                                </a:cubicBezTo>
                                <a:cubicBezTo>
                                  <a:pt x="260" y="251"/>
                                  <a:pt x="259" y="253"/>
                                  <a:pt x="260" y="255"/>
                                </a:cubicBezTo>
                                <a:cubicBezTo>
                                  <a:pt x="259" y="257"/>
                                  <a:pt x="261" y="260"/>
                                  <a:pt x="259" y="262"/>
                                </a:cubicBezTo>
                                <a:cubicBezTo>
                                  <a:pt x="260" y="263"/>
                                  <a:pt x="260" y="264"/>
                                  <a:pt x="261" y="266"/>
                                </a:cubicBezTo>
                                <a:cubicBezTo>
                                  <a:pt x="261" y="267"/>
                                  <a:pt x="260" y="268"/>
                                  <a:pt x="261" y="269"/>
                                </a:cubicBezTo>
                                <a:cubicBezTo>
                                  <a:pt x="262" y="272"/>
                                  <a:pt x="262" y="276"/>
                                  <a:pt x="265" y="276"/>
                                </a:cubicBezTo>
                                <a:cubicBezTo>
                                  <a:pt x="264" y="274"/>
                                  <a:pt x="265" y="273"/>
                                  <a:pt x="264" y="271"/>
                                </a:cubicBezTo>
                                <a:cubicBezTo>
                                  <a:pt x="265" y="270"/>
                                  <a:pt x="263" y="268"/>
                                  <a:pt x="264" y="267"/>
                                </a:cubicBezTo>
                                <a:cubicBezTo>
                                  <a:pt x="263" y="265"/>
                                  <a:pt x="263" y="264"/>
                                  <a:pt x="263" y="262"/>
                                </a:cubicBezTo>
                                <a:cubicBezTo>
                                  <a:pt x="264" y="261"/>
                                  <a:pt x="262" y="259"/>
                                  <a:pt x="263" y="258"/>
                                </a:cubicBezTo>
                                <a:cubicBezTo>
                                  <a:pt x="264" y="256"/>
                                  <a:pt x="261" y="254"/>
                                  <a:pt x="263" y="253"/>
                                </a:cubicBezTo>
                                <a:cubicBezTo>
                                  <a:pt x="263" y="252"/>
                                  <a:pt x="262" y="250"/>
                                  <a:pt x="263" y="249"/>
                                </a:cubicBezTo>
                                <a:cubicBezTo>
                                  <a:pt x="261" y="245"/>
                                  <a:pt x="264" y="243"/>
                                  <a:pt x="263" y="239"/>
                                </a:cubicBezTo>
                                <a:cubicBezTo>
                                  <a:pt x="264" y="237"/>
                                  <a:pt x="263" y="234"/>
                                  <a:pt x="265" y="232"/>
                                </a:cubicBezTo>
                                <a:cubicBezTo>
                                  <a:pt x="265" y="230"/>
                                  <a:pt x="265" y="229"/>
                                  <a:pt x="265" y="227"/>
                                </a:cubicBezTo>
                                <a:cubicBezTo>
                                  <a:pt x="266" y="226"/>
                                  <a:pt x="266" y="224"/>
                                  <a:pt x="266" y="223"/>
                                </a:cubicBezTo>
                                <a:cubicBezTo>
                                  <a:pt x="265" y="221"/>
                                  <a:pt x="268" y="221"/>
                                  <a:pt x="267" y="219"/>
                                </a:cubicBezTo>
                                <a:cubicBezTo>
                                  <a:pt x="267" y="218"/>
                                  <a:pt x="267" y="217"/>
                                  <a:pt x="267" y="217"/>
                                </a:cubicBezTo>
                                <a:cubicBezTo>
                                  <a:pt x="267" y="216"/>
                                  <a:pt x="268" y="215"/>
                                  <a:pt x="267" y="214"/>
                                </a:cubicBezTo>
                                <a:cubicBezTo>
                                  <a:pt x="269" y="213"/>
                                  <a:pt x="268" y="212"/>
                                  <a:pt x="268" y="210"/>
                                </a:cubicBezTo>
                                <a:cubicBezTo>
                                  <a:pt x="269" y="209"/>
                                  <a:pt x="269" y="207"/>
                                  <a:pt x="270" y="206"/>
                                </a:cubicBezTo>
                                <a:cubicBezTo>
                                  <a:pt x="269" y="203"/>
                                  <a:pt x="270" y="200"/>
                                  <a:pt x="271" y="198"/>
                                </a:cubicBezTo>
                                <a:cubicBezTo>
                                  <a:pt x="270" y="196"/>
                                  <a:pt x="272" y="195"/>
                                  <a:pt x="271" y="194"/>
                                </a:cubicBezTo>
                                <a:cubicBezTo>
                                  <a:pt x="271" y="192"/>
                                  <a:pt x="271" y="190"/>
                                  <a:pt x="272" y="189"/>
                                </a:cubicBezTo>
                                <a:cubicBezTo>
                                  <a:pt x="272" y="186"/>
                                  <a:pt x="271" y="183"/>
                                  <a:pt x="272" y="180"/>
                                </a:cubicBezTo>
                                <a:cubicBezTo>
                                  <a:pt x="271" y="178"/>
                                  <a:pt x="272" y="177"/>
                                  <a:pt x="273" y="176"/>
                                </a:cubicBezTo>
                                <a:cubicBezTo>
                                  <a:pt x="273" y="174"/>
                                  <a:pt x="272" y="173"/>
                                  <a:pt x="272" y="171"/>
                                </a:cubicBezTo>
                                <a:cubicBezTo>
                                  <a:pt x="272" y="168"/>
                                  <a:pt x="272" y="165"/>
                                  <a:pt x="272" y="162"/>
                                </a:cubicBezTo>
                                <a:cubicBezTo>
                                  <a:pt x="271" y="161"/>
                                  <a:pt x="272" y="160"/>
                                  <a:pt x="272" y="158"/>
                                </a:cubicBezTo>
                                <a:cubicBezTo>
                                  <a:pt x="271" y="156"/>
                                  <a:pt x="271" y="155"/>
                                  <a:pt x="272" y="153"/>
                                </a:cubicBezTo>
                                <a:cubicBezTo>
                                  <a:pt x="271" y="150"/>
                                  <a:pt x="271" y="147"/>
                                  <a:pt x="270" y="144"/>
                                </a:cubicBezTo>
                                <a:cubicBezTo>
                                  <a:pt x="269" y="142"/>
                                  <a:pt x="270" y="141"/>
                                  <a:pt x="268" y="139"/>
                                </a:cubicBezTo>
                                <a:cubicBezTo>
                                  <a:pt x="267" y="137"/>
                                  <a:pt x="268" y="134"/>
                                  <a:pt x="266" y="134"/>
                                </a:cubicBezTo>
                                <a:cubicBezTo>
                                  <a:pt x="267" y="136"/>
                                  <a:pt x="266" y="136"/>
                                  <a:pt x="267" y="138"/>
                                </a:cubicBezTo>
                                <a:close/>
                                <a:moveTo>
                                  <a:pt x="103" y="229"/>
                                </a:moveTo>
                                <a:cubicBezTo>
                                  <a:pt x="105" y="230"/>
                                  <a:pt x="107" y="231"/>
                                  <a:pt x="109" y="231"/>
                                </a:cubicBezTo>
                                <a:cubicBezTo>
                                  <a:pt x="110" y="232"/>
                                  <a:pt x="112" y="230"/>
                                  <a:pt x="112" y="231"/>
                                </a:cubicBezTo>
                                <a:cubicBezTo>
                                  <a:pt x="113" y="231"/>
                                  <a:pt x="115" y="232"/>
                                  <a:pt x="115" y="231"/>
                                </a:cubicBezTo>
                                <a:cubicBezTo>
                                  <a:pt x="114" y="231"/>
                                  <a:pt x="114" y="230"/>
                                  <a:pt x="113" y="230"/>
                                </a:cubicBezTo>
                                <a:cubicBezTo>
                                  <a:pt x="115" y="229"/>
                                  <a:pt x="116" y="230"/>
                                  <a:pt x="118" y="231"/>
                                </a:cubicBezTo>
                                <a:cubicBezTo>
                                  <a:pt x="119" y="231"/>
                                  <a:pt x="121" y="231"/>
                                  <a:pt x="123" y="232"/>
                                </a:cubicBezTo>
                                <a:cubicBezTo>
                                  <a:pt x="126" y="231"/>
                                  <a:pt x="130" y="232"/>
                                  <a:pt x="133" y="232"/>
                                </a:cubicBezTo>
                                <a:cubicBezTo>
                                  <a:pt x="135" y="232"/>
                                  <a:pt x="136" y="233"/>
                                  <a:pt x="138" y="232"/>
                                </a:cubicBezTo>
                                <a:cubicBezTo>
                                  <a:pt x="139" y="233"/>
                                  <a:pt x="141" y="232"/>
                                  <a:pt x="141" y="233"/>
                                </a:cubicBezTo>
                                <a:cubicBezTo>
                                  <a:pt x="142" y="234"/>
                                  <a:pt x="143" y="232"/>
                                  <a:pt x="144" y="233"/>
                                </a:cubicBezTo>
                                <a:cubicBezTo>
                                  <a:pt x="145" y="234"/>
                                  <a:pt x="148" y="232"/>
                                  <a:pt x="149" y="233"/>
                                </a:cubicBezTo>
                                <a:cubicBezTo>
                                  <a:pt x="151" y="233"/>
                                  <a:pt x="153" y="233"/>
                                  <a:pt x="154" y="233"/>
                                </a:cubicBezTo>
                                <a:cubicBezTo>
                                  <a:pt x="155" y="234"/>
                                  <a:pt x="156" y="232"/>
                                  <a:pt x="157" y="233"/>
                                </a:cubicBezTo>
                                <a:cubicBezTo>
                                  <a:pt x="158" y="233"/>
                                  <a:pt x="159" y="233"/>
                                  <a:pt x="160" y="233"/>
                                </a:cubicBezTo>
                                <a:cubicBezTo>
                                  <a:pt x="161" y="233"/>
                                  <a:pt x="163" y="233"/>
                                  <a:pt x="166" y="232"/>
                                </a:cubicBezTo>
                                <a:cubicBezTo>
                                  <a:pt x="167" y="233"/>
                                  <a:pt x="170" y="233"/>
                                  <a:pt x="172" y="233"/>
                                </a:cubicBezTo>
                                <a:cubicBezTo>
                                  <a:pt x="174" y="234"/>
                                  <a:pt x="177" y="234"/>
                                  <a:pt x="179" y="234"/>
                                </a:cubicBezTo>
                                <a:cubicBezTo>
                                  <a:pt x="180" y="235"/>
                                  <a:pt x="181" y="235"/>
                                  <a:pt x="183" y="235"/>
                                </a:cubicBezTo>
                                <a:cubicBezTo>
                                  <a:pt x="184" y="236"/>
                                  <a:pt x="186" y="235"/>
                                  <a:pt x="186" y="237"/>
                                </a:cubicBezTo>
                                <a:cubicBezTo>
                                  <a:pt x="188" y="235"/>
                                  <a:pt x="189" y="236"/>
                                  <a:pt x="190" y="236"/>
                                </a:cubicBezTo>
                                <a:cubicBezTo>
                                  <a:pt x="192" y="236"/>
                                  <a:pt x="193" y="235"/>
                                  <a:pt x="194" y="237"/>
                                </a:cubicBezTo>
                                <a:cubicBezTo>
                                  <a:pt x="195" y="237"/>
                                  <a:pt x="196" y="237"/>
                                  <a:pt x="197" y="237"/>
                                </a:cubicBezTo>
                                <a:cubicBezTo>
                                  <a:pt x="198" y="238"/>
                                  <a:pt x="199" y="238"/>
                                  <a:pt x="200" y="238"/>
                                </a:cubicBezTo>
                                <a:cubicBezTo>
                                  <a:pt x="201" y="236"/>
                                  <a:pt x="197" y="236"/>
                                  <a:pt x="195" y="236"/>
                                </a:cubicBezTo>
                                <a:cubicBezTo>
                                  <a:pt x="195" y="234"/>
                                  <a:pt x="193" y="236"/>
                                  <a:pt x="193" y="234"/>
                                </a:cubicBezTo>
                                <a:cubicBezTo>
                                  <a:pt x="191" y="235"/>
                                  <a:pt x="191" y="233"/>
                                  <a:pt x="189" y="234"/>
                                </a:cubicBezTo>
                                <a:cubicBezTo>
                                  <a:pt x="187" y="233"/>
                                  <a:pt x="185" y="233"/>
                                  <a:pt x="183" y="233"/>
                                </a:cubicBezTo>
                                <a:cubicBezTo>
                                  <a:pt x="182" y="232"/>
                                  <a:pt x="181" y="232"/>
                                  <a:pt x="179" y="232"/>
                                </a:cubicBezTo>
                                <a:cubicBezTo>
                                  <a:pt x="179" y="232"/>
                                  <a:pt x="178" y="232"/>
                                  <a:pt x="177" y="232"/>
                                </a:cubicBezTo>
                                <a:cubicBezTo>
                                  <a:pt x="177" y="232"/>
                                  <a:pt x="177" y="231"/>
                                  <a:pt x="176" y="232"/>
                                </a:cubicBezTo>
                                <a:cubicBezTo>
                                  <a:pt x="174" y="230"/>
                                  <a:pt x="172" y="231"/>
                                  <a:pt x="170" y="230"/>
                                </a:cubicBezTo>
                                <a:cubicBezTo>
                                  <a:pt x="169" y="230"/>
                                  <a:pt x="168" y="230"/>
                                  <a:pt x="166" y="230"/>
                                </a:cubicBezTo>
                                <a:cubicBezTo>
                                  <a:pt x="165" y="230"/>
                                  <a:pt x="164" y="228"/>
                                  <a:pt x="163" y="229"/>
                                </a:cubicBezTo>
                                <a:cubicBezTo>
                                  <a:pt x="161" y="229"/>
                                  <a:pt x="158" y="229"/>
                                  <a:pt x="156" y="229"/>
                                </a:cubicBezTo>
                                <a:cubicBezTo>
                                  <a:pt x="156" y="228"/>
                                  <a:pt x="154" y="229"/>
                                  <a:pt x="153" y="228"/>
                                </a:cubicBezTo>
                                <a:cubicBezTo>
                                  <a:pt x="152" y="228"/>
                                  <a:pt x="150" y="229"/>
                                  <a:pt x="149" y="228"/>
                                </a:cubicBezTo>
                                <a:cubicBezTo>
                                  <a:pt x="146" y="230"/>
                                  <a:pt x="144" y="228"/>
                                  <a:pt x="140" y="229"/>
                                </a:cubicBezTo>
                                <a:cubicBezTo>
                                  <a:pt x="134" y="227"/>
                                  <a:pt x="127" y="229"/>
                                  <a:pt x="120" y="228"/>
                                </a:cubicBezTo>
                                <a:cubicBezTo>
                                  <a:pt x="118" y="229"/>
                                  <a:pt x="117" y="228"/>
                                  <a:pt x="116" y="228"/>
                                </a:cubicBezTo>
                                <a:cubicBezTo>
                                  <a:pt x="115" y="228"/>
                                  <a:pt x="114" y="227"/>
                                  <a:pt x="113" y="227"/>
                                </a:cubicBezTo>
                                <a:cubicBezTo>
                                  <a:pt x="112" y="228"/>
                                  <a:pt x="111" y="228"/>
                                  <a:pt x="111" y="227"/>
                                </a:cubicBezTo>
                                <a:cubicBezTo>
                                  <a:pt x="107" y="227"/>
                                  <a:pt x="104" y="227"/>
                                  <a:pt x="100" y="226"/>
                                </a:cubicBezTo>
                                <a:cubicBezTo>
                                  <a:pt x="101" y="228"/>
                                  <a:pt x="103" y="227"/>
                                  <a:pt x="103" y="229"/>
                                </a:cubicBezTo>
                                <a:close/>
                                <a:moveTo>
                                  <a:pt x="261" y="160"/>
                                </a:moveTo>
                                <a:cubicBezTo>
                                  <a:pt x="259" y="161"/>
                                  <a:pt x="261" y="163"/>
                                  <a:pt x="259" y="164"/>
                                </a:cubicBezTo>
                                <a:cubicBezTo>
                                  <a:pt x="260" y="166"/>
                                  <a:pt x="258" y="167"/>
                                  <a:pt x="259" y="169"/>
                                </a:cubicBezTo>
                                <a:cubicBezTo>
                                  <a:pt x="258" y="170"/>
                                  <a:pt x="259" y="172"/>
                                  <a:pt x="257" y="173"/>
                                </a:cubicBezTo>
                                <a:cubicBezTo>
                                  <a:pt x="258" y="175"/>
                                  <a:pt x="257" y="177"/>
                                  <a:pt x="256" y="179"/>
                                </a:cubicBezTo>
                                <a:cubicBezTo>
                                  <a:pt x="257" y="180"/>
                                  <a:pt x="256" y="180"/>
                                  <a:pt x="256" y="181"/>
                                </a:cubicBezTo>
                                <a:cubicBezTo>
                                  <a:pt x="256" y="182"/>
                                  <a:pt x="257" y="183"/>
                                  <a:pt x="255" y="184"/>
                                </a:cubicBezTo>
                                <a:cubicBezTo>
                                  <a:pt x="256" y="185"/>
                                  <a:pt x="256" y="186"/>
                                  <a:pt x="255" y="186"/>
                                </a:cubicBezTo>
                                <a:cubicBezTo>
                                  <a:pt x="254" y="187"/>
                                  <a:pt x="255" y="188"/>
                                  <a:pt x="254" y="189"/>
                                </a:cubicBezTo>
                                <a:cubicBezTo>
                                  <a:pt x="254" y="194"/>
                                  <a:pt x="253" y="198"/>
                                  <a:pt x="252" y="202"/>
                                </a:cubicBezTo>
                                <a:cubicBezTo>
                                  <a:pt x="252" y="204"/>
                                  <a:pt x="252" y="205"/>
                                  <a:pt x="252" y="207"/>
                                </a:cubicBezTo>
                                <a:cubicBezTo>
                                  <a:pt x="251" y="208"/>
                                  <a:pt x="251" y="210"/>
                                  <a:pt x="250" y="211"/>
                                </a:cubicBezTo>
                                <a:cubicBezTo>
                                  <a:pt x="251" y="216"/>
                                  <a:pt x="248" y="220"/>
                                  <a:pt x="249" y="225"/>
                                </a:cubicBezTo>
                                <a:cubicBezTo>
                                  <a:pt x="247" y="227"/>
                                  <a:pt x="248" y="231"/>
                                  <a:pt x="247" y="233"/>
                                </a:cubicBezTo>
                                <a:cubicBezTo>
                                  <a:pt x="247" y="235"/>
                                  <a:pt x="247" y="236"/>
                                  <a:pt x="247" y="238"/>
                                </a:cubicBezTo>
                                <a:cubicBezTo>
                                  <a:pt x="247" y="239"/>
                                  <a:pt x="246" y="240"/>
                                  <a:pt x="247" y="242"/>
                                </a:cubicBezTo>
                                <a:cubicBezTo>
                                  <a:pt x="246" y="243"/>
                                  <a:pt x="248" y="246"/>
                                  <a:pt x="247" y="247"/>
                                </a:cubicBezTo>
                                <a:cubicBezTo>
                                  <a:pt x="247" y="247"/>
                                  <a:pt x="247" y="248"/>
                                  <a:pt x="248" y="249"/>
                                </a:cubicBezTo>
                                <a:cubicBezTo>
                                  <a:pt x="248" y="250"/>
                                  <a:pt x="248" y="251"/>
                                  <a:pt x="248" y="252"/>
                                </a:cubicBezTo>
                                <a:cubicBezTo>
                                  <a:pt x="248" y="253"/>
                                  <a:pt x="249" y="255"/>
                                  <a:pt x="249" y="256"/>
                                </a:cubicBezTo>
                                <a:cubicBezTo>
                                  <a:pt x="249" y="258"/>
                                  <a:pt x="250" y="260"/>
                                  <a:pt x="249" y="261"/>
                                </a:cubicBezTo>
                                <a:cubicBezTo>
                                  <a:pt x="251" y="263"/>
                                  <a:pt x="250" y="268"/>
                                  <a:pt x="253" y="268"/>
                                </a:cubicBezTo>
                                <a:cubicBezTo>
                                  <a:pt x="253" y="269"/>
                                  <a:pt x="254" y="269"/>
                                  <a:pt x="254" y="268"/>
                                </a:cubicBezTo>
                                <a:cubicBezTo>
                                  <a:pt x="254" y="268"/>
                                  <a:pt x="253" y="268"/>
                                  <a:pt x="253" y="267"/>
                                </a:cubicBezTo>
                                <a:cubicBezTo>
                                  <a:pt x="253" y="265"/>
                                  <a:pt x="253" y="261"/>
                                  <a:pt x="251" y="259"/>
                                </a:cubicBezTo>
                                <a:cubicBezTo>
                                  <a:pt x="252" y="257"/>
                                  <a:pt x="251" y="255"/>
                                  <a:pt x="251" y="253"/>
                                </a:cubicBezTo>
                                <a:cubicBezTo>
                                  <a:pt x="251" y="253"/>
                                  <a:pt x="251" y="252"/>
                                  <a:pt x="251" y="252"/>
                                </a:cubicBezTo>
                                <a:cubicBezTo>
                                  <a:pt x="250" y="251"/>
                                  <a:pt x="251" y="251"/>
                                  <a:pt x="250" y="250"/>
                                </a:cubicBezTo>
                                <a:cubicBezTo>
                                  <a:pt x="251" y="249"/>
                                  <a:pt x="251" y="248"/>
                                  <a:pt x="250" y="247"/>
                                </a:cubicBezTo>
                                <a:cubicBezTo>
                                  <a:pt x="252" y="243"/>
                                  <a:pt x="250" y="238"/>
                                  <a:pt x="252" y="235"/>
                                </a:cubicBezTo>
                                <a:cubicBezTo>
                                  <a:pt x="250" y="230"/>
                                  <a:pt x="252" y="228"/>
                                  <a:pt x="251" y="224"/>
                                </a:cubicBezTo>
                                <a:cubicBezTo>
                                  <a:pt x="253" y="223"/>
                                  <a:pt x="252" y="220"/>
                                  <a:pt x="253" y="219"/>
                                </a:cubicBezTo>
                                <a:cubicBezTo>
                                  <a:pt x="253" y="217"/>
                                  <a:pt x="254" y="216"/>
                                  <a:pt x="254" y="214"/>
                                </a:cubicBezTo>
                                <a:cubicBezTo>
                                  <a:pt x="255" y="212"/>
                                  <a:pt x="254" y="210"/>
                                  <a:pt x="255" y="209"/>
                                </a:cubicBezTo>
                                <a:cubicBezTo>
                                  <a:pt x="255" y="207"/>
                                  <a:pt x="256" y="205"/>
                                  <a:pt x="256" y="203"/>
                                </a:cubicBezTo>
                                <a:cubicBezTo>
                                  <a:pt x="256" y="202"/>
                                  <a:pt x="257" y="202"/>
                                  <a:pt x="256" y="201"/>
                                </a:cubicBezTo>
                                <a:cubicBezTo>
                                  <a:pt x="256" y="200"/>
                                  <a:pt x="257" y="200"/>
                                  <a:pt x="256" y="198"/>
                                </a:cubicBezTo>
                                <a:cubicBezTo>
                                  <a:pt x="258" y="197"/>
                                  <a:pt x="257" y="195"/>
                                  <a:pt x="258" y="193"/>
                                </a:cubicBezTo>
                                <a:cubicBezTo>
                                  <a:pt x="258" y="189"/>
                                  <a:pt x="260" y="187"/>
                                  <a:pt x="260" y="183"/>
                                </a:cubicBezTo>
                                <a:cubicBezTo>
                                  <a:pt x="260" y="182"/>
                                  <a:pt x="260" y="181"/>
                                  <a:pt x="260" y="181"/>
                                </a:cubicBezTo>
                                <a:cubicBezTo>
                                  <a:pt x="262" y="180"/>
                                  <a:pt x="260" y="179"/>
                                  <a:pt x="261" y="178"/>
                                </a:cubicBezTo>
                                <a:cubicBezTo>
                                  <a:pt x="262" y="176"/>
                                  <a:pt x="261" y="174"/>
                                  <a:pt x="262" y="173"/>
                                </a:cubicBezTo>
                                <a:cubicBezTo>
                                  <a:pt x="263" y="169"/>
                                  <a:pt x="261" y="165"/>
                                  <a:pt x="263" y="162"/>
                                </a:cubicBezTo>
                                <a:cubicBezTo>
                                  <a:pt x="262" y="160"/>
                                  <a:pt x="263" y="159"/>
                                  <a:pt x="263" y="157"/>
                                </a:cubicBezTo>
                                <a:cubicBezTo>
                                  <a:pt x="263" y="156"/>
                                  <a:pt x="262" y="154"/>
                                  <a:pt x="263" y="154"/>
                                </a:cubicBezTo>
                                <a:cubicBezTo>
                                  <a:pt x="262" y="153"/>
                                  <a:pt x="264" y="151"/>
                                  <a:pt x="262" y="152"/>
                                </a:cubicBezTo>
                                <a:cubicBezTo>
                                  <a:pt x="262" y="155"/>
                                  <a:pt x="260" y="157"/>
                                  <a:pt x="261" y="160"/>
                                </a:cubicBezTo>
                                <a:close/>
                                <a:moveTo>
                                  <a:pt x="125" y="239"/>
                                </a:moveTo>
                                <a:cubicBezTo>
                                  <a:pt x="125" y="238"/>
                                  <a:pt x="124" y="237"/>
                                  <a:pt x="125" y="236"/>
                                </a:cubicBezTo>
                                <a:cubicBezTo>
                                  <a:pt x="126" y="238"/>
                                  <a:pt x="128" y="239"/>
                                  <a:pt x="129" y="240"/>
                                </a:cubicBezTo>
                                <a:cubicBezTo>
                                  <a:pt x="131" y="240"/>
                                  <a:pt x="132" y="241"/>
                                  <a:pt x="133" y="241"/>
                                </a:cubicBezTo>
                                <a:cubicBezTo>
                                  <a:pt x="134" y="242"/>
                                  <a:pt x="136" y="241"/>
                                  <a:pt x="137" y="242"/>
                                </a:cubicBezTo>
                                <a:cubicBezTo>
                                  <a:pt x="139" y="242"/>
                                  <a:pt x="140" y="242"/>
                                  <a:pt x="141" y="243"/>
                                </a:cubicBezTo>
                                <a:cubicBezTo>
                                  <a:pt x="143" y="241"/>
                                  <a:pt x="144" y="244"/>
                                  <a:pt x="146" y="243"/>
                                </a:cubicBezTo>
                                <a:cubicBezTo>
                                  <a:pt x="147" y="244"/>
                                  <a:pt x="148" y="245"/>
                                  <a:pt x="150" y="244"/>
                                </a:cubicBezTo>
                                <a:cubicBezTo>
                                  <a:pt x="150" y="245"/>
                                  <a:pt x="151" y="244"/>
                                  <a:pt x="152" y="244"/>
                                </a:cubicBezTo>
                                <a:cubicBezTo>
                                  <a:pt x="153" y="245"/>
                                  <a:pt x="153" y="245"/>
                                  <a:pt x="154" y="245"/>
                                </a:cubicBezTo>
                                <a:cubicBezTo>
                                  <a:pt x="156" y="245"/>
                                  <a:pt x="157" y="245"/>
                                  <a:pt x="158" y="246"/>
                                </a:cubicBezTo>
                                <a:cubicBezTo>
                                  <a:pt x="160" y="246"/>
                                  <a:pt x="162" y="245"/>
                                  <a:pt x="163" y="247"/>
                                </a:cubicBezTo>
                                <a:cubicBezTo>
                                  <a:pt x="166" y="246"/>
                                  <a:pt x="167" y="248"/>
                                  <a:pt x="170" y="247"/>
                                </a:cubicBezTo>
                                <a:cubicBezTo>
                                  <a:pt x="172" y="248"/>
                                  <a:pt x="175" y="249"/>
                                  <a:pt x="177" y="249"/>
                                </a:cubicBezTo>
                                <a:cubicBezTo>
                                  <a:pt x="179" y="250"/>
                                  <a:pt x="182" y="249"/>
                                  <a:pt x="184" y="250"/>
                                </a:cubicBezTo>
                                <a:cubicBezTo>
                                  <a:pt x="187" y="251"/>
                                  <a:pt x="189" y="252"/>
                                  <a:pt x="192" y="251"/>
                                </a:cubicBezTo>
                                <a:cubicBezTo>
                                  <a:pt x="195" y="253"/>
                                  <a:pt x="199" y="252"/>
                                  <a:pt x="202" y="254"/>
                                </a:cubicBezTo>
                                <a:cubicBezTo>
                                  <a:pt x="205" y="253"/>
                                  <a:pt x="208" y="255"/>
                                  <a:pt x="211" y="255"/>
                                </a:cubicBezTo>
                                <a:cubicBezTo>
                                  <a:pt x="212" y="256"/>
                                  <a:pt x="214" y="255"/>
                                  <a:pt x="215" y="256"/>
                                </a:cubicBezTo>
                                <a:cubicBezTo>
                                  <a:pt x="216" y="256"/>
                                  <a:pt x="217" y="257"/>
                                  <a:pt x="218" y="256"/>
                                </a:cubicBezTo>
                                <a:cubicBezTo>
                                  <a:pt x="218" y="257"/>
                                  <a:pt x="219" y="256"/>
                                  <a:pt x="220" y="257"/>
                                </a:cubicBezTo>
                                <a:cubicBezTo>
                                  <a:pt x="222" y="258"/>
                                  <a:pt x="226" y="258"/>
                                  <a:pt x="228" y="260"/>
                                </a:cubicBezTo>
                                <a:cubicBezTo>
                                  <a:pt x="230" y="260"/>
                                  <a:pt x="231" y="261"/>
                                  <a:pt x="232" y="261"/>
                                </a:cubicBezTo>
                                <a:cubicBezTo>
                                  <a:pt x="234" y="261"/>
                                  <a:pt x="235" y="264"/>
                                  <a:pt x="237" y="263"/>
                                </a:cubicBezTo>
                                <a:cubicBezTo>
                                  <a:pt x="236" y="261"/>
                                  <a:pt x="235" y="261"/>
                                  <a:pt x="234" y="260"/>
                                </a:cubicBezTo>
                                <a:cubicBezTo>
                                  <a:pt x="233" y="260"/>
                                  <a:pt x="233" y="259"/>
                                  <a:pt x="232" y="259"/>
                                </a:cubicBezTo>
                                <a:cubicBezTo>
                                  <a:pt x="231" y="259"/>
                                  <a:pt x="231" y="259"/>
                                  <a:pt x="230" y="258"/>
                                </a:cubicBezTo>
                                <a:cubicBezTo>
                                  <a:pt x="227" y="258"/>
                                  <a:pt x="225" y="256"/>
                                  <a:pt x="222" y="256"/>
                                </a:cubicBezTo>
                                <a:cubicBezTo>
                                  <a:pt x="222" y="254"/>
                                  <a:pt x="220" y="254"/>
                                  <a:pt x="220" y="253"/>
                                </a:cubicBezTo>
                                <a:cubicBezTo>
                                  <a:pt x="217" y="253"/>
                                  <a:pt x="215" y="252"/>
                                  <a:pt x="213" y="252"/>
                                </a:cubicBezTo>
                                <a:cubicBezTo>
                                  <a:pt x="212" y="250"/>
                                  <a:pt x="211" y="251"/>
                                  <a:pt x="210" y="250"/>
                                </a:cubicBezTo>
                                <a:cubicBezTo>
                                  <a:pt x="210" y="250"/>
                                  <a:pt x="209" y="249"/>
                                  <a:pt x="209" y="249"/>
                                </a:cubicBezTo>
                                <a:cubicBezTo>
                                  <a:pt x="208" y="250"/>
                                  <a:pt x="207" y="249"/>
                                  <a:pt x="207" y="249"/>
                                </a:cubicBezTo>
                                <a:cubicBezTo>
                                  <a:pt x="205" y="249"/>
                                  <a:pt x="203" y="249"/>
                                  <a:pt x="202" y="248"/>
                                </a:cubicBezTo>
                                <a:cubicBezTo>
                                  <a:pt x="201" y="249"/>
                                  <a:pt x="201" y="247"/>
                                  <a:pt x="200" y="248"/>
                                </a:cubicBezTo>
                                <a:cubicBezTo>
                                  <a:pt x="198" y="249"/>
                                  <a:pt x="198" y="247"/>
                                  <a:pt x="197" y="248"/>
                                </a:cubicBezTo>
                                <a:cubicBezTo>
                                  <a:pt x="196" y="246"/>
                                  <a:pt x="193" y="247"/>
                                  <a:pt x="192" y="246"/>
                                </a:cubicBezTo>
                                <a:cubicBezTo>
                                  <a:pt x="191" y="246"/>
                                  <a:pt x="191" y="246"/>
                                  <a:pt x="190" y="246"/>
                                </a:cubicBezTo>
                                <a:cubicBezTo>
                                  <a:pt x="190" y="245"/>
                                  <a:pt x="188" y="246"/>
                                  <a:pt x="188" y="246"/>
                                </a:cubicBezTo>
                                <a:cubicBezTo>
                                  <a:pt x="187" y="244"/>
                                  <a:pt x="185" y="246"/>
                                  <a:pt x="184" y="245"/>
                                </a:cubicBezTo>
                                <a:cubicBezTo>
                                  <a:pt x="181" y="245"/>
                                  <a:pt x="178" y="244"/>
                                  <a:pt x="175" y="245"/>
                                </a:cubicBezTo>
                                <a:cubicBezTo>
                                  <a:pt x="174" y="244"/>
                                  <a:pt x="173" y="244"/>
                                  <a:pt x="172" y="244"/>
                                </a:cubicBezTo>
                                <a:cubicBezTo>
                                  <a:pt x="170" y="245"/>
                                  <a:pt x="169" y="242"/>
                                  <a:pt x="167" y="243"/>
                                </a:cubicBezTo>
                                <a:cubicBezTo>
                                  <a:pt x="166" y="244"/>
                                  <a:pt x="166" y="243"/>
                                  <a:pt x="166" y="243"/>
                                </a:cubicBezTo>
                                <a:cubicBezTo>
                                  <a:pt x="165" y="242"/>
                                  <a:pt x="164" y="243"/>
                                  <a:pt x="163" y="243"/>
                                </a:cubicBezTo>
                                <a:cubicBezTo>
                                  <a:pt x="162" y="242"/>
                                  <a:pt x="160" y="243"/>
                                  <a:pt x="159" y="242"/>
                                </a:cubicBezTo>
                                <a:cubicBezTo>
                                  <a:pt x="157" y="241"/>
                                  <a:pt x="156" y="242"/>
                                  <a:pt x="155" y="242"/>
                                </a:cubicBezTo>
                                <a:cubicBezTo>
                                  <a:pt x="153" y="241"/>
                                  <a:pt x="152" y="241"/>
                                  <a:pt x="150" y="242"/>
                                </a:cubicBezTo>
                                <a:cubicBezTo>
                                  <a:pt x="148" y="240"/>
                                  <a:pt x="145" y="241"/>
                                  <a:pt x="142" y="240"/>
                                </a:cubicBezTo>
                                <a:cubicBezTo>
                                  <a:pt x="141" y="239"/>
                                  <a:pt x="139" y="240"/>
                                  <a:pt x="138" y="239"/>
                                </a:cubicBezTo>
                                <a:cubicBezTo>
                                  <a:pt x="137" y="239"/>
                                  <a:pt x="136" y="238"/>
                                  <a:pt x="134" y="238"/>
                                </a:cubicBezTo>
                                <a:cubicBezTo>
                                  <a:pt x="132" y="237"/>
                                  <a:pt x="129" y="236"/>
                                  <a:pt x="126" y="236"/>
                                </a:cubicBezTo>
                                <a:cubicBezTo>
                                  <a:pt x="125" y="235"/>
                                  <a:pt x="124" y="235"/>
                                  <a:pt x="123" y="234"/>
                                </a:cubicBezTo>
                                <a:cubicBezTo>
                                  <a:pt x="120" y="235"/>
                                  <a:pt x="118" y="233"/>
                                  <a:pt x="114" y="234"/>
                                </a:cubicBezTo>
                                <a:cubicBezTo>
                                  <a:pt x="114" y="234"/>
                                  <a:pt x="114" y="233"/>
                                  <a:pt x="114" y="234"/>
                                </a:cubicBezTo>
                                <a:cubicBezTo>
                                  <a:pt x="117" y="236"/>
                                  <a:pt x="121" y="238"/>
                                  <a:pt x="125" y="239"/>
                                </a:cubicBezTo>
                                <a:close/>
                                <a:moveTo>
                                  <a:pt x="143" y="238"/>
                                </a:moveTo>
                                <a:cubicBezTo>
                                  <a:pt x="147" y="238"/>
                                  <a:pt x="149" y="239"/>
                                  <a:pt x="153" y="239"/>
                                </a:cubicBezTo>
                                <a:cubicBezTo>
                                  <a:pt x="154" y="240"/>
                                  <a:pt x="155" y="239"/>
                                  <a:pt x="155" y="239"/>
                                </a:cubicBezTo>
                                <a:cubicBezTo>
                                  <a:pt x="157" y="239"/>
                                  <a:pt x="157" y="240"/>
                                  <a:pt x="158" y="239"/>
                                </a:cubicBezTo>
                                <a:cubicBezTo>
                                  <a:pt x="159" y="239"/>
                                  <a:pt x="159" y="239"/>
                                  <a:pt x="159" y="240"/>
                                </a:cubicBezTo>
                                <a:cubicBezTo>
                                  <a:pt x="161" y="240"/>
                                  <a:pt x="162" y="239"/>
                                  <a:pt x="163" y="240"/>
                                </a:cubicBezTo>
                                <a:cubicBezTo>
                                  <a:pt x="166" y="241"/>
                                  <a:pt x="170" y="241"/>
                                  <a:pt x="174" y="242"/>
                                </a:cubicBezTo>
                                <a:cubicBezTo>
                                  <a:pt x="175" y="241"/>
                                  <a:pt x="176" y="242"/>
                                  <a:pt x="178" y="241"/>
                                </a:cubicBezTo>
                                <a:cubicBezTo>
                                  <a:pt x="179" y="242"/>
                                  <a:pt x="181" y="241"/>
                                  <a:pt x="183" y="242"/>
                                </a:cubicBezTo>
                                <a:cubicBezTo>
                                  <a:pt x="184" y="242"/>
                                  <a:pt x="185" y="242"/>
                                  <a:pt x="187" y="243"/>
                                </a:cubicBezTo>
                                <a:cubicBezTo>
                                  <a:pt x="188" y="243"/>
                                  <a:pt x="190" y="243"/>
                                  <a:pt x="191" y="244"/>
                                </a:cubicBezTo>
                                <a:cubicBezTo>
                                  <a:pt x="193" y="243"/>
                                  <a:pt x="194" y="244"/>
                                  <a:pt x="195" y="244"/>
                                </a:cubicBezTo>
                                <a:cubicBezTo>
                                  <a:pt x="196" y="246"/>
                                  <a:pt x="198" y="244"/>
                                  <a:pt x="200" y="245"/>
                                </a:cubicBezTo>
                                <a:cubicBezTo>
                                  <a:pt x="203" y="245"/>
                                  <a:pt x="205" y="247"/>
                                  <a:pt x="208" y="246"/>
                                </a:cubicBezTo>
                                <a:cubicBezTo>
                                  <a:pt x="210" y="248"/>
                                  <a:pt x="212" y="248"/>
                                  <a:pt x="214" y="248"/>
                                </a:cubicBezTo>
                                <a:cubicBezTo>
                                  <a:pt x="214" y="249"/>
                                  <a:pt x="216" y="248"/>
                                  <a:pt x="216" y="249"/>
                                </a:cubicBezTo>
                                <a:cubicBezTo>
                                  <a:pt x="217" y="250"/>
                                  <a:pt x="218" y="250"/>
                                  <a:pt x="219" y="250"/>
                                </a:cubicBezTo>
                                <a:cubicBezTo>
                                  <a:pt x="220" y="252"/>
                                  <a:pt x="221" y="251"/>
                                  <a:pt x="222" y="252"/>
                                </a:cubicBezTo>
                                <a:cubicBezTo>
                                  <a:pt x="222" y="251"/>
                                  <a:pt x="222" y="252"/>
                                  <a:pt x="223" y="253"/>
                                </a:cubicBezTo>
                                <a:cubicBezTo>
                                  <a:pt x="223" y="253"/>
                                  <a:pt x="224" y="252"/>
                                  <a:pt x="224" y="253"/>
                                </a:cubicBezTo>
                                <a:cubicBezTo>
                                  <a:pt x="225" y="253"/>
                                  <a:pt x="226" y="253"/>
                                  <a:pt x="227" y="254"/>
                                </a:cubicBezTo>
                                <a:cubicBezTo>
                                  <a:pt x="228" y="254"/>
                                  <a:pt x="230" y="256"/>
                                  <a:pt x="230" y="254"/>
                                </a:cubicBezTo>
                                <a:cubicBezTo>
                                  <a:pt x="229" y="254"/>
                                  <a:pt x="228" y="253"/>
                                  <a:pt x="228" y="252"/>
                                </a:cubicBezTo>
                                <a:cubicBezTo>
                                  <a:pt x="227" y="252"/>
                                  <a:pt x="226" y="253"/>
                                  <a:pt x="226" y="251"/>
                                </a:cubicBezTo>
                                <a:cubicBezTo>
                                  <a:pt x="224" y="251"/>
                                  <a:pt x="223" y="250"/>
                                  <a:pt x="221" y="250"/>
                                </a:cubicBezTo>
                                <a:cubicBezTo>
                                  <a:pt x="219" y="247"/>
                                  <a:pt x="216" y="247"/>
                                  <a:pt x="214" y="245"/>
                                </a:cubicBezTo>
                                <a:cubicBezTo>
                                  <a:pt x="212" y="245"/>
                                  <a:pt x="211" y="246"/>
                                  <a:pt x="210" y="244"/>
                                </a:cubicBezTo>
                                <a:cubicBezTo>
                                  <a:pt x="208" y="244"/>
                                  <a:pt x="207" y="243"/>
                                  <a:pt x="206" y="243"/>
                                </a:cubicBezTo>
                                <a:cubicBezTo>
                                  <a:pt x="205" y="243"/>
                                  <a:pt x="204" y="243"/>
                                  <a:pt x="203" y="242"/>
                                </a:cubicBezTo>
                                <a:cubicBezTo>
                                  <a:pt x="201" y="241"/>
                                  <a:pt x="200" y="241"/>
                                  <a:pt x="199" y="241"/>
                                </a:cubicBezTo>
                                <a:cubicBezTo>
                                  <a:pt x="196" y="240"/>
                                  <a:pt x="194" y="239"/>
                                  <a:pt x="191" y="239"/>
                                </a:cubicBezTo>
                                <a:cubicBezTo>
                                  <a:pt x="191" y="239"/>
                                  <a:pt x="191" y="239"/>
                                  <a:pt x="190" y="239"/>
                                </a:cubicBezTo>
                                <a:cubicBezTo>
                                  <a:pt x="190" y="239"/>
                                  <a:pt x="190" y="239"/>
                                  <a:pt x="190" y="239"/>
                                </a:cubicBezTo>
                                <a:cubicBezTo>
                                  <a:pt x="189" y="239"/>
                                  <a:pt x="188" y="239"/>
                                  <a:pt x="188" y="239"/>
                                </a:cubicBezTo>
                                <a:cubicBezTo>
                                  <a:pt x="187" y="239"/>
                                  <a:pt x="186" y="238"/>
                                  <a:pt x="186" y="238"/>
                                </a:cubicBezTo>
                                <a:cubicBezTo>
                                  <a:pt x="185" y="238"/>
                                  <a:pt x="184" y="238"/>
                                  <a:pt x="183" y="239"/>
                                </a:cubicBezTo>
                                <a:cubicBezTo>
                                  <a:pt x="182" y="238"/>
                                  <a:pt x="181" y="237"/>
                                  <a:pt x="179" y="238"/>
                                </a:cubicBezTo>
                                <a:cubicBezTo>
                                  <a:pt x="178" y="236"/>
                                  <a:pt x="176" y="238"/>
                                  <a:pt x="176" y="237"/>
                                </a:cubicBezTo>
                                <a:cubicBezTo>
                                  <a:pt x="175" y="237"/>
                                  <a:pt x="174" y="235"/>
                                  <a:pt x="173" y="237"/>
                                </a:cubicBezTo>
                                <a:cubicBezTo>
                                  <a:pt x="172" y="235"/>
                                  <a:pt x="170" y="236"/>
                                  <a:pt x="168" y="236"/>
                                </a:cubicBezTo>
                                <a:cubicBezTo>
                                  <a:pt x="166" y="236"/>
                                  <a:pt x="164" y="235"/>
                                  <a:pt x="162" y="236"/>
                                </a:cubicBezTo>
                                <a:cubicBezTo>
                                  <a:pt x="160" y="235"/>
                                  <a:pt x="157" y="236"/>
                                  <a:pt x="154" y="235"/>
                                </a:cubicBezTo>
                                <a:cubicBezTo>
                                  <a:pt x="152" y="235"/>
                                  <a:pt x="149" y="236"/>
                                  <a:pt x="147" y="236"/>
                                </a:cubicBezTo>
                                <a:cubicBezTo>
                                  <a:pt x="145" y="236"/>
                                  <a:pt x="144" y="235"/>
                                  <a:pt x="143" y="236"/>
                                </a:cubicBezTo>
                                <a:cubicBezTo>
                                  <a:pt x="142" y="236"/>
                                  <a:pt x="141" y="235"/>
                                  <a:pt x="139" y="236"/>
                                </a:cubicBezTo>
                                <a:cubicBezTo>
                                  <a:pt x="138" y="235"/>
                                  <a:pt x="137" y="235"/>
                                  <a:pt x="135" y="235"/>
                                </a:cubicBezTo>
                                <a:cubicBezTo>
                                  <a:pt x="135" y="235"/>
                                  <a:pt x="132" y="234"/>
                                  <a:pt x="132" y="235"/>
                                </a:cubicBezTo>
                                <a:cubicBezTo>
                                  <a:pt x="132" y="235"/>
                                  <a:pt x="133" y="236"/>
                                  <a:pt x="133" y="235"/>
                                </a:cubicBezTo>
                                <a:cubicBezTo>
                                  <a:pt x="136" y="237"/>
                                  <a:pt x="140" y="237"/>
                                  <a:pt x="143" y="238"/>
                                </a:cubicBezTo>
                                <a:close/>
                                <a:moveTo>
                                  <a:pt x="144" y="249"/>
                                </a:moveTo>
                                <a:cubicBezTo>
                                  <a:pt x="146" y="249"/>
                                  <a:pt x="147" y="249"/>
                                  <a:pt x="148" y="250"/>
                                </a:cubicBezTo>
                                <a:cubicBezTo>
                                  <a:pt x="151" y="251"/>
                                  <a:pt x="153" y="252"/>
                                  <a:pt x="155" y="253"/>
                                </a:cubicBezTo>
                                <a:cubicBezTo>
                                  <a:pt x="156" y="253"/>
                                  <a:pt x="157" y="254"/>
                                  <a:pt x="158" y="255"/>
                                </a:cubicBezTo>
                                <a:cubicBezTo>
                                  <a:pt x="159" y="254"/>
                                  <a:pt x="160" y="254"/>
                                  <a:pt x="160" y="255"/>
                                </a:cubicBezTo>
                                <a:cubicBezTo>
                                  <a:pt x="161" y="255"/>
                                  <a:pt x="162" y="255"/>
                                  <a:pt x="162" y="256"/>
                                </a:cubicBezTo>
                                <a:cubicBezTo>
                                  <a:pt x="165" y="256"/>
                                  <a:pt x="167" y="257"/>
                                  <a:pt x="170" y="258"/>
                                </a:cubicBezTo>
                                <a:cubicBezTo>
                                  <a:pt x="171" y="258"/>
                                  <a:pt x="172" y="258"/>
                                  <a:pt x="173" y="259"/>
                                </a:cubicBezTo>
                                <a:cubicBezTo>
                                  <a:pt x="175" y="258"/>
                                  <a:pt x="176" y="259"/>
                                  <a:pt x="177" y="260"/>
                                </a:cubicBezTo>
                                <a:cubicBezTo>
                                  <a:pt x="180" y="260"/>
                                  <a:pt x="182" y="262"/>
                                  <a:pt x="185" y="261"/>
                                </a:cubicBezTo>
                                <a:cubicBezTo>
                                  <a:pt x="190" y="263"/>
                                  <a:pt x="195" y="264"/>
                                  <a:pt x="201" y="264"/>
                                </a:cubicBezTo>
                                <a:cubicBezTo>
                                  <a:pt x="202" y="265"/>
                                  <a:pt x="205" y="265"/>
                                  <a:pt x="206" y="266"/>
                                </a:cubicBezTo>
                                <a:cubicBezTo>
                                  <a:pt x="208" y="266"/>
                                  <a:pt x="209" y="265"/>
                                  <a:pt x="210" y="266"/>
                                </a:cubicBezTo>
                                <a:cubicBezTo>
                                  <a:pt x="211" y="267"/>
                                  <a:pt x="212" y="266"/>
                                  <a:pt x="213" y="267"/>
                                </a:cubicBezTo>
                                <a:cubicBezTo>
                                  <a:pt x="218" y="267"/>
                                  <a:pt x="222" y="270"/>
                                  <a:pt x="226" y="269"/>
                                </a:cubicBezTo>
                                <a:cubicBezTo>
                                  <a:pt x="228" y="271"/>
                                  <a:pt x="231" y="269"/>
                                  <a:pt x="233" y="270"/>
                                </a:cubicBezTo>
                                <a:cubicBezTo>
                                  <a:pt x="235" y="271"/>
                                  <a:pt x="237" y="271"/>
                                  <a:pt x="239" y="272"/>
                                </a:cubicBezTo>
                                <a:cubicBezTo>
                                  <a:pt x="241" y="271"/>
                                  <a:pt x="241" y="273"/>
                                  <a:pt x="242" y="273"/>
                                </a:cubicBezTo>
                                <a:cubicBezTo>
                                  <a:pt x="243" y="273"/>
                                  <a:pt x="244" y="273"/>
                                  <a:pt x="245" y="274"/>
                                </a:cubicBezTo>
                                <a:cubicBezTo>
                                  <a:pt x="246" y="275"/>
                                  <a:pt x="247" y="274"/>
                                  <a:pt x="248" y="274"/>
                                </a:cubicBezTo>
                                <a:cubicBezTo>
                                  <a:pt x="249" y="274"/>
                                  <a:pt x="250" y="275"/>
                                  <a:pt x="250" y="275"/>
                                </a:cubicBezTo>
                                <a:cubicBezTo>
                                  <a:pt x="251" y="275"/>
                                  <a:pt x="251" y="275"/>
                                  <a:pt x="251" y="274"/>
                                </a:cubicBezTo>
                                <a:cubicBezTo>
                                  <a:pt x="249" y="274"/>
                                  <a:pt x="248" y="272"/>
                                  <a:pt x="246" y="271"/>
                                </a:cubicBezTo>
                                <a:cubicBezTo>
                                  <a:pt x="244" y="271"/>
                                  <a:pt x="243" y="269"/>
                                  <a:pt x="241" y="268"/>
                                </a:cubicBezTo>
                                <a:cubicBezTo>
                                  <a:pt x="238" y="267"/>
                                  <a:pt x="236" y="265"/>
                                  <a:pt x="233" y="265"/>
                                </a:cubicBezTo>
                                <a:cubicBezTo>
                                  <a:pt x="232" y="264"/>
                                  <a:pt x="231" y="264"/>
                                  <a:pt x="229" y="264"/>
                                </a:cubicBezTo>
                                <a:cubicBezTo>
                                  <a:pt x="228" y="262"/>
                                  <a:pt x="226" y="263"/>
                                  <a:pt x="225" y="261"/>
                                </a:cubicBezTo>
                                <a:cubicBezTo>
                                  <a:pt x="224" y="262"/>
                                  <a:pt x="224" y="261"/>
                                  <a:pt x="223" y="261"/>
                                </a:cubicBezTo>
                                <a:cubicBezTo>
                                  <a:pt x="222" y="260"/>
                                  <a:pt x="221" y="262"/>
                                  <a:pt x="221" y="260"/>
                                </a:cubicBezTo>
                                <a:cubicBezTo>
                                  <a:pt x="218" y="261"/>
                                  <a:pt x="217" y="260"/>
                                  <a:pt x="215" y="259"/>
                                </a:cubicBezTo>
                                <a:cubicBezTo>
                                  <a:pt x="215" y="258"/>
                                  <a:pt x="213" y="259"/>
                                  <a:pt x="213" y="258"/>
                                </a:cubicBezTo>
                                <a:cubicBezTo>
                                  <a:pt x="211" y="260"/>
                                  <a:pt x="211" y="256"/>
                                  <a:pt x="210" y="258"/>
                                </a:cubicBezTo>
                                <a:cubicBezTo>
                                  <a:pt x="208" y="257"/>
                                  <a:pt x="206" y="257"/>
                                  <a:pt x="204" y="257"/>
                                </a:cubicBezTo>
                                <a:cubicBezTo>
                                  <a:pt x="203" y="257"/>
                                  <a:pt x="203" y="256"/>
                                  <a:pt x="202" y="257"/>
                                </a:cubicBezTo>
                                <a:cubicBezTo>
                                  <a:pt x="202" y="256"/>
                                  <a:pt x="200" y="257"/>
                                  <a:pt x="200" y="256"/>
                                </a:cubicBezTo>
                                <a:cubicBezTo>
                                  <a:pt x="197" y="257"/>
                                  <a:pt x="196" y="254"/>
                                  <a:pt x="194" y="255"/>
                                </a:cubicBezTo>
                                <a:cubicBezTo>
                                  <a:pt x="191" y="254"/>
                                  <a:pt x="187" y="254"/>
                                  <a:pt x="184" y="253"/>
                                </a:cubicBezTo>
                                <a:cubicBezTo>
                                  <a:pt x="180" y="253"/>
                                  <a:pt x="177" y="251"/>
                                  <a:pt x="173" y="251"/>
                                </a:cubicBezTo>
                                <a:cubicBezTo>
                                  <a:pt x="172" y="250"/>
                                  <a:pt x="169" y="251"/>
                                  <a:pt x="168" y="250"/>
                                </a:cubicBezTo>
                                <a:cubicBezTo>
                                  <a:pt x="166" y="250"/>
                                  <a:pt x="164" y="250"/>
                                  <a:pt x="162" y="249"/>
                                </a:cubicBezTo>
                                <a:cubicBezTo>
                                  <a:pt x="161" y="248"/>
                                  <a:pt x="159" y="249"/>
                                  <a:pt x="157" y="248"/>
                                </a:cubicBezTo>
                                <a:cubicBezTo>
                                  <a:pt x="155" y="247"/>
                                  <a:pt x="153" y="249"/>
                                  <a:pt x="152" y="247"/>
                                </a:cubicBezTo>
                                <a:cubicBezTo>
                                  <a:pt x="150" y="247"/>
                                  <a:pt x="148" y="247"/>
                                  <a:pt x="146" y="246"/>
                                </a:cubicBezTo>
                                <a:cubicBezTo>
                                  <a:pt x="145" y="247"/>
                                  <a:pt x="145" y="245"/>
                                  <a:pt x="143" y="246"/>
                                </a:cubicBezTo>
                                <a:cubicBezTo>
                                  <a:pt x="143" y="245"/>
                                  <a:pt x="141" y="245"/>
                                  <a:pt x="141" y="246"/>
                                </a:cubicBezTo>
                                <a:cubicBezTo>
                                  <a:pt x="142" y="247"/>
                                  <a:pt x="144" y="247"/>
                                  <a:pt x="144" y="249"/>
                                </a:cubicBezTo>
                                <a:close/>
                                <a:moveTo>
                                  <a:pt x="207" y="240"/>
                                </a:moveTo>
                                <a:cubicBezTo>
                                  <a:pt x="207" y="241"/>
                                  <a:pt x="210" y="241"/>
                                  <a:pt x="209" y="240"/>
                                </a:cubicBezTo>
                                <a:cubicBezTo>
                                  <a:pt x="207" y="241"/>
                                  <a:pt x="206" y="238"/>
                                  <a:pt x="204" y="239"/>
                                </a:cubicBezTo>
                                <a:cubicBezTo>
                                  <a:pt x="205" y="241"/>
                                  <a:pt x="206" y="239"/>
                                  <a:pt x="207" y="240"/>
                                </a:cubicBezTo>
                                <a:close/>
                                <a:moveTo>
                                  <a:pt x="248" y="269"/>
                                </a:moveTo>
                                <a:cubicBezTo>
                                  <a:pt x="249" y="269"/>
                                  <a:pt x="249" y="271"/>
                                  <a:pt x="250" y="270"/>
                                </a:cubicBezTo>
                                <a:cubicBezTo>
                                  <a:pt x="249" y="268"/>
                                  <a:pt x="247" y="268"/>
                                  <a:pt x="246" y="267"/>
                                </a:cubicBezTo>
                                <a:cubicBezTo>
                                  <a:pt x="246" y="269"/>
                                  <a:pt x="247" y="268"/>
                                  <a:pt x="248" y="269"/>
                                </a:cubicBezTo>
                                <a:close/>
                                <a:moveTo>
                                  <a:pt x="259" y="272"/>
                                </a:moveTo>
                                <a:cubicBezTo>
                                  <a:pt x="258" y="271"/>
                                  <a:pt x="258" y="270"/>
                                  <a:pt x="257" y="270"/>
                                </a:cubicBezTo>
                                <a:cubicBezTo>
                                  <a:pt x="257" y="271"/>
                                  <a:pt x="257" y="273"/>
                                  <a:pt x="259" y="272"/>
                                </a:cubicBezTo>
                                <a:close/>
                              </a:path>
                            </a:pathLst>
                          </a:custGeom>
                          <a:solidFill>
                            <a:schemeClr val="accent3">
                              <a:lumMod val="40000"/>
                              <a:lumOff val="60000"/>
                            </a:schemeClr>
                          </a:solidFill>
                          <a:ln>
                            <a:noFill/>
                          </a:ln>
                        </wps:spPr>
                        <wps:bodyPr vert="horz" wrap="square" lIns="91440" tIns="45720" rIns="91440" bIns="45720" numCol="1" anchor="t" anchorCtr="0" compatLnSpc="1">
                          <a:prstTxWarp prst="textNoShape">
                            <a:avLst/>
                          </a:prstTxWarp>
                        </wps:bodyPr>
                      </wps:wsp>
                      <wps:wsp>
                        <wps:cNvPr id="11" name="Rectangle 11"/>
                        <wps:cNvSpPr/>
                        <wps:spPr>
                          <a:xfrm>
                            <a:off x="0" y="0"/>
                            <a:ext cx="1243584" cy="12435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Zone de texte 13"/>
                      <wps:cNvSpPr txBox="1"/>
                      <wps:spPr>
                        <a:xfrm>
                          <a:off x="199984" y="133323"/>
                          <a:ext cx="1009650" cy="601980"/>
                        </a:xfrm>
                        <a:prstGeom prst="rect">
                          <a:avLst/>
                        </a:prstGeom>
                        <a:noFill/>
                        <a:ln w="6350">
                          <a:noFill/>
                        </a:ln>
                      </wps:spPr>
                      <wps:txbx>
                        <w:txbxContent>
                          <w:p w14:paraId="768FA47D" w14:textId="77777777" w:rsidR="0044308E" w:rsidRPr="004B27E1" w:rsidRDefault="0044308E">
                            <w:pPr>
                              <w:pStyle w:val="Sansinterligne"/>
                              <w:jc w:val="center"/>
                              <w:rPr>
                                <w:rFonts w:asciiTheme="majorHAnsi" w:hAnsiTheme="majorHAnsi"/>
                                <w:color w:val="625F7C" w:themeColor="text2" w:themeTint="BF"/>
                                <w:sz w:val="78"/>
                                <w:szCs w:val="78"/>
                                <w:lang w:val="fr-FR"/>
                              </w:rPr>
                            </w:pPr>
                            <w:r w:rsidRPr="004B27E1">
                              <w:rPr>
                                <w:rFonts w:asciiTheme="majorHAnsi" w:hAnsiTheme="majorHAnsi"/>
                                <w:color w:val="625F7C" w:themeColor="text2" w:themeTint="BF"/>
                                <w:sz w:val="78"/>
                                <w:szCs w:val="78"/>
                                <w:lang w:val="fr-FR"/>
                              </w:rPr>
                              <w:fldChar w:fldCharType="begin"/>
                            </w:r>
                            <w:r w:rsidRPr="004B27E1">
                              <w:rPr>
                                <w:rFonts w:asciiTheme="majorHAnsi" w:hAnsiTheme="majorHAnsi"/>
                                <w:color w:val="625F7C" w:themeColor="text2" w:themeTint="BF"/>
                                <w:sz w:val="78"/>
                                <w:szCs w:val="78"/>
                                <w:lang w:val="fr-FR"/>
                              </w:rPr>
                              <w:instrText xml:space="preserve"> PAGE   \* MERGEFORMAT </w:instrText>
                            </w:r>
                            <w:r w:rsidRPr="004B27E1">
                              <w:rPr>
                                <w:rFonts w:asciiTheme="majorHAnsi" w:hAnsiTheme="majorHAnsi"/>
                                <w:color w:val="625F7C" w:themeColor="text2" w:themeTint="BF"/>
                                <w:sz w:val="78"/>
                                <w:szCs w:val="78"/>
                                <w:lang w:val="fr-FR"/>
                              </w:rPr>
                              <w:fldChar w:fldCharType="separate"/>
                            </w:r>
                            <w:r w:rsidR="008113D9" w:rsidRPr="008113D9">
                              <w:rPr>
                                <w:rFonts w:asciiTheme="majorHAnsi" w:hAnsiTheme="majorHAnsi"/>
                                <w:noProof/>
                                <w:color w:val="625F7C" w:themeColor="text2" w:themeTint="BF"/>
                                <w:sz w:val="78"/>
                                <w:szCs w:val="78"/>
                              </w:rPr>
                              <w:t>8</w:t>
                            </w:r>
                            <w:r w:rsidRPr="004B27E1">
                              <w:rPr>
                                <w:rFonts w:asciiTheme="majorHAnsi" w:hAnsiTheme="majorHAnsi"/>
                                <w:noProof/>
                                <w:color w:val="625F7C" w:themeColor="text2" w:themeTint="BF"/>
                                <w:sz w:val="78"/>
                                <w:szCs w:val="78"/>
                                <w:lang w:val="fr-FR"/>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83543C9" id="Groupe_x0020_14" o:spid="_x0000_s1026" alt="Titre : Dessin d’une plume derrière le numéro de page" style="position:absolute;left:0;text-align:left;margin-left:0;margin-top:0;width:97.9pt;height:97.9pt;z-index:251659264;mso-position-horizontal:left;mso-position-horizontal-relative:page;mso-position-vertical:bottom;mso-position-vertical-relative:page;mso-width-relative:margin;mso-height-relative:margin" coordsize="1243584,1243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">
              <v:group id="Groupe_x0020_12" o:spid="_x0000_s1027" style="position:absolute;width:1243584;height:1243584" coordsize="1244600,12435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Forme_x0020_libre_x0020_6" o:spid="_x0000_s1028" style="position:absolute;left:276225;width:968375;height:968375;visibility:visible;mso-wrap-style:square;v-text-anchor:top" coordsize="296,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AGobwwAA&#10;ANoAAAAPAAAAZHJzL2Rvd25yZXYueG1sRI9Ba8JAFITvQv/D8gq96aY91JK6ShBCS3vSmoK3R/aZ&#10;xGTfhuw22f57VxA8DjPzDbPaBNOJkQbXWFbwvEhAEJdWN1wpOPzk8zcQziNr7CyTgn9ysFk/zFaY&#10;ajvxjsa9r0SEsEtRQe19n0rpypoMuoXtiaN3soNBH+VQST3gFOGmky9J8ioNNhwXauxpW1PZ7v+M&#10;gmP+ccLs27THogs9ndsifP0WSj09huwdhKfg7+Fb+1MrWML1SrwBc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AGobwwAAANoAAAAPAAAAAAAAAAAAAAAAAJcCAABkcnMvZG93&#10;bnJldi54bWxQSwUGAAAAAAQABAD1AAAAhwMAAAAA&#10;" path="m94,91c95,91,94,88,93,89,92,88,92,87,91,85,90,83,89,83,88,80,86,76,83,72,83,70,80,67,77,64,75,59,71,55,67,49,63,45,61,42,59,40,57,38,55,35,53,34,51,31,53,30,54,33,55,34,57,35,58,36,59,38,60,40,62,40,63,43,64,43,65,46,67,46,69,49,72,52,74,56,76,59,79,61,81,65,82,64,80,62,80,61,79,60,79,59,78,58,78,57,77,55,77,54,77,53,74,53,76,52,73,48,72,46,69,42,63,35,58,28,54,22,52,21,51,18,49,18,49,17,48,17,47,15,47,16,45,15,46,15,48,13,49,17,51,17,52,18,53,20,54,20,56,24,58,25,61,29,64,33,67,35,69,40,71,40,71,44,73,44,74,47,76,48,77,50,78,51,77,51,78,52,79,54,79,53,79,55,80,54,80,57,81,57,81,58,82,58,83,59,84,64,87,70,89,77,92,76,88,73,89,72,88,70,89,69,88,67,88,65,86,61,85,58,83,54,81,49,79,45,77,40,75,36,74,34,73,34,73,32,72,31,71,31,71,30,70,29,69,28,68,25,67,24,65,20,62,19,60,15,57,12,54,10,52,6,54,6,54,9,56,9,57,11,59,11,60,13,62,16,64,18,67,21,69,24,71,27,74,30,73,30,74,32,74,31,75,32,74,33,75,33,76,35,77,37,78,38,82,46,85,53,89,61,91,67,92,72,93,77,95,83,94,88,98,93,99,91,98,90,98,88,98,86,98,85,97,83,96,80,96,77,95,73,95,73,94,72,94,71,94,70,94,69,94,68,94,66,93,67,93,64,93,61,91,60,91,56,89,52,87,48,86,44,85,42,84,41,83,40,82,38,82,36,81,34,79,32,78,31,77,28,76,29,76,26,75,26,74,26,75,25,74,24,72,21,70,19,68,15,68,15,67,14,66,13,65,13,65,12,64,11,63,9,62,8,60,7,58,4,54,4,52,,54,,56,2,58,3,59,5,61,5,63,8,64,9,66,11,68,12,68,14,69,13,70,15,71,15,71,18,72,17,76,25,80,30,85,38,88,43,90,49,93,55,94,58,94,60,95,62,95,63,96,65,95,66,96,67,97,69,96,69,98,74,98,78,100,83,101,82,100,79,100,77,100,76,98,74,99,74,99,73,97,71,98,71,98,70,97,68,97,67,99,67,95,65,97,64,96,63,96,62,96,61,97,61,95,59,96,58,94,53,92,47,90,42,88,37,86,33,85,29,83,26,81,24,81,21,80,21,80,21,80,20,79,20,79,19,79,19,78,19,78,18,78,17,78,17,77,16,77,16,76,16,74,13,72,11,69,8,67,6,64,3,65,2,66,3,67,4,68,4,68,5,69,6,70,7,72,9,74,10,74,11,75,11,76,13,76,14,78,13,78,15,79,16,80,19,82,20,88,29,89,34,94,45,96,50,97,55,99,59,100,61,98,62,99,63,99,65,100,66,99,67,103,74,102,80,104,87,104,90,105,94,106,97,105,98,107,101,107,102,106,103,107,103,108,104,107,104,108,105,108,106,109,104,106,100,107,97,107,95,107,92,106,89,107,84,106,79,105,73,106,71,104,67,105,65,104,62,104,60,103,57,104,56,102,54,102,52,102,51,102,50,101,48,102,47,100,47,101,45,100,44,100,43,100,41,99,39,98,37,98,36,97,32,95,29,94,26,92,23,90,20,88,16,87,14,85,14,84,12,86,11,87,13,88,14,89,14,89,16,90,17,91,17,92,18,92,18,96,25,97,28,100,36,103,42,103,48,105,54,105,55,106,57,106,59,106,60,107,62,107,63,108,64,107,65,107,67,108,68,108,70,108,71,109,73,108,74,107,75,108,76,108,78,108,79,109,81,108,82,109,83,108,84,110,86,109,87,109,90,109,93,110,96,110,98,111,101,110,103,112,108,111,112,115,117,117,117,114,114,115,113,114,112,115,111,114,109,115,108,114,106,114,105,113,103,115,102,115,101,114,99,114,96,114,94,114,92,113,89,114,87,114,85,113,83,114,81,112,78,114,77,113,74,115,70,111,65,113,61,112,58,112,56,111,53,113,53,110,51,111,50,112,49,110,48,111,47,111,46,110,44,110,44,108,40,107,36,105,32,103,29,101,27,100,24,99,23,97,23,97,20,96,20,94,20,95,18,97,17,97,20,99,20,99,23,101,23,101,25,103,24,103,28,104,28,105,30,106,31,107,32,109,36,110,39,112,43,113,45,113,49,115,53,114,55,114,57,115,60,114,61,116,64,115,66,115,69,116,71,115,73,116,75,115,77,116,79,116,81,115,82,116,83,114,83,118,86,116,86,117,88,116,89,116,90,117,91,117,92,117,93,118,96,116,97,117,100,116,102,118,104,116,106,118,109,118,112,117,114,119,119,118,120,121,124,124,123,121,120,122,119,120,117,121,115,121,114,120,112,121,111,120,109,121,107,120,106,119,104,120,101,120,97,120,94,120,93,119,92,120,92,120,91,119,89,120,89,119,87,120,86,119,84,120,81,120,77,121,74,121,71,121,68,122,65,120,62,122,59,121,55,123,53,120,49,120,46,122,46,122,49,122,51,123,52,123,54,123,56,123,59,123,62,123,65,123,69,123,72,123,75,122,77,123,78,122,80,122,82,121,83,123,85,122,88,123,92,122,95,123,96,123,96,123,97,122,98,123,99,122,100,123,101,122,101,123,102,122,103,124,104,123,104,124,106,122,106,122,107,123,108,124,109,123,110,124,111,123,111,123,112,123,113,124,114,123,115,125,118,124,121,125,125,127,129,128,129,129,133,130,132,128,129,128,127,127,126,128,125,127,124,129,124,126,121,128,121,127,117,127,113,126,110,127,108,126,106,127,104,125,102,127,100,126,99,125,97,127,97,126,96,127,95,125,93,126,93,127,91,126,89,127,88,125,85,126,84,127,82,126,80,127,79,126,77,127,73,126,69,126,66,126,64,126,62,125,60,126,58,125,56,126,54,124,52,127,51,125,48,126,47,125,45,126,43,124,39,124,36,123,32,121,27,120,23,117,17,118,17,118,20,119,20,121,23,123,27,125,31,125,34,125,36,127,39,126,40,128,43,127,45,128,49,127,53,128,58,127,59,129,62,128,64,130,66,128,68,129,70,128,74,130,79,129,83,129,87,129,91,128,95,130,97,128,98,128,99,130,100,128,101,129,102,128,104,129,106,129,108,129,117,130,125,132,134,134,135,133,136,134,138,136,137,134,137,134,136,134,135,134,134,134,133,134,131,134,129,132,127,134,126,131,124,133,123,131,121,134,121,132,119,133,117,132,115,132,112,132,110,132,107,133,105,133,102,133,100,133,98,134,95,133,92,133,90,133,88,134,86,133,83,134,82,134,81,133,80,134,80,134,79,133,78,134,77,134,75,134,74,133,70,134,66,133,61,134,57,133,53,132,49,131,40,129,31,125,22,128,22,128,25,129,27,130,30,129,31,131,34,130,34,132,36,132,38,131,38,133,40,133,41,131,41,133,43,134,44,132,44,134,46,134,47,134,48,134,49,135,50,135,51,134,53,135,53,135,55,135,58,135,60,135,64,135,69,137,74,136,77,136,80,136,83,137,85,135,86,136,88,136,89,136,91,136,92,136,95,136,98,135,101,136,103,135,105,134,106,135,108,135,109,134,110,137,115,134,117,135,122,134,122,136,124,135,124,135,125,135,126,136,127,136,129,136,131,136,132,138,136,138,140,140,145,142,147,141,148,142,151,141,153,144,154,145,155,147,155,143,152,145,152,144,150,143,149,143,148,144,145,142,142,142,139,142,136,142,134,141,131,142,127,142,123,141,119,142,118,141,117,141,116,142,115,142,114,141,113,142,111,142,110,142,107,143,106,140,103,142,101,142,100,142,98,142,96,142,94,142,92,143,90,142,88,143,86,143,84,143,80,142,76,142,72,143,71,142,69,142,67,143,66,141,64,142,64,142,63,142,62,141,61,142,60,141,58,141,58,141,57,139,55,141,55,139,52,141,50,139,49,138,45,136,40,135,36,133,33,132,30,130,26,128,22,124,19,122,13,124,13,124,15,125,17,127,16,126,21,128,20,130,23,131,26,133,28,134,30,134,30,135,33,134,34,137,36,137,38,139,42,139,43,141,47,141,51,143,55,143,58,144,60,144,62,144,64,144,66,145,68,145,69,146,73,144,75,145,79,144,80,145,83,145,84,146,86,144,87,145,89,144,90,146,93,144,94,144,96,145,97,145,99,145,101,144,102,144,104,144,106,145,108,144,109,144,116,144,122,145,129,146,128,144,126,145,124,146,123,146,121,146,120,146,116,146,113,146,110,146,107,148,104,147,100,148,98,147,94,149,91,148,88,150,85,149,81,151,81,149,78,150,77,150,76,149,75,150,75,150,74,150,73,150,72,150,71,150,69,150,68,150,66,149,64,150,63,149,61,151,60,149,58,150,56,149,54,150,53,147,45,145,38,142,32,143,31,143,33,144,34,144,36,145,35,146,37,147,39,148,41,149,44,150,47,150,49,152,53,151,54,153,56,151,57,153,58,151,59,152,61,152,62,152,63,152,65,151,65,153,67,152,68,153,71,152,73,152,76,152,78,153,81,151,83,152,85,153,86,151,87,151,88,151,90,151,91,151,93,150,96,150,98,150,101,150,103,149,105,149,107,150,108,149,109,149,110,150,112,148,112,149,114,148,116,149,118,149,120,148,122,148,124,147,127,148,131,147,135,148,137,148,139,148,141,149,142,149,143,149,144,148,145,150,146,149,147,150,151,151,155,152,159,153,162,153,162,154,165,156,167,154,170,157,171,158,171,156,169,156,168,158,168,154,166,156,165,156,164,154,163,155,162,155,161,154,160,155,160,153,155,154,152,152,148,154,147,152,144,153,142,151,141,153,140,153,139,152,137,153,137,153,136,153,132,153,128,153,124,154,122,154,120,154,118,155,116,155,114,155,112,156,110,155,108,156,106,157,104,157,103,157,100,157,99,157,97,157,94,158,93,158,91,158,89,159,85,159,81,159,77,161,76,159,74,160,74,161,73,161,72,160,71,161,70,160,68,161,68,161,67,160,65,161,65,161,63,160,60,161,58,160,56,159,54,160,52,158,48,157,44,156,40,155,37,154,34,152,32,152,29,150,28,150,25,151,25,152,27,152,28,154,31,156,36,158,40,158,43,160,47,161,51,161,54,163,57,162,60,163,63,163,67,162,70,162,73,162,76,162,78,161,82,161,85,160,87,161,89,160,91,160,92,160,94,160,95,159,96,160,98,160,99,159,101,159,103,159,104,158,105,159,106,158,107,158,108,157,108,158,109,157,110,158,112,157,113,157,114,158,115,158,114,158,113,158,113,158,112,158,112,159,111,159,110,159,109,159,107,160,105,160,103,160,100,162,99,162,97,162,96,163,95,162,93,163,93,164,92,163,90,165,87,166,83,166,78,168,78,167,76,167,75,168,74,169,73,168,72,169,70,168,68,170,66,169,63,170,60,169,57,171,55,168,51,169,49,167,45,166,41,165,38,168,37,167,41,168,42,169,44,169,46,170,48,171,51,170,52,172,55,170,56,172,58,171,58,172,60,171,61,172,62,172,65,171,67,171,69,172,71,170,72,170,73,170,74,170,76,169,76,170,79,168,81,168,83,167,84,168,86,167,87,167,88,166,89,166,90,164,92,166,95,164,96,164,98,164,99,163,100,163,101,163,103,162,103,163,105,162,106,162,107,162,108,162,109,161,110,161,111,161,113,161,114,160,115,160,116,160,118,159,120,160,122,159,124,159,127,159,129,159,132,160,133,158,133,158,135,159,135,159,135,159,136,159,136,158,137,158,137,158,138,159,139,158,139,159,144,159,149,159,154,159,155,160,157,160,158,159,159,159,159,160,160,160,161,160,161,160,161,161,163,159,163,161,165,162,166,161,167,161,169,163,170,161,171,163,173,164,171,162,168,163,166,161,163,162,161,161,159,162,158,162,156,161,155,161,153,162,153,161,151,162,150,160,149,161,148,162,147,160,145,162,145,161,141,161,138,162,135,162,133,162,132,163,130,162,129,162,127,164,126,163,122,165,120,165,117,166,114,166,111,168,108,168,108,168,107,169,106,169,106,170,105,169,104,169,102,171,102,171,100,172,97,173,94,174,92,176,89,176,86,178,83,179,81,179,77,181,75,181,71,183,67,182,62,183,61,182,58,183,56,183,54,183,52,184,51,185,50,184,52,184,52,184,53,184,54,184,55,185,56,184,57,184,59,185,61,183,62,184,64,183,65,184,67,183,68,184,71,182,73,182,76,180,78,182,82,180,84,178,90,176,95,174,100,174,101,173,101,173,102,173,102,173,103,173,103,173,104,172,104,172,104,172,105,172,106,171,106,172,107,171,108,171,108,170,109,170,111,170,112,168,113,169,115,168,116,167,120,167,124,165,128,165,132,164,136,164,140,164,143,163,144,164,147,162,148,164,150,164,150,164,151,164,152,164,153,165,158,164,162,166,167,167,168,165,169,166,170,165,171,167,172,166,173,168,177,167,180,170,185,172,185,171,184,170,183,170,182,170,181,170,180,171,180,169,178,170,178,171,177,169,175,170,175,168,170,170,167,168,163,169,160,169,156,169,153,170,151,169,149,170,148,170,146,169,144,170,143,169,142,172,141,170,139,172,138,171,137,172,136,172,133,173,131,173,128,173,127,174,126,174,125,175,123,174,122,175,121,174,118,177,116,176,114,178,112,177,110,179,109,180,107,180,105,182,103,182,100,185,96,186,93,187,91,187,89,189,88,188,87,191,86,190,85,192,85,191,83,192,83,192,81,194,79,194,77,195,77,195,76,196,75,195,74,199,74,197,73,199,72,197,74,197,75,196,76,196,77,196,78,193,79,194,82,193,83,191,85,191,87,190,89,189,91,188,93,187,95,186,99,183,102,182,106,182,107,182,108,180,109,181,110,180,111,180,112,179,114,178,116,177,117,177,120,177,122,176,124,176,125,177,126,175,127,175,128,176,129,175,130,173,133,174,137,173,141,172,145,172,149,171,153,172,155,172,157,171,159,171,161,172,164,171,165,174,173,171,178,175,186,174,187,175,188,175,189,175,190,173,190,174,191,175,192,176,194,178,195,179,194,177,192,177,190,177,189,176,187,176,185,175,182,176,179,176,176,176,174,175,172,175,171,176,170,174,167,176,167,175,166,176,165,175,164,176,164,174,162,175,162,175,160,176,159,175,158,176,156,176,154,176,153,177,152,177,150,177,149,178,146,178,143,179,141,179,135,182,130,182,124,184,118,186,113,188,107,190,102,192,96,194,91,196,90,195,88,197,87,197,86,197,86,198,85,197,84,198,84,198,84,199,82,199,81,200,79,200,79,201,78,201,77,201,77,201,76,202,76,202,74,202,73,203,72,203,70,204,69,204,68,204,66,205,65,206,63,206,62,206,61,208,60,208,61,207,62,207,64,206,65,207,67,206,68,205,70,204,72,204,75,202,76,203,78,202,79,202,79,202,80,201,80,201,81,201,82,200,82,200,85,198,87,197,89,195,94,193,99,192,104,191,106,189,108,189,111,188,112,189,114,188,115,188,115,188,116,187,116,187,117,187,118,186,118,186,121,185,125,184,128,183,129,183,131,183,133,181,133,184,135,182,136,183,136,182,137,182,138,181,141,180,145,180,148,180,149,179,150,179,151,179,152,178,152,179,153,179,155,178,156,179,158,178,159,179,160,179,161,178,162,178,163,178,164,177,164,178,165,178,167,178,167,178,168,178,169,178,171,178,173,178,174,177,176,179,178,178,179,180,180,179,183,179,185,179,187,179,188,180,189,180,193,183,197,183,201,185,200,183,198,183,197,182,195,183,194,183,192,181,190,183,190,182,188,182,186,181,185,181,184,180,178,181,172,180,166,181,165,180,163,180,162,180,161,181,160,181,158,182,156,181,153,182,150,183,148,182,145,183,143,183,140,185,138,184,135,186,134,184,131,186,130,184,129,188,129,186,127,186,127,187,126,187,125,188,122,189,120,190,116,191,113,193,111,194,108,195,105,195,102,197,99,199,96,201,93,201,90,204,87,203,84,206,82,205,80,208,79,207,77,208,75,209,74,209,73,210,72,209,71,210,70,210,69,211,69,210,68,211,66,211,65,212,64,213,63,212,65,212,65,212,66,212,66,212,67,212,68,211,69,211,71,210,71,212,74,210,74,209,76,209,77,209,78,208,79,208,81,207,82,208,83,205,83,206,85,205,87,204,89,203,92,201,96,199,101,197,106,195,107,198,109,195,110,195,111,194,112,194,113,193,115,192,117,192,120,191,122,189,124,189,127,187,128,189,130,188,131,188,132,187,133,187,135,187,135,186,136,187,137,187,137,187,138,186,138,186,139,186,140,186,140,185,141,186,141,185,142,185,145,184,147,184,150,184,151,184,152,184,154,183,155,184,157,184,158,183,159,184,161,183,162,183,163,184,165,183,165,184,167,184,169,183,170,183,171,184,173,183,174,183,176,184,179,183,181,185,187,184,192,186,197,187,200,188,202,188,204,190,205,188,208,190,210,192,208,189,205,190,203,190,202,189,200,190,200,190,198,189,197,189,196,189,194,190,192,190,190,188,189,191,187,189,187,189,186,189,186,190,185,189,185,189,184,190,184,189,181,190,179,190,177,189,174,192,173,191,170,190,169,193,169,191,167,191,166,192,165,191,164,192,161,192,159,193,156,194,154,193,151,195,149,194,148,195,147,196,146,195,144,198,143,197,141,198,140,197,138,198,137,199,135,199,133,200,132,200,130,201,129,201,127,202,126,200,124,203,123,201,121,205,120,204,118,205,117,204,115,205,114,205,113,205,112,206,112,205,111,206,110,206,109,206,106,208,103,208,100,210,97,210,93,211,90,212,87,212,84,213,81,214,80,213,78,214,76,215,75,214,73,216,72,215,75,216,78,214,81,215,83,213,83,214,85,213,86,214,88,213,89,213,95,210,100,209,105,208,106,208,108,208,109,208,111,207,112,208,114,207,115,207,116,207,118,206,119,205,120,206,122,203,122,205,124,204,125,204,127,203,128,203,129,202,132,201,134,200,137,201,139,200,140,200,143,198,144,199,147,197,149,197,151,196,153,196,156,194,160,195,164,193,169,194,171,193,173,193,176,193,178,193,180,192,183,194,186,191,187,193,190,192,192,192,195,192,197,193,200,194,203,193,205,195,209,194,213,197,216,196,216,196,215,196,215,195,215,196,215,195,216,196,218,198,217,198,220,199,218,199,217,198,214,198,213,197,210,197,209,196,207,196,205,196,203,196,201,196,200,197,198,195,197,197,196,196,195,197,195,195,193,196,193,195,191,197,190,196,187,196,186,197,184,196,182,198,181,195,179,198,178,196,174,198,171,198,167,199,165,198,161,200,158,199,155,201,152,201,148,202,148,202,147,201,145,202,145,203,144,203,143,203,142,203,141,203,139,205,136,205,132,206,129,207,126,208,123,209,120,208,118,209,117,210,115,210,114,210,112,211,111,211,107,213,105,213,101,214,100,214,98,214,97,216,95,215,93,216,92,217,89,217,85,218,82,217,80,219,79,218,77,219,76,217,73,218,72,217,70,218,69,218,67,218,65,218,64,218,62,220,62,218,64,219,65,218,65,220,67,219,68,219,69,219,70,219,71,219,72,220,73,219,74,220,76,219,78,219,80,219,82,219,84,218,86,219,88,218,89,218,92,218,94,216,95,217,97,215,99,216,101,215,103,214,104,215,107,213,108,213,112,212,116,211,120,209,123,209,127,208,131,208,133,206,134,207,136,205,137,206,138,206,140,205,140,205,141,205,142,204,144,204,146,204,148,204,149,204,150,203,150,203,151,204,152,202,153,203,155,202,157,202,159,200,159,203,161,201,162,202,163,201,163,201,164,200,166,201,169,200,170,201,172,200,174,199,176,200,180,200,184,199,187,199,189,199,190,199,191,198,192,200,193,199,194,199,196,199,198,199,199,200,202,199,203,200,207,200,209,199,211,201,214,200,216,202,220,203,221,202,222,203,222,203,223,202,223,203,224,203,225,204,225,205,226,206,227,207,225,204,221,205,218,203,215,204,213,203,209,203,208,203,207,203,205,203,204,203,202,203,201,203,200,203,198,203,197,203,195,204,194,203,193,205,191,203,187,205,185,205,183,205,180,206,178,207,172,208,167,210,162,209,161,211,161,210,160,210,160,210,159,211,158,212,157,211,156,212,155,211,153,214,153,213,151,214,150,213,149,214,148,216,143,217,138,219,133,218,130,219,127,221,125,221,122,221,120,222,118,222,116,223,115,223,114,222,112,224,112,223,111,223,111,223,110,224,110,223,108,225,107,224,105,224,104,224,103,224,102,224,96,225,91,224,85,225,85,225,88,224,88,226,90,225,91,226,92,224,93,227,95,226,95,225,96,226,98,226,99,225,100,226,101,225,102,225,103,226,104,225,105,225,106,226,108,225,108,227,110,224,110,225,112,224,113,225,114,224,115,224,116,224,117,224,118,223,120,223,122,222,124,222,126,222,129,221,131,221,132,221,133,220,134,222,135,220,136,220,137,219,139,219,141,218,143,219,145,216,145,217,146,218,148,216,148,217,150,215,150,217,152,215,152,216,154,214,154,214,155,214,156,215,157,214,157,213,157,214,158,214,159,212,159,213,160,213,162,211,163,212,166,211,168,210,168,210,169,210,171,209,171,209,173,210,174,209,175,209,176,208,177,210,178,207,178,208,180,207,182,208,184,206,186,207,188,207,190,206,191,206,193,207,195,206,196,206,199,206,202,206,206,205,209,206,213,207,216,208,221,209,222,210,226,211,225,210,223,209,220,209,218,209,217,209,215,209,213,210,211,209,209,209,207,210,206,209,204,211,203,210,201,210,200,210,199,212,198,211,197,211,196,212,195,211,193,211,192,212,191,211,189,212,188,213,187,213,186,214,185,212,183,214,183,214,181,215,179,215,176,215,176,216,175,216,174,216,173,217,172,217,171,219,169,218,167,219,165,218,163,220,163,220,162,219,160,222,160,221,159,222,158,221,157,222,156,223,155,222,154,223,153,224,151,225,149,225,147,225,146,226,145,226,144,226,143,226,143,227,142,227,137,230,134,230,130,231,129,230,128,231,127,233,126,230,125,232,124,231,123,232,122,233,121,233,120,231,118,233,118,234,117,232,115,234,115,234,114,234,112,234,111,234,109,234,107,235,105,235,104,235,103,235,102,235,101,234,100,235,99,235,97,236,95,235,93,235,92,235,90,236,89,235,88,235,87,235,86,234,84,236,82,234,79,237,80,235,83,237,84,236,85,237,87,236,89,236,90,237,92,236,93,237,95,237,97,236,98,237,99,236,100,237,101,236,101,237,103,236,103,237,106,236,108,236,110,236,111,235,111,236,112,237,114,235,114,235,115,236,116,236,116,235,117,237,119,234,120,235,122,234,125,234,128,233,131,232,133,231,136,231,139,230,141,229,142,229,144,229,145,229,147,228,148,228,149,227,151,227,152,226,153,226,155,225,156,224,159,223,162,222,164,220,167,220,170,219,173,219,174,218,174,218,175,218,175,219,176,218,176,218,176,217,176,218,177,217,178,217,180,216,181,216,183,216,184,215,186,215,187,215,187,214,188,215,189,215,189,214,190,214,193,213,196,213,199,213,202,211,205,213,208,212,211,212,214,212,218,213,221,212,224,214,227,214,228,214,227,215,227,214,226,215,226,215,225,216,225,214,223,215,223,215,220,216,219,215,216,216,215,215,212,216,210,217,210,215,208,216,207,216,206,217,206,216,204,218,201,218,197,219,193,219,191,221,190,221,187,221,187,222,186,222,185,223,184,222,183,223,182,222,180,226,179,224,177,227,176,225,175,226,174,225,173,227,172,226,171,228,170,227,167,228,166,229,164,229,162,230,160,231,156,232,153,234,149,234,147,234,145,236,143,236,142,236,140,237,138,237,136,238,134,238,132,238,131,238,129,239,127,240,124,240,120,241,116,241,112,242,109,242,105,241,104,243,104,242,102,243,102,241,100,242,100,242,98,241,95,242,94,244,93,242,95,243,96,244,97,243,98,244,99,243,101,244,103,243,104,245,106,243,107,244,110,243,111,243,113,243,115,242,116,242,118,243,120,242,121,241,123,242,125,240,126,242,128,241,130,240,131,241,133,240,134,240,136,239,138,239,140,239,141,237,142,238,144,236,145,238,148,236,149,235,150,236,152,235,154,234,155,234,157,233,158,232,160,234,162,231,163,231,165,231,166,230,168,231,170,229,171,230,173,229,174,228,174,228,176,229,177,226,177,227,178,227,179,227,180,226,181,227,183,226,183,226,184,224,187,222,191,222,195,221,196,221,198,221,200,220,201,220,202,220,203,221,204,218,204,220,206,217,209,219,213,217,217,219,219,217,220,218,222,216,223,218,225,217,226,217,227,219,229,217,230,219,233,218,235,219,237,221,236,219,233,221,232,220,229,221,228,221,226,220,223,222,222,220,219,222,218,222,216,222,214,223,212,223,210,223,208,223,206,225,204,224,202,225,200,224,198,225,196,226,194,225,192,227,190,225,189,228,189,227,187,227,186,228,185,228,185,228,183,230,181,230,179,231,178,231,175,232,174,232,171,234,170,233,168,235,167,233,166,234,165,234,164,235,163,235,162,236,161,235,160,236,159,234,158,238,158,236,157,237,156,236,154,238,154,239,153,237,152,238,151,238,149,241,148,239,146,239,144,239,145,241,144,240,141,242,139,242,136,243,134,243,131,244,128,244,127,244,126,245,124,244,123,245,122,245,120,246,118,246,115,245,112,247,111,246,109,246,108,247,107,245,105,246,104,246,101,245,98,245,95,245,94,246,93,245,91,246,90,244,88,245,87,243,85,244,83,243,82,244,81,241,78,244,78,244,83,245,87,247,92,246,94,247,96,248,99,246,100,248,103,248,105,247,107,248,109,248,112,248,113,248,114,247,115,248,116,248,117,247,118,248,120,247,122,247,124,248,126,246,128,246,130,246,134,244,137,244,142,243,144,243,146,242,147,242,148,242,150,242,150,241,151,241,152,241,153,239,154,241,155,239,156,239,157,239,158,238,158,239,160,238,161,238,161,237,162,238,164,237,164,238,166,235,168,236,170,234,171,235,174,234,176,233,177,233,178,232,179,233,181,231,182,231,184,230,185,231,186,230,187,229,188,230,189,229,191,229,192,230,193,228,194,229,195,227,196,228,197,227,199,226,201,227,204,226,206,225,208,226,211,225,212,225,213,225,214,225,215,224,216,225,217,224,219,224,220,224,221,224,222,223,223,223,224,222,228,224,234,223,238,225,241,224,244,226,245,227,246,227,245,227,245,228,244,228,244,227,243,228,242,227,240,227,239,227,238,228,237,227,237,228,236,228,236,228,235,228,234,228,232,228,231,230,230,227,227,229,227,228,225,229,224,229,222,230,221,228,219,230,218,229,217,231,216,230,214,232,213,230,211,231,210,232,209,232,208,231,206,233,204,233,201,233,199,234,197,235,196,234,195,236,194,235,192,235,191,237,190,237,189,236,187,237,186,238,185,237,183,239,182,238,181,239,180,238,179,239,178,240,178,239,177,240,177,240,176,240,175,241,173,241,172,240,170,243,169,242,167,243,165,243,161,244,159,244,157,244,156,245,155,244,153,246,152,246,150,246,149,246,148,247,148,246,147,246,146,246,145,247,144,247,143,248,142,248,139,249,136,249,133,250,130,250,127,250,124,251,121,250,118,251,115,249,112,252,109,250,106,251,106,251,107,251,107,252,109,251,109,252,110,251,112,252,113,252,115,251,116,252,118,252,120,252,121,252,123,252,124,252,130,251,136,250,142,250,145,248,148,248,151,248,152,248,152,248,153,247,154,247,154,247,155,246,156,247,158,247,159,245,161,245,162,246,164,244,165,246,167,244,168,244,169,244,171,243,172,244,173,243,173,243,174,243,175,243,176,243,176,241,179,241,182,240,185,239,188,239,191,238,193,237,194,238,196,236,197,237,198,236,199,236,199,236,200,236,201,235,202,235,203,235,205,235,206,233,207,235,209,234,210,233,213,233,216,232,219,232,220,232,221,231,221,232,222,232,223,232,224,231,225,231,226,232,228,230,231,231,234,230,237,230,238,230,240,230,241,230,243,231,245,230,246,230,247,232,246,232,247,232,248,232,249,232,250,231,251,233,251,233,253,234,252,235,254,235,254,236,253,234,250,235,249,235,247,234,245,235,244,234,240,235,238,234,234,235,232,234,230,235,229,235,227,235,226,235,224,234,222,235,221,236,220,236,219,236,218,236,217,237,217,236,216,237,215,237,213,237,212,238,210,237,209,238,207,239,206,238,204,239,203,239,201,240,201,239,199,240,199,240,198,240,198,240,197,242,194,242,191,242,187,243,185,244,182,244,179,246,176,246,172,247,170,248,167,248,164,249,161,249,159,251,158,251,156,251,155,251,154,250,154,251,153,251,152,251,152,252,149,253,146,253,142,254,140,254,136,254,133,255,132,254,130,254,128,255,127,255,126,255,124,255,122,254,120,256,119,254,116,256,116,255,114,254,110,254,107,253,104,255,103,254,106,255,106,255,108,255,109,255,109,255,112,255,112,257,115,255,116,257,118,256,118,256,120,257,121,257,122,257,125,257,127,256,130,257,132,255,134,256,137,256,138,255,139,256,140,255,141,255,142,256,144,254,145,255,149,254,150,255,153,252,155,253,158,252,158,252,160,252,161,252,161,252,162,252,163,251,163,251,164,252,164,251,165,251,165,251,166,251,166,250,167,250,167,251,169,249,169,250,171,248,172,249,175,248,177,248,179,247,181,246,184,245,186,245,188,245,190,243,192,244,195,242,197,243,204,240,210,239,217,239,218,238,219,238,219,239,221,238,221,238,222,237,224,237,226,238,227,236,229,238,231,237,233,237,234,238,236,237,238,237,240,238,242,237,244,237,245,238,248,237,249,239,252,239,255,240,258,241,260,242,260,244,261,245,262,246,261,247,264,247,262,247,261,246,259,247,258,246,256,245,255,246,254,244,251,246,250,244,248,245,247,244,245,245,243,245,241,244,238,245,238,243,236,245,235,245,234,245,233,245,232,245,230,245,227,246,226,246,223,247,222,246,219,248,217,247,215,248,213,248,212,248,211,248,210,247,208,249,208,249,207,249,205,250,205,249,203,249,202,250,202,249,200,251,198,250,196,252,194,251,191,253,189,251,187,254,182,254,177,255,172,255,171,256,171,256,170,255,170,256,169,257,169,255,167,257,167,257,165,257,164,257,163,257,161,259,161,257,159,258,158,259,157,259,156,260,155,258,153,260,152,259,151,260,149,260,148,260,147,260,146,261,145,261,144,260,141,262,139,261,136,262,134,260,130,262,129,260,126,261,124,259,121,260,120,259,119,259,118,259,116,258,115,259,114,257,107,255,101,252,94,254,94,254,97,255,98,256,99,255,100,256,102,258,104,258,107,259,109,260,111,260,112,261,112,261,113,262,114,263,116,263,120,265,123,265,127,266,130,268,132,269,135,271,141,272,145,273,150,272,151,274,153,273,154,273,156,273,157,273,158,274,161,273,163,274,166,274,168,274,171,275,174,274,174,276,176,274,177,276,179,273,179,275,181,274,185,274,190,273,195,273,195,273,196,274,197,273,197,273,197,273,198,272,199,273,201,273,202,273,203,272,203,272,204,272,204,272,205,271,205,273,207,270,207,272,209,271,209,271,210,271,210,271,211,270,211,270,212,270,213,271,214,270,215,270,217,270,220,269,222,268,223,269,225,268,226,268,227,269,228,268,229,268,231,267,232,268,233,267,234,266,235,267,236,265,240,266,245,265,250,265,251,265,251,265,252,266,253,265,254,266,254,266,257,265,261,267,265,266,268,268,272,268,275,268,276,269,277,269,278,270,278,270,279,270,279,270,281,271,282,272,282,273,281,272,282,272,281,271,280,271,280,271,279,271,278,271,277,270,276,271,274,269,272,269,270,268,266,270,262,268,257,269,256,267,252,269,251,268,249,269,248,268,247,269,246,270,245,268,243,270,239,269,234,271,230,270,227,272,226,271,223,272,222,272,222,272,221,272,221,273,220,273,220,274,219,273,217,274,217,275,207,279,199,278,188,280,186,279,181,281,178,281,177,280,176,281,175,281,174,280,173,281,172,280,171,280,170,280,169,281,168,279,167,280,166,279,160,278,154,275,148,276,146,276,149,277,150,278,151,278,152,279,153,280,157,281,160,282,164,281,166,283,168,282,170,283,172,282,174,283,176,282,178,283,180,282,182,281,183,282,186,280,187,281,189,281,190,280,191,280,192,281,194,280,195,281,198,279,200,279,203,279,204,279,206,279,207,279,208,277,209,278,211,277,213,277,215,277,218,276,220,274,222,275,224,274,226,274,228,273,230,273,235,271,238,272,243,272,245,271,247,272,249,271,250,271,251,272,253,270,253,271,255,271,256,271,257,271,258,271,259,273,261,270,261,272,263,272,265,273,267,272,269,272,270,273,271,273,272,274,273,272,273,273,274,275,279,276,280,278,286,280,285,279,283,280,281,281,280,281,279,281,277,283,276,283,275,283,274,285,273,285,271,286,270,287,269,288,267,289,266,291,264,292,261,295,259,296,261,293,262,293,265,290,266,292,269,289,270,289,272,287,274,287,276,287,277,286,278,285,279,286,280,285,281,285,281,286,284,284,285,285,287,287,292,291,290,292,295,291,295,291,296,290,296,289,295,288,296,288,295,286,295,284,295,283,294,281,296,281,292,280,292,278,292,276,291,274,290,273,291,273,291,273,290,271,291,270,290,268,291,267,290,264,292,263,291,260,292,258,295,255,292,255,290,257,291,258,290,259,290,260,289,261,289,261,289,260,287,261,287,263,286,264,287,266,286,265,286,264,285,263,286,262,285,261,285,259,286,258,285,255,288,253,285,256,283,258,284,260,283,259,282,257,283,255,282,252,283,251,281,249,283,247,283,244,283,242,284,240,283,237,286,236,283,238,283,238,282,238,281,239,281,240,280,240,281,242,280,244,280,245,280,249,279,252,280,255,280,255,278,253,279,252,278,251,278,250,278,249,278,248,276,246,277,244,276,243,277,243,276,243,276,242,275,241,276,241,276,240,276,239,275,239,275,237,274,235,275,234,273,231,273,229,273,226,273,226,271,224,274,224,272,223,272,222,272,222,271,220,271,219,271,217,270,215,271,215,269,213,270,212,270,211,269,210,269,209,268,207,269,206,268,205,268,204,268,204,268,203,267,203,268,202,267,199,267,196,267,193,266,192,266,191,266,189,265,188,265,187,265,185,265,184,264,183,265,182,263,181,264,180,263,178,263,178,263,177,262,177,262,176,262,175,262,175,262,174,262,173,261,171,261,170,261,169,261,168,260,167,259,165,260,165,259,163,258,162,259,161,258,160,257,159,257,158,256,153,255,149,252,145,251,142,250,141,247,138,247,137,245,134,245,132,243,128,243,124,241,120,239,117,239,116,237,113,236,112,235,110,235,108,233,107,232,105,232,104,231,103,232,103,230,102,231,101,230,100,231,99,230,98,228,102,230,102,230,101,229,101,228,99,227,99,225,97,227,97,226,94,225,92,225,90,224,89,223,90,223,90,223,91,223,92,223,92,224,94,223,94,224,95,225,98,224,100,225,102,225,107,226,111,225,116,226,120,226,125,227,130,226,132,227,135,225,137,226,139,226,141,226,143,227,144,226,144,227,145,226,145,226,145,225,146,226,146,226,147,226,148,226,148,226,149,225,149,225,150,226,154,226,156,226,159,227,163,227,167,227,170,229,174,228,178,229,180,229,182,229,183,230,185,229,186,232,189,231,190,232,192,231,194,233,196,232,197,233,199,233,201,235,204,235,206,237,208,235,209,238,211,237,211,237,210,237,210,236,210,236,209,236,209,235,208,234,207,235,207,233,205,233,203,231,201,231,200,230,198,230,196,229,195,229,194,228,194,228,193,227,191,228,191,227,189,227,187,225,185,226,184,224,181,225,180,224,176,224,172,223,169,222,165,222,162,221,159,221,156,221,152,221,149,220,147,221,146,219,144,221,143,220,141,221,139,221,138,220,136,220,135,220,133,219,131,221,130,219,126,221,124,220,120,221,117,221,114,221,111,222,107,222,105,221,101,222,99,221,95,223,92,222,89,222,86,221,83,222,80,221,77,221,74,220,73,221,71,220,69,220,69,219,67,221,66,219,62,220,60,218,57,218,57,216,58,216,59,217,60,217,61,217,61,218,64,217,65,219,68,218,71,219,76,218,79,219,84,218,87,220,92,219,95,221,100,218,104,220,106,218,107,220,110,218,112,218,113,218,115,218,117,218,119,218,121,218,121,219,123,217,124,218,124,218,125,217,125,217,127,218,129,217,130,217,132,217,134,218,136,218,139,218,142,218,146,217,148,218,151,217,153,218,156,218,158,218,161,218,163,219,166,218,168,219,171,219,173,220,176,221,178,220,180,222,183,221,185,223,187,223,190,224,191,225,192,224,193,225,194,225,195,227,197,225,197,227,199,226,200,227,201,227,202,229,203,228,204,228,202,227,202,227,201,227,201,227,200,227,199,225,198,224,197,225,196,223,195,222,193,223,193,221,191,222,190,221,186,219,181,218,176,216,174,217,172,216,170,215,169,215,168,216,167,215,166,214,165,216,164,215,160,215,157,213,152,215,151,214,149,214,146,214,145,213,142,215,140,214,138,214,136,215,134,214,132,214,130,216,128,215,124,215,119,216,115,216,114,215,113,216,112,216,111,215,110,217,109,217,107,216,105,217,103,218,101,216,98,219,96,218,94,218,92,218,90,218,89,217,86,218,84,218,82,218,81,217,79,218,78,217,78,217,77,217,76,217,76,216,75,216,74,217,73,215,72,216,70,215,67,216,66,213,70,213,73,215,77,215,79,214,79,215,81,214,81,217,83,214,83,215,85,214,85,216,86,215,87,216,88,215,89,216,91,216,93,215,95,215,97,215,99,215,101,215,105,214,109,215,113,212,114,214,117,212,118,213,120,213,121,213,123,212,123,213,124,212,125,213,126,212,126,213,127,212,129,212,130,212,132,212,133,212,136,213,136,211,137,211,137,212,138,211,139,212,140,211,140,212,143,211,146,212,149,211,151,210,151,213,153,211,153,212,155,210,156,212,158,211,160,212,163,211,166,213,171,212,175,213,176,213,174,212,174,212,173,212,172,212,172,211,170,211,169,211,168,210,166,210,165,211,164,209,163,210,163,209,162,209,161,209,160,209,160,208,157,208,155,207,152,207,149,207,146,208,143,206,142,208,141,206,139,207,137,206,135,207,133,207,131,206,129,207,127,206,124,208,122,207,120,208,117,207,115,207,112,207,110,207,108,207,106,206,103,207,101,206,99,208,97,206,95,208,94,207,93,207,91,206,90,207,87,206,84,207,81,207,79,207,78,207,76,207,75,205,73,207,72,206,69,206,67,204,64,205,62,204,61,204,59,203,59,201,57,203,56,202,54,202,53,200,52,200,50,200,49,199,48,199,47,198,46,199,46,198,45,197,44,197,44,197,42,196,41,196,40,195,38,193,34,193,34,190,35,190,36,190,36,192,38,191,38,192,39,193,41,193,42,194,44,195,47,196,50,199,54,199,55,200,57,201,59,201,60,201,61,201,61,202,62,202,64,201,64,203,66,202,67,204,70,203,71,204,73,203,74,204,77,204,78,205,80,204,82,204,84,204,86,204,88,204,90,203,92,204,94,204,95,204,97,204,101,205,105,203,109,204,110,203,111,205,112,204,112,205,114,203,115,204,116,204,118,204,120,205,123,203,126,205,129,203,132,205,136,204,139,205,143,204,146,204,150,204,151,205,153,204,155,204,156,205,158,205,159,205,160,206,163,205,164,206,165,208,167,207,168,207,172,209,176,211,180,211,184,213,188,215,192,216,190,214,189,212,188,212,187,213,186,210,185,211,185,211,184,211,183,210,182,210,182,208,181,209,180,208,179,209,179,208,177,208,176,207,174,206,173,207,173,205,172,206,171,205,170,206,169,206,169,205,168,205,167,205,166,205,166,204,165,205,162,203,158,203,155,203,152,202,149,202,145,201,143,202,142,200,140,202,139,200,137,202,135,201,132,201,129,201,125,201,122,201,118,202,115,200,108,203,103,201,96,202,93,201,90,201,86,201,83,201,80,201,77,200,76,201,75,199,73,200,72,200,70,202,70,200,80,197,90,195,100,192,103,193,106,191,108,192,111,190,112,192,115,191,116,192,119,190,120,191,124,190,127,192,131,191,133,192,134,191,136,192,138,191,140,193,141,192,143,192,144,194,146,193,148,195,150,193,151,195,153,193,154,196,156,195,157,196,158,195,159,195,159,195,160,196,161,195,162,196,164,196,165,197,166,197,167,199,168,197,169,198,169,199,170,199,171,198,171,200,173,200,173,200,174,201,175,200,176,201,178,202,179,202,181,201,178,201,178,200,177,200,177,198,177,198,175,197,173,197,172,196,170,196,169,195,167,194,166,194,164,194,163,193,161,192,159,193,158,192,157,193,156,190,155,191,154,191,154,190,153,190,150,189,146,190,143,188,139,189,136,188,133,187,129,187,126,187,122,187,119,186,115,187,112,187,108,187,105,188,101,187,101,188,99,187,98,188,96,187,94,189,93,188,91,188,89,189,87,188,82,190,78,190,74,190,72,190,69,192,67,191,66,191,65,191,65,190,63,191,62,191,62,190,59,191,58,191,56,190,53,192,52,188,50,190,48,188,45,190,44,188,42,188,40,188,38,187,38,186,39,185,39,186,40,186,41,186,41,187,43,185,43,188,45,187,48,187,50,188,53,188,55,188,56,188,57,188,59,189,60,187,62,188,65,188,67,189,70,188,73,188,76,187,79,187,80,187,82,187,83,186,85,187,86,185,86,186,89,185,92,186,95,185,98,185,101,184,104,184,105,185,107,184,108,183,109,185,111,184,113,183,114,184,116,183,117,184,118,184,119,183,120,184,124,183,126,184,129,184,131,184,131,185,133,185,134,185,135,185,137,186,140,185,142,186,145,186,146,187,148,186,149,187,150,187,152,187,153,188,153,187,154,188,155,188,155,189,156,188,156,189,158,189,159,189,160,189,161,190,163,189,164,191,165,191,166,191,167,191,166,189,164,189,162,188,159,188,158,186,155,187,154,186,153,187,153,186,153,186,152,185,151,186,150,185,149,186,148,185,147,186,146,183,145,185,144,183,143,184,142,183,136,184,132,182,127,182,124,182,122,182,119,182,117,182,115,180,111,183,109,181,105,182,102,181,101,182,99,181,97,183,96,182,93,182,91,182,89,182,86,184,85,182,82,184,81,181,78,184,76,182,73,184,72,183,70,183,68,184,66,184,64,186,65,183,63,184,62,183,62,184,61,183,57,184,54,182,51,183,49,181,47,183,46,182,44,182,42,181,40,182,37,181,34,182,31,180,29,180,28,179,26,179,25,177,22,179,21,176,23,175,23,178,24,177,25,177,26,177,27,178,29,177,30,179,32,178,34,179,36,179,38,179,40,179,41,180,43,180,46,181,50,180,53,181,54,180,55,180,56,181,57,181,58,181,59,181,61,181,62,181,64,182,68,181,72,181,76,180,80,180,83,181,87,179,89,180,91,179,93,180,95,179,97,180,100,178,103,180,107,178,111,179,113,178,115,179,118,178,120,179,122,179,124,179,126,180,128,179,130,180,133,179,134,181,136,180,137,181,139,180,139,181,141,179,141,182,143,181,144,182,147,181,148,182,150,183,152,183,155,183,156,183,156,184,158,184,158,185,160,184,160,185,161,184,160,184,159,184,159,183,158,184,157,183,156,182,154,182,153,181,152,181,151,181,151,180,150,180,150,179,149,180,147,180,146,179,145,178,142,177,138,178,136,176,134,176,133,176,131,175,130,176,128,176,127,175,124,175,121,175,118,175,114,175,112,174,108,174,107,173,105,175,104,174,102,174,100,174,99,174,96,174,93,174,90,173,86,174,83,173,80,174,77,172,74,173,71,172,68,171,65,172,62,171,60,171,58,171,57,170,55,171,54,170,52,170,46,169,40,168,35,166,31,166,29,164,26,164,25,163,23,163,22,162,20,162,19,160,17,161,16,159,14,159,12,158,11,158,10,157,9,157,8,157,8,155,7,155,6,153,8,155,9,155,10,155,11,156,12,156,13,158,15,157,17,159,18,160,20,159,21,160,23,160,23,161,25,161,27,163,30,163,33,164,34,163,34,165,35,164,36,164,36,165,37,165,38,165,38,166,39,165,40,165,40,166,41,166,44,167,47,166,49,168,51,167,52,167,53,168,55,168,57,168,58,168,61,168,64,168,66,169,69,169,72,170,75,170,76,169,77,171,79,170,80,170,82,170,83,171,88,170,92,171,97,171,99,172,102,171,104,171,106,171,108,172,111,171,113,172,115,172,118,172,119,171,120,173,121,172,122,173,123,171,124,172,127,171,129,174,131,173,132,173,133,173,134,173,135,174,136,174,138,173,141,175,146,175,149,177,150,177,152,176,152,177,153,178,154,177,154,178,154,179,155,178,156,178,157,179,159,181,161,180,161,179,160,179,159,179,159,178,158,178,157,178,156,176,155,177,154,175,153,174,151,175,150,174,149,173,147,174,146,173,144,171,141,170,138,170,137,170,136,169,135,169,133,170,133,167,131,168,128,167,125,167,122,167,121,166,121,166,119,166,119,165,118,166,117,165,115,165,114,164,112,164,110,164,108,165,107,163,101,164,97,162,91,163,89,163,86,163,83,163,81,163,78,163,75,164,73,163,70,164,67,163,64,164,63,162,60,163,57,163,54,164,52,163,49,163,47,162,45,163,44,161,43,163,42,162,41,161,40,161,39,162,39,160,37,161,37,161,36,160,35,160,34,161,32,158,29,160,27,157,24,158,23,155,20,156,16,153,11,153,7,149,10,148,11,151,12,151,14,151,15,153,17,152,18,155,21,153,22,154,24,154,25,156,27,156,27,156,28,156,29,157,30,156,31,157,32,157,32,158,34,157,34,158,35,158,36,158,37,158,40,159,43,159,47,160,50,160,54,160,57,160,59,160,61,161,63,161,64,161,66,160,68,161,71,161,75,161,79,160,80,161,81,159,82,160,83,160,83,160,84,160,86,160,88,160,89,161,91,160,91,161,93,160,95,160,98,161,101,160,103,161,106,161,109,161,111,162,114,161,117,162,119,162,121,164,124,164,126,164,129,164,131,165,133,165,134,166,135,166,136,167,137,167,139,167,140,167,141,168,143,168,144,169,145,169,146,169,148,170,150,171,153,172,151,170,150,169,148,168,146,167,143,166,139,166,137,164,134,164,132,163,131,163,130,163,129,162,129,162,128,163,127,162,126,161,124,162,123,161,120,161,118,160,114,161,112,159,109,160,108,158,102,158,97,158,91,156,88,157,84,157,81,155,80,157,79,155,78,155,77,156,77,155,76,156,74,155,72,155,71,155,69,154,67,156,66,154,64,155,62,154,61,154,57,153,54,152,50,153,49,152,48,151,46,151,46,151,45,150,44,151,44,150,43,150,42,150,41,149,40,150,39,149,37,149,36,147,35,148,33,147,32,146,31,145,29,146,28,144,27,144,27,143,25,144,25,143,24,143,24,142,23,142,22,141,21,142,19,141,17,138,14,139,12,136,14,135,16,138,18,139,19,139,20,141,21,140,22,140,23,141,24,141,28,144,33,144,36,147,38,147,39,147,40,147,41,147,42,148,43,148,45,149,48,149,50,150,52,150,54,151,57,151,59,152,61,152,63,152,64,152,66,153,67,152,67,154,69,152,70,153,73,152,75,154,77,153,82,153,86,154,91,154,93,154,95,155,97,155,99,155,101,156,103,155,105,156,107,155,109,156,110,157,111,157,112,157,113,157,114,158,115,157,117,158,119,158,121,158,123,159,125,159,127,159,130,160,133,160,136,161,137,162,137,162,138,163,138,163,139,162,139,162,139,162,139,163,140,163,142,163,143,163,145,164,143,162,141,162,140,160,139,160,139,158,138,159,137,157,136,160,135,157,135,157,133,158,133,156,132,156,131,157,130,155,129,155,127,155,126,153,122,153,119,152,116,150,115,151,114,150,113,150,112,149,111,150,110,150,108,150,107,148,105,149,104,148,103,147,102,148,100,148,100,146,99,147,97,147,95,146,93,147,93,145,91,147,90,145,90,145,89,145,88,145,86,145,84,145,82,144,80,144,79,143,76,144,75,142,72,144,71,142,68,143,65,141,61,141,58,141,55,141,52,140,50,140,49,138,47,139,45,139,44,138,43,138,41,138,39,138,38,136,37,136,36,136,35,137,35,136,34,135,33,136,32,134,30,135,29,133,28,134,27,133,27,132,26,133,26,132,25,132,23,131,22,131,20,130,18,130,17,129,16,128,13,127,10,126,7,124,6,124,5,122,4,121,2,122,1,121,,118,1,118,2,121,3,120,4,121,5,121,6,122,7,123,9,122,9,124,11,124,12,125,13,125,14,125,15,127,16,126,17,127,18,127,19,128,22,129,24,129,26,131,28,131,31,132,33,133,35,133,37,135,40,135,42,136,45,135,47,137,49,136,52,137,54,138,59,138,64,139,69,139,69,140,70,139,71,139,71,140,72,140,72,140,73,141,75,140,76,141,79,140,81,141,83,142,84,141,86,142,87,142,88,142,89,142,91,143,92,143,93,144,94,144,95,144,95,143,96,143,96,144,96,144,97,144,97,144,97,143,98,144,99,144,100,144,101,144,102,145,104,144,105,146,107,145,109,147,112,146,113,147,114,147,115,147,116,148,117,147,117,148,117,148,118,149,119,148,120,149,121,148,122,150,123,150,124,150,126,150,127,151,128,151,130,152,131,152,132,154,133,154,135,155,136,154,137,156,139,155,140,158,141,157,140,154,137,154,136,152,133,152,132,150,130,149,127,147,125,146,122,145,121,144,119,144,118,143,117,142,115,142,114,142,113,141,111,141,109,141,108,139,107,140,105,139,103,140,103,137,101,139,100,137,98,137,97,138,96,136,94,137,92,136,92,136,91,136,90,136,90,136,90,135,90,135,89,134,88,135,88,134,87,135,85,134,84,133,83,134,83,132,82,133,81,133,80,133,80,132,78,132,77,130,76,131,74,131,73,129,71,130,70,129,69,127,67,128,66,127,65,127,63,126,63,126,62,126,61,126,61,125,60,126,59,125,58,125,57,123,55,123,53,121,49,122,47,119,47,119,46,119,45,119,45,117,44,119,43,118,42,117,41,116,39,116,37,114,34,113,32,111,29,110,27,108,24,106,22,104,19,104,17,100,14,100,12,98,10,95,8,95,7,93,6,92,5,92,4,90,3,89,4,87,5,90,5,91,6,90,7,91,7,92,8,92,10,94,11,95,12,96,14,97,15,98,16,100,18,99,19,101,21,102,22,102,23,104,24,104,25,105,26,106,26,105,27,106,28,107,31,108,33,110,36,112,39,113,42,115,45,115,46,116,48,117,49,118,51,119,52,119,54,120,55,120,57,121,58,122,59,122,60,123,61,122,61,122,62,124,63,123,64,123,66,125,67,125,69,124,70,127,72,126,73,128,75,127,77,128,78,130,80,128,81,130,82,130,83,130,84,131,85,131,86,130,87,131,87,132,89,130,89,133,91,132,91,132,92,133,96,133,99,136,103,135,110,138,118,140,125,143,128,145,131,147,135,148,134,146,132,146,131,145,129,144,128,143,127,142,124,140,121,139,119,138,113,135,108,131,101,130,100,128,98,128,97,128,96,126,94,127,93,126,90,125,87,124,84,123,83,122,82,124,81,122,80,123,80,122,79,122,78,120,76,121,75,120,73,119,71,120,70,118,69,117,68,117,66,116,65,117,65,115,64,115,63,115,62,114,61,115,60,113,59,113,58,112,55,111,52,109,49,109,47,106,43,105,41,103,39,103,38,102,36,101,36,98,33,100,33,98,31,98,30,96,28,96,27,94,25,95,24,93,23,93,22,91,20,90,19,89,18,88,17,87,15,86,14,85,12,84,11,83,10,82,9,80,8,78,6,79,5,77,4,76,3,74,2,72,3,72,3,73,4,74,7,77,9,79,12,82,13,84,15,83,17,85,18,86,19,87,21,88,24,90,27,93,30,94,31,95,33,96,34,97,36,97,37,99,39,99,42,101,45,103,48,104,50,105,51,107,53,107,54,109,56,108,57,110,59,110,60,111,62,112,63,112,65,113,67,114,68,114,70,115,71,115,73,117,75,116,76,118,79,119,81,120,84,121,85,120,85,122,86,121,87,122,88,122,88,123,90,121,91,124,93,123,94,125,96,124,97,125,98,126,100,126,101,126,104,128,107,129,110,129,111,131,113,131,114,132,116,132,117,135,118,134,120,135,121,136,123,137,124,137,126,139,127,139,127,136,125,136,124,135,123,135,123,133,122,133,122,133,121,132,120,131,117,129,112,127,109,124,103,122,98,119,93,116,91,115,89,115,87,114,85,113,83,112,81,111,79,110,78,109,76,109,75,107,74,107,73,107,72,108,71,106,70,106,67,104,63,103,59,101,57,100,56,99,54,98,53,98,52,97,51,97,50,97,50,94,49,95,45,93,41,90,37,89,36,87,34,87,32,85,31,84,29,83,27,82,24,80,20,76,17,74,15,72,14,71,12,69,10,69,9,65,7,65,6,61,2,58,2,54,4,54,4,56,4,57,5,56,5,59,5,60,7,59,7,62,8,62,8,63,9,64,10,64,11,66,13,68,15,69,16,70,17,72,19,72,22,76,26,77,29,80,30,81,32,82,34,84,35,84,37,85,38,86,42,88,45,91,49,92,52,94,55,96,58,98,60,97,60,99,61,99,63,98,63,101,64,100,65,101,67,101,69,103,71,102,72,105,74,105,75,106,76,105,77,105,77,106,78,106,79,106,83,110,88,110,91,113,92,113,93,113,93,113,93,114,94,113,95,114,96,114,96,115,98,115,98,117,100,115,100,117,101,117,102,118,103,118,104,118,103,118,103,117,102,117,102,116,101,117,100,115,99,114,98,115,96,113,93,113,92,111,90,110,88,109,86,108,85,107,83,108,83,106,81,107,81,105,80,106,79,105,78,104,78,104,77,103,77,103,76,103,75,101,73,102,72,101,70,99,67,99,64,97,62,96,59,96,57,93,55,93,54,91,53,91,52,90,51,89,49,89,44,86,39,83,35,79,32,78,30,75,28,74,27,72,25,72,24,70,23,70,22,69,21,67,22,66,23,69,24,69,25,69,26,70,26,71,29,72,30,74,32,75,36,79,40,79,43,83,46,83,47,86,49,86,51,88,53,88,55,90,59,92,63,94,67,95,67,98,70,95,70,97,71,97,72,98,73,99,75,99,77,101,79,102,81,102,83,104,85,104,86,105,87,105,88,106,89,106,90,107,91,107,93,109,95,110,97,111,99,111,100,114,102,114,104,115,106,117,108,117,109,119,110,119,111,120,112,119,112,122,114,121,114,121,113,121,113,119,112,120,112,119,111,118,110,119,109,116,108,116,107,114,106,114,104,114,103,113,103,112,101,112,99,109,97,109,95,108,93,105,90,105,88,103,81,100,75,96,68,93,65,91,61,89,58,88,56,87,55,86,53,85,51,85,50,82,48,82,47,81,45,79,43,79,42,77,40,77,39,75,37,75,36,73,34,72,33,71,31,70,30,69,27,65,23,65,21,61,19,60,18,58,16,57,15,55,13,55,12,52,14,52,14,53,15,54,16,54,17,55,17,56,18,56,19,58,20,58,21,58,21,59,22,60,25,61,28,66,31,67,35,70,38,72,41,74,43,75,44,77,46,78,48,78,49,80,51,80,52,82,55,82,56,84,57,83,58,85,59,85,60,85,61,86,61,86,65,88,68,90,71,91,72,93,73,92,74,93,75,94,76,93,76,94,78,94,80,96,81,97,85,97,88,101,92,101,85,97,79,93,73,89,72,88,71,89,70,88,69,87,69,86,67,87,67,85,66,86,65,85,64,84,64,84,63,84,61,83,60,82,58,81,57,80,56,80,56,80,55,80,54,77,53,78,50,75,47,74,44,71,43,71,43,69,42,69,41,68,40,69,39,68,38,67,37,64,35,64,34,62,32,61,31,60,29,60,28,56,26,56,26,54,25,55,24,53,23,53,23,51,22,52,22,50,21,51,20,49,19,49,19,47,18,47,18,44,16,43,14,41,16,40,16,44,18,44,18,46,20,46,21,48,22,50,24,50,25,52,27,53,28,56,30,56,31,58,33,58,34,60,35,61,35,61,36,62,37,62,37,64,38,64,41,67,45,69,48,71,51,72,54,76,57,77,58,79,60,79,62,80,63,81,65,82,67,83,70,84,73,86,76,88,78,89,80,89,81,91,83,91,84,93,86,93,87,96,89,95,90,97,92,98,93,100,95,100,94,97,92,97,91,95,90,96,90,92,89,94,88,92,87,92,87,91,86,90,84,90,83,89,82,87,80,86,78,84,77,83,75,82,73,81,72,80,70,78,68,78,67,76,65,76,63,75,62,73,61,73,60,73,60,72,59,71,58,71,56,70,55,68,53,68,50,65,46,64,43,61,41,61,40,58,38,58,37,56,35,55,33,53,30,50,27,48,24,45,23,43,21,42,20,40,18,41,19,37,17,38,16,38,16,36,15,36,12,33,9,30,6,25,8,24,9,28,10,29,12,28,12,31,14,32,16,34,18,36,20,39,22,39,23,41,24,42,25,42,26,44,27,44,29,48,32,48,34,51,37,52,38,55,41,56,43,59,46,59,48,62,51,62,53,66,56,66,57,67,58,68,60,69,61,70,62,71,63,70,65,69,62,70,62,69,61,69,61,68,60,68,59,66,57,66,56,65,55,63,53,63,52,61,50,61,49,58,48,58,42,53,37,51,32,44,31,43,30,43,29,42,27,42,27,39,26,40,25,38,24,38,23,37,23,36,23,36,22,36,22,35,21,35,20,34,18,31,16,31,15,27,12,27,12,22,9,21,9,19,11,21,11,21,12,22,12,23,13,24,14,23,14,27,15,26,16,27,16,27,17,28,20,30,22,33,25,36,30,40,35,46,41,49,44,52,46,54,49,56,51,57,52,57,53,60,55,60,56,61,57,63,59,62,60,65,62,65,63,66,64,68,66,68,67,69,67,70,68,69,69,70,69,71,70,71,72,72,73,73,74,74,75,74,74,71,73,72,73,71,72,70,71,70,70,68,69,67,68,65,66,62,63,60,61,57,58,54,56,50,54,48,51,45,49,43,47,40,45,38,43,37,42,35,40,35,40,32,39,33,38,32,37,32,37,30,33,27,30,24,27,21,27,21,27,20,27,20,28,20,28,20,28,21,29,21,30,22,30,23,32,23,33,25,34,26,37,29,40,30,43,34,44,33,44,36,45,36,45,37,46,36,47,38,48,38,49,41,51,41,53,44,56,46,58,50,61,53,63,55,66,59,67,60,69,61,70,64,72,64,72,67,74,68,76,71,79,75,81,77,84,79,86,83,89,84,90,88,92,89,94,91xm65,72c65,72,66,73,66,72,66,72,65,70,64,71,64,72,65,72,65,72xm76,78c75,79,75,78,75,77,74,78,72,75,72,77,73,76,75,81,76,78xm102,94c102,95,101,96,100,95,102,96,102,100,104,100,102,96,103,93,101,88,103,88,100,85,101,87,101,90,101,91,102,94xm102,105c101,104,100,103,99,103,100,104,100,105,102,105xm156,119c158,121,155,123,157,123,157,122,157,120,158,120,156,118,159,116,157,116,157,117,157,119,156,119xm156,128c156,129,155,132,157,132,156,130,156,129,157,127,156,126,158,124,156,124,156,125,156,127,156,128xm145,133c145,133,146,130,144,131,145,132,143,134,145,133xm136,143c135,141,137,139,134,139,134,140,134,143,136,143xm146,143c146,142,146,139,145,141,145,142,145,143,146,143xm156,142c156,141,156,138,155,140,156,141,155,142,156,142xm89,199c92,199,95,199,98,199,100,200,103,198,106,199,109,198,112,199,115,198,121,199,127,199,134,197,136,199,140,198,143,199,146,198,149,199,152,199,154,200,155,199,157,200,158,200,160,201,161,201,163,201,164,201,165,202,166,202,167,203,168,202,168,202,171,203,170,201,168,201,166,200,164,199,162,200,161,198,160,199,159,198,157,199,156,198,155,198,154,198,154,197,153,198,152,197,151,198,150,197,149,196,147,197,145,195,142,195,140,195,139,195,138,195,138,194,137,195,136,195,135,195,134,194,132,195,131,194,128,194,125,194,122,194,119,193,116,195,113,194,110,195,107,194,104,195,103,195,101,195,100,195,98,195,96,196,95,195,92,197,90,197,87,197,85,200,82,197,81,200,84,198,86,200,89,199xm263,135c263,138,263,142,264,145,263,146,265,149,264,150,264,152,265,154,264,155,264,157,265,159,264,160,266,162,263,163,265,165,264,166,265,168,264,170,265,171,264,173,264,174,263,175,264,176,264,177,264,178,263,178,263,179,262,179,264,181,263,181,263,182,263,183,263,183,262,187,261,190,261,193,259,195,260,199,258,202,259,203,258,203,258,204,258,205,258,205,258,206,258,208,257,209,257,211,256,213,256,217,255,219,255,221,255,223,254,224,256,226,253,227,255,229,254,232,254,235,254,239,254,240,253,242,254,243,253,245,254,247,254,249,255,250,254,250,253,251,254,252,255,253,254,253,254,255,254,257,255,259,254,260,255,262,256,264,255,264,257,265,256,265,255,266,257,267,257,268,259,268,257,266,257,265,257,264,258,263,257,262,257,260,257,257,256,255,257,254,256,252,257,251,256,249,258,248,257,246,258,243,256,240,258,237,258,234,259,231,258,228,259,226,259,222,261,220,260,218,261,217,262,216,261,215,262,214,262,214,262,213,262,212,262,212,263,210,262,208,263,208,263,207,263,206,263,205,264,205,264,204,264,203,264,202,264,200,265,199,266,198,265,196,266,195,265,194,266,193,266,192,265,191,266,191,266,190,267,189,266,187,267,186,266,182,267,180,267,177,267,174,268,172,268,168,267,166,268,163,267,160,267,157,267,154,266,151,265,149,267,148,266,146,266,145,265,143,266,142,265,139,266,136,264,133,264,131,265,130,264,128,265,127,263,125,264,124,262,122,263,121,262,119,262,118,262,115,260,115,262,122,263,129,263,135xm267,138c266,139,268,141,267,141,268,143,268,144,267,145,268,147,268,148,268,149,269,155,269,160,271,166,270,168,270,170,271,172,270,174,269,176,270,178,269,180,270,182,269,184,268,186,270,188,268,190,270,191,268,192,268,193,267,193,269,195,268,196,268,198,267,200,267,202,265,202,268,204,266,204,266,205,267,205,266,206,265,206,266,207,265,207,265,209,265,211,265,213,263,214,265,215,264,216,264,217,263,218,263,219,264,221,262,223,262,225,261,225,263,227,262,227,263,229,260,229,262,231,260,232,261,235,260,237,260,241,260,245,260,249,260,251,259,253,260,255,259,257,261,260,259,262,260,263,260,264,261,266,261,267,260,268,261,269,262,272,262,276,265,276,264,274,265,273,264,271,265,270,263,268,264,267,263,265,263,264,263,262,264,261,262,259,263,258,264,256,261,254,263,253,263,252,262,250,263,249,261,245,264,243,263,239,264,237,263,234,265,232,265,230,265,229,265,227,266,226,266,224,266,223,265,221,268,221,267,219,267,218,267,217,267,217,267,216,268,215,267,214,269,213,268,212,268,210,269,209,269,207,270,206,269,203,270,200,271,198,270,196,272,195,271,194,271,192,271,190,272,189,272,186,271,183,272,180,271,178,272,177,273,176,273,174,272,173,272,171,272,168,272,165,272,162,271,161,272,160,272,158,271,156,271,155,272,153,271,150,271,147,270,144,269,142,270,141,268,139,267,137,268,134,266,134,267,136,266,136,267,138xm103,229c105,230,107,231,109,231,110,232,112,230,112,231,113,231,115,232,115,231,114,231,114,230,113,230,115,229,116,230,118,231,119,231,121,231,123,232,126,231,130,232,133,232,135,232,136,233,138,232,139,233,141,232,141,233,142,234,143,232,144,233,145,234,148,232,149,233,151,233,153,233,154,233,155,234,156,232,157,233,158,233,159,233,160,233,161,233,163,233,166,232,167,233,170,233,172,233,174,234,177,234,179,234,180,235,181,235,183,235,184,236,186,235,186,237,188,235,189,236,190,236,192,236,193,235,194,237,195,237,196,237,197,237,198,238,199,238,200,238,201,236,197,236,195,236,195,234,193,236,193,234,191,235,191,233,189,234,187,233,185,233,183,233,182,232,181,232,179,232,179,232,178,232,177,232,177,232,177,231,176,232,174,230,172,231,170,230,169,230,168,230,166,230,165,230,164,228,163,229,161,229,158,229,156,229,156,228,154,229,153,228,152,228,150,229,149,228,146,230,144,228,140,229,134,227,127,229,120,228,118,229,117,228,116,228,115,228,114,227,113,227,112,228,111,228,111,227,107,227,104,227,100,226,101,228,103,227,103,229xm261,160c259,161,261,163,259,164,260,166,258,167,259,169,258,170,259,172,257,173,258,175,257,177,256,179,257,180,256,180,256,181,256,182,257,183,255,184,256,185,256,186,255,186,254,187,255,188,254,189,254,194,253,198,252,202,252,204,252,205,252,207,251,208,251,210,250,211,251,216,248,220,249,225,247,227,248,231,247,233,247,235,247,236,247,238,247,239,246,240,247,242,246,243,248,246,247,247,247,247,247,248,248,249,248,250,248,251,248,252,248,253,249,255,249,256,249,258,250,260,249,261,251,263,250,268,253,268,253,269,254,269,254,268,254,268,253,268,253,267,253,265,253,261,251,259,252,257,251,255,251,253,251,253,251,252,251,252,250,251,251,251,250,250,251,249,251,248,250,247,252,243,250,238,252,235,250,230,252,228,251,224,253,223,252,220,253,219,253,217,254,216,254,214,255,212,254,210,255,209,255,207,256,205,256,203,256,202,257,202,256,201,256,200,257,200,256,198,258,197,257,195,258,193,258,189,260,187,260,183,260,182,260,181,260,181,262,180,260,179,261,178,262,176,261,174,262,173,263,169,261,165,263,162,262,160,263,159,263,157,263,156,262,154,263,154,262,153,264,151,262,152,262,155,260,157,261,160xm125,239c125,238,124,237,125,236,126,238,128,239,129,240,131,240,132,241,133,241,134,242,136,241,137,242,139,242,140,242,141,243,143,241,144,244,146,243,147,244,148,245,150,244,150,245,151,244,152,244,153,245,153,245,154,245,156,245,157,245,158,246,160,246,162,245,163,247,166,246,167,248,170,247,172,248,175,249,177,249,179,250,182,249,184,250,187,251,189,252,192,251,195,253,199,252,202,254,205,253,208,255,211,255,212,256,214,255,215,256,216,256,217,257,218,256,218,257,219,256,220,257,222,258,226,258,228,260,230,260,231,261,232,261,234,261,235,264,237,263,236,261,235,261,234,260,233,260,233,259,232,259,231,259,231,259,230,258,227,258,225,256,222,256,222,254,220,254,220,253,217,253,215,252,213,252,212,250,211,251,210,250,210,250,209,249,209,249,208,250,207,249,207,249,205,249,203,249,202,248,201,249,201,247,200,248,198,249,198,247,197,248,196,246,193,247,192,246,191,246,191,246,190,246,190,245,188,246,188,246,187,244,185,246,184,245,181,245,178,244,175,245,174,244,173,244,172,244,170,245,169,242,167,243,166,244,166,243,166,243,165,242,164,243,163,243,162,242,160,243,159,242,157,241,156,242,155,242,153,241,152,241,150,242,148,240,145,241,142,240,141,239,139,240,138,239,137,239,136,238,134,238,132,237,129,236,126,236,125,235,124,235,123,234,120,235,118,233,114,234,114,234,114,233,114,234,117,236,121,238,125,239xm143,238c147,238,149,239,153,239,154,240,155,239,155,239,157,239,157,240,158,239,159,239,159,239,159,240,161,240,162,239,163,240,166,241,170,241,174,242,175,241,176,242,178,241,179,242,181,241,183,242,184,242,185,242,187,243,188,243,190,243,191,244,193,243,194,244,195,244,196,246,198,244,200,245,203,245,205,247,208,246,210,248,212,248,214,248,214,249,216,248,216,249,217,250,218,250,219,250,220,252,221,251,222,252,222,251,222,252,223,253,223,253,224,252,224,253,225,253,226,253,227,254,228,254,230,256,230,254,229,254,228,253,228,252,227,252,226,253,226,251,224,251,223,250,221,250,219,247,216,247,214,245,212,245,211,246,210,244,208,244,207,243,206,243,205,243,204,243,203,242,201,241,200,241,199,241,196,240,194,239,191,239,191,239,191,239,190,239,190,239,190,239,190,239,189,239,188,239,188,239,187,239,186,238,186,238,185,238,184,238,183,239,182,238,181,237,179,238,178,236,176,238,176,237,175,237,174,235,173,237,172,235,170,236,168,236,166,236,164,235,162,236,160,235,157,236,154,235,152,235,149,236,147,236,145,236,144,235,143,236,142,236,141,235,139,236,138,235,137,235,135,235,135,235,132,234,132,235,132,235,133,236,133,235,136,237,140,237,143,238xm144,249c146,249,147,249,148,250,151,251,153,252,155,253,156,253,157,254,158,255,159,254,160,254,160,255,161,255,162,255,162,256,165,256,167,257,170,258,171,258,172,258,173,259,175,258,176,259,177,260,180,260,182,262,185,261,190,263,195,264,201,264,202,265,205,265,206,266,208,266,209,265,210,266,211,267,212,266,213,267,218,267,222,270,226,269,228,271,231,269,233,270,235,271,237,271,239,272,241,271,241,273,242,273,243,273,244,273,245,274,246,275,247,274,248,274,249,274,250,275,250,275,251,275,251,275,251,274,249,274,248,272,246,271,244,271,243,269,241,268,238,267,236,265,233,265,232,264,231,264,229,264,228,262,226,263,225,261,224,262,224,261,223,261,222,260,221,262,221,260,218,261,217,260,215,259,215,258,213,259,213,258,211,260,211,256,210,258,208,257,206,257,204,257,203,257,203,256,202,257,202,256,200,257,200,256,197,257,196,254,194,255,191,254,187,254,184,253,180,253,177,251,173,251,172,250,169,251,168,250,166,250,164,250,162,249,161,248,159,249,157,248,155,247,153,249,152,247,150,247,148,247,146,246,145,247,145,245,143,246,143,245,141,245,141,246,142,247,144,247,144,249xm207,240c207,241,210,241,209,240,207,241,206,238,204,239,205,241,206,239,207,240xm248,269c249,269,249,271,250,270,249,268,247,268,246,267,246,269,247,268,248,269xm259,272c258,271,258,270,257,270,257,271,257,273,259,272xe" fillcolor="#bdc6d7 [1302]" stroked="f">
                  <v:path arrowok="t" o:connecttype="custom" o:connectlocs="229008,94875;327154,271538;307524,85060;376227,196292;415485,405671;435114,255180;464558,209378;497274,173391;526717,189749;546347,284624;601963,170120;621592,278081;654307,258451;592148,516903;598691,569247;664122,422028;716467,212650;687023,523446;673937,624864;772083,304253;745910,543075;723010,758997;791712,480916;785169,575791;758997,808070;824427,526717;844057,516903;870229,830970;889858,814613;772083,925845;333697,752454;363141,726281;477644,700109;523446,680480;454744,670665;549618,644493;369684,598691;124318,585605;71974,529989;441658,552890;428571,539804;219193,497274;88332,431843;425300,487459;160305,386041;6543,235551;88332,268266;114504,258451;65431,189749;202835,261723;104689,143948;229008,209378;507088,458015;860414,592148;870229,477644;860414,781897;621592,772083;811341,824427;579062,814613;408942,781897;503817,768811;654307,837514" o:connectangles="0,0,0,0,0,0,0,0,0,0,0,0,0,0,0,0,0,0,0,0,0,0,0,0,0,0,0,0,0,0,0,0,0,0,0,0,0,0,0,0,0,0,0,0,0,0,0,0,0,0,0,0,0,0,0,0,0,0,0,0,0,0"/>
                  <o:lock v:ext="edit" verticies="t"/>
                </v:shape>
                <v:rect id="Rectangle_x0020_11" o:spid="_x0000_s1029" style="position:absolute;width:1243584;height:12435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JcxwAAA&#10;ANsAAAAPAAAAZHJzL2Rvd25yZXYueG1sRE9Ni8IwEL0L/ocwgjebuohI1yhFXNGjVhBvYzPbdreZ&#10;lCbW+u/NwoK3ebzPWa57U4uOWldZVjCNYhDEudUVFwrO2ddkAcJ5ZI21ZVLwJAfr1XCwxETbBx+p&#10;O/lChBB2CSoovW8SKV1ekkEX2YY4cN+2NegDbAupW3yEcFPLjzieS4MVh4YSG9qUlP+e7kaBu3WH&#10;7Nmkl5+ry2/plk02O+yUGo/69BOEp96/xf/uvQ7zp/D3SzhAr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lJcxwAAAANsAAAAPAAAAAAAAAAAAAAAAAJcCAABkcnMvZG93bnJl&#10;di54bWxQSwUGAAAAAAQABAD1AAAAhAMAAAAA&#10;" filled="f" stroked="f" strokeweight="2pt"/>
              </v:group>
              <v:shapetype id="_x0000_t202" coordsize="21600,21600" o:spt="202" path="m0,0l0,21600,21600,21600,21600,0xe">
                <v:stroke joinstyle="miter"/>
                <v:path gradientshapeok="t" o:connecttype="rect"/>
              </v:shapetype>
              <v:shape id="Zone_x0020_de_x0020_texte_x0020_13" o:spid="_x0000_s1030" type="#_x0000_t202" style="position:absolute;left:199984;top:133323;width:1009650;height:601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xiNxAAA&#10;ANsAAAAPAAAAZHJzL2Rvd25yZXYueG1sRI9Ba8JAEIXvQv/DMoXedFMLRVI3oZQqoqfGUnocspNs&#10;NDsbsmuM/vpuQfA2w3vfmzfLfLStGKj3jWMFz7MEBHHpdMO1gu/9aroA4QOyxtYxKbiQhzx7mCwx&#10;1e7MXzQUoRYxhH2KCkwIXSqlLw1Z9DPXEUetcr3FENe+lrrHcwy3rZwnyau02HC8YLCjD0PlsTjZ&#10;WONnl9j1tTK/douVL8x+WH8elHp6HN/fQAQaw918ozc6ci/w/0scQG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MsYjcQAAADbAAAADwAAAAAAAAAAAAAAAACXAgAAZHJzL2Rv&#10;d25yZXYueG1sUEsFBgAAAAAEAAQA9QAAAIgDAAAAAA==&#10;" filled="f" stroked="f" strokeweight=".5pt">
                <v:textbox style="mso-fit-shape-to-text:t" inset="0,0,0,0">
                  <w:txbxContent>
                    <w:p w14:paraId="768FA47D" w14:textId="77777777" w:rsidR="0044308E" w:rsidRPr="004B27E1" w:rsidRDefault="0044308E">
                      <w:pPr>
                        <w:pStyle w:val="Sansinterligne"/>
                        <w:jc w:val="center"/>
                        <w:rPr>
                          <w:rFonts w:asciiTheme="majorHAnsi" w:hAnsiTheme="majorHAnsi"/>
                          <w:color w:val="625F7C" w:themeColor="text2" w:themeTint="BF"/>
                          <w:sz w:val="78"/>
                          <w:szCs w:val="78"/>
                          <w:lang w:val="fr-FR"/>
                        </w:rPr>
                      </w:pPr>
                      <w:r w:rsidRPr="004B27E1">
                        <w:rPr>
                          <w:rFonts w:asciiTheme="majorHAnsi" w:hAnsiTheme="majorHAnsi"/>
                          <w:color w:val="625F7C" w:themeColor="text2" w:themeTint="BF"/>
                          <w:sz w:val="78"/>
                          <w:szCs w:val="78"/>
                          <w:lang w:val="fr-FR"/>
                        </w:rPr>
                        <w:fldChar w:fldCharType="begin"/>
                      </w:r>
                      <w:r w:rsidRPr="004B27E1">
                        <w:rPr>
                          <w:rFonts w:asciiTheme="majorHAnsi" w:hAnsiTheme="majorHAnsi"/>
                          <w:color w:val="625F7C" w:themeColor="text2" w:themeTint="BF"/>
                          <w:sz w:val="78"/>
                          <w:szCs w:val="78"/>
                          <w:lang w:val="fr-FR"/>
                        </w:rPr>
                        <w:instrText xml:space="preserve"> PAGE   \* MERGEFORMAT </w:instrText>
                      </w:r>
                      <w:r w:rsidRPr="004B27E1">
                        <w:rPr>
                          <w:rFonts w:asciiTheme="majorHAnsi" w:hAnsiTheme="majorHAnsi"/>
                          <w:color w:val="625F7C" w:themeColor="text2" w:themeTint="BF"/>
                          <w:sz w:val="78"/>
                          <w:szCs w:val="78"/>
                          <w:lang w:val="fr-FR"/>
                        </w:rPr>
                        <w:fldChar w:fldCharType="separate"/>
                      </w:r>
                      <w:r w:rsidR="008113D9" w:rsidRPr="008113D9">
                        <w:rPr>
                          <w:rFonts w:asciiTheme="majorHAnsi" w:hAnsiTheme="majorHAnsi"/>
                          <w:noProof/>
                          <w:color w:val="625F7C" w:themeColor="text2" w:themeTint="BF"/>
                          <w:sz w:val="78"/>
                          <w:szCs w:val="78"/>
                        </w:rPr>
                        <w:t>8</w:t>
                      </w:r>
                      <w:r w:rsidRPr="004B27E1">
                        <w:rPr>
                          <w:rFonts w:asciiTheme="majorHAnsi" w:hAnsiTheme="majorHAnsi"/>
                          <w:noProof/>
                          <w:color w:val="625F7C" w:themeColor="text2" w:themeTint="BF"/>
                          <w:sz w:val="78"/>
                          <w:szCs w:val="78"/>
                          <w:lang w:val="fr-FR"/>
                        </w:rPr>
                        <w:fldChar w:fldCharType="end"/>
                      </w:r>
                    </w:p>
                  </w:txbxContent>
                </v:textbox>
              </v:shape>
              <w10:wrap anchorx="page" anchory="page"/>
            </v:group>
          </w:pict>
        </mc:Fallback>
      </mc:AlternateContent>
    </w:r>
  </w:p>
  <w:p w14:paraId="24D85691" w14:textId="77777777" w:rsidR="0044308E" w:rsidRDefault="0044308E" w:rsidP="0094533A">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1646F" w14:textId="77777777" w:rsidR="00753378" w:rsidRDefault="00753378" w:rsidP="0094533A">
      <w:r>
        <w:separator/>
      </w:r>
    </w:p>
  </w:footnote>
  <w:footnote w:type="continuationSeparator" w:id="0">
    <w:p w14:paraId="237A9A4F" w14:textId="77777777" w:rsidR="00753378" w:rsidRDefault="00753378" w:rsidP="009453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A2CE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E779E9"/>
    <w:multiLevelType w:val="hybridMultilevel"/>
    <w:tmpl w:val="7FA2DDA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14DF5DA6"/>
    <w:multiLevelType w:val="hybridMultilevel"/>
    <w:tmpl w:val="ED628B4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206A4594"/>
    <w:multiLevelType w:val="hybridMultilevel"/>
    <w:tmpl w:val="263418E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3F0D1171"/>
    <w:multiLevelType w:val="hybridMultilevel"/>
    <w:tmpl w:val="93D0F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0B47FF7"/>
    <w:multiLevelType w:val="hybridMultilevel"/>
    <w:tmpl w:val="DCDA4EE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51126AE7"/>
    <w:multiLevelType w:val="hybridMultilevel"/>
    <w:tmpl w:val="BF6636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AD24638"/>
    <w:multiLevelType w:val="hybridMultilevel"/>
    <w:tmpl w:val="27B0FA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2"/>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BE3"/>
    <w:rsid w:val="00000894"/>
    <w:rsid w:val="000166CE"/>
    <w:rsid w:val="00045834"/>
    <w:rsid w:val="0009790F"/>
    <w:rsid w:val="00176D26"/>
    <w:rsid w:val="00181119"/>
    <w:rsid w:val="00195F3E"/>
    <w:rsid w:val="001C6189"/>
    <w:rsid w:val="00214D1D"/>
    <w:rsid w:val="002D1E60"/>
    <w:rsid w:val="003434FF"/>
    <w:rsid w:val="00343839"/>
    <w:rsid w:val="00365CCF"/>
    <w:rsid w:val="00393416"/>
    <w:rsid w:val="0044308E"/>
    <w:rsid w:val="00487D6E"/>
    <w:rsid w:val="00493ACE"/>
    <w:rsid w:val="004B6D7A"/>
    <w:rsid w:val="004E28A8"/>
    <w:rsid w:val="00502FEA"/>
    <w:rsid w:val="00515DC3"/>
    <w:rsid w:val="00536E36"/>
    <w:rsid w:val="005D2AF2"/>
    <w:rsid w:val="0060225B"/>
    <w:rsid w:val="006153EC"/>
    <w:rsid w:val="00626986"/>
    <w:rsid w:val="00682B4C"/>
    <w:rsid w:val="006C4F85"/>
    <w:rsid w:val="00706397"/>
    <w:rsid w:val="00712C78"/>
    <w:rsid w:val="007308DC"/>
    <w:rsid w:val="00735EF7"/>
    <w:rsid w:val="00747482"/>
    <w:rsid w:val="00753378"/>
    <w:rsid w:val="007A6A2C"/>
    <w:rsid w:val="007D35F2"/>
    <w:rsid w:val="00801BE3"/>
    <w:rsid w:val="008113D9"/>
    <w:rsid w:val="00814D52"/>
    <w:rsid w:val="00890EA6"/>
    <w:rsid w:val="0094533A"/>
    <w:rsid w:val="00981639"/>
    <w:rsid w:val="0098480C"/>
    <w:rsid w:val="009B6C48"/>
    <w:rsid w:val="009D2289"/>
    <w:rsid w:val="00A6518F"/>
    <w:rsid w:val="00AB7B3A"/>
    <w:rsid w:val="00AC4458"/>
    <w:rsid w:val="00AD68E7"/>
    <w:rsid w:val="00AF2F2C"/>
    <w:rsid w:val="00B66401"/>
    <w:rsid w:val="00BC7DB9"/>
    <w:rsid w:val="00BD37CB"/>
    <w:rsid w:val="00C0311B"/>
    <w:rsid w:val="00C12FCD"/>
    <w:rsid w:val="00C72984"/>
    <w:rsid w:val="00C822E1"/>
    <w:rsid w:val="00CC6551"/>
    <w:rsid w:val="00D4795F"/>
    <w:rsid w:val="00D52A59"/>
    <w:rsid w:val="00D6090F"/>
    <w:rsid w:val="00D91F2F"/>
    <w:rsid w:val="00EF326D"/>
    <w:rsid w:val="00F27525"/>
    <w:rsid w:val="00F46B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EDD05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fr-FR" w:eastAsia="en-US" w:bidi="fr-FR"/>
      </w:rPr>
    </w:rPrDefault>
    <w:pPrDefault>
      <w:pPr>
        <w:spacing w:after="180" w:line="36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33A"/>
    <w:pPr>
      <w:ind w:left="720"/>
      <w:jc w:val="both"/>
    </w:pPr>
  </w:style>
  <w:style w:type="paragraph" w:styleId="Titre1">
    <w:name w:val="heading 1"/>
    <w:basedOn w:val="Normal"/>
    <w:link w:val="Titre1Car"/>
    <w:uiPriority w:val="3"/>
    <w:qFormat/>
    <w:rsid w:val="0094533A"/>
    <w:pPr>
      <w:keepNext/>
      <w:keepLines/>
      <w:pBdr>
        <w:top w:val="single" w:sz="4" w:space="31" w:color="AD84C6" w:themeColor="accent1"/>
        <w:bottom w:val="single" w:sz="4" w:space="31" w:color="AD84C6" w:themeColor="accent1"/>
      </w:pBdr>
      <w:shd w:val="clear" w:color="auto" w:fill="AD84C6" w:themeFill="accent1"/>
      <w:spacing w:after="320" w:line="240" w:lineRule="auto"/>
      <w:ind w:left="0"/>
      <w:contextualSpacing/>
      <w:jc w:val="center"/>
      <w:outlineLvl w:val="0"/>
    </w:pPr>
    <w:rPr>
      <w:rFonts w:asciiTheme="majorHAnsi" w:eastAsiaTheme="majorEastAsia" w:hAnsiTheme="majorHAnsi" w:cstheme="majorBidi"/>
      <w:color w:val="FFFFFF" w:themeColor="background1"/>
      <w:sz w:val="52"/>
      <w:szCs w:val="32"/>
    </w:rPr>
  </w:style>
  <w:style w:type="paragraph" w:styleId="Titre2">
    <w:name w:val="heading 2"/>
    <w:basedOn w:val="Normal"/>
    <w:link w:val="Titre2Car"/>
    <w:uiPriority w:val="9"/>
    <w:unhideWhenUsed/>
    <w:qFormat/>
    <w:rsid w:val="0094533A"/>
    <w:pPr>
      <w:keepNext/>
      <w:keepLines/>
      <w:spacing w:after="60" w:line="288" w:lineRule="auto"/>
      <w:ind w:left="0"/>
      <w:contextualSpacing/>
      <w:outlineLvl w:val="1"/>
    </w:pPr>
    <w:rPr>
      <w:rFonts w:asciiTheme="majorHAnsi" w:eastAsiaTheme="majorEastAsia" w:hAnsiTheme="majorHAnsi" w:cstheme="majorBidi"/>
      <w:color w:val="864EA8" w:themeColor="accent1" w:themeShade="BF"/>
      <w:sz w:val="24"/>
      <w:szCs w:val="26"/>
    </w:rPr>
  </w:style>
  <w:style w:type="paragraph" w:styleId="Titre3">
    <w:name w:val="heading 3"/>
    <w:basedOn w:val="Normal"/>
    <w:link w:val="Titre3Car"/>
    <w:uiPriority w:val="9"/>
    <w:unhideWhenUsed/>
    <w:qFormat/>
    <w:rsid w:val="0094533A"/>
    <w:pPr>
      <w:keepNext/>
      <w:keepLines/>
      <w:spacing w:before="40" w:after="0"/>
      <w:ind w:left="0"/>
      <w:contextualSpacing/>
      <w:outlineLvl w:val="2"/>
    </w:pPr>
    <w:rPr>
      <w:rFonts w:asciiTheme="majorHAnsi" w:eastAsiaTheme="majorEastAsia" w:hAnsiTheme="majorHAnsi" w:cstheme="majorBidi"/>
      <w:color w:val="593470" w:themeColor="accent1" w:themeShade="7F"/>
      <w:sz w:val="22"/>
      <w:szCs w:val="24"/>
    </w:rPr>
  </w:style>
  <w:style w:type="paragraph" w:styleId="Titre4">
    <w:name w:val="heading 4"/>
    <w:basedOn w:val="Normal"/>
    <w:link w:val="Titre4Car"/>
    <w:uiPriority w:val="9"/>
    <w:semiHidden/>
    <w:unhideWhenUsed/>
    <w:qFormat/>
    <w:pPr>
      <w:keepNext/>
      <w:keepLines/>
      <w:spacing w:before="40" w:after="0"/>
      <w:contextualSpacing/>
      <w:outlineLvl w:val="3"/>
    </w:pPr>
    <w:rPr>
      <w:rFonts w:asciiTheme="majorHAnsi" w:eastAsiaTheme="majorEastAsia" w:hAnsiTheme="majorHAnsi" w:cstheme="majorBidi"/>
      <w:i/>
      <w:iCs/>
      <w:color w:val="864EA8" w:themeColor="accent1" w:themeShade="BF"/>
    </w:rPr>
  </w:style>
  <w:style w:type="paragraph" w:styleId="Titre5">
    <w:name w:val="heading 5"/>
    <w:basedOn w:val="Normal"/>
    <w:link w:val="Titre5C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864EA8" w:themeColor="accent1" w:themeShade="BF"/>
    </w:rPr>
  </w:style>
  <w:style w:type="paragraph" w:styleId="Titre6">
    <w:name w:val="heading 6"/>
    <w:basedOn w:val="Normal"/>
    <w:link w:val="Titre6C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593470" w:themeColor="accent1" w:themeShade="7F"/>
    </w:rPr>
  </w:style>
  <w:style w:type="paragraph" w:styleId="Titre7">
    <w:name w:val="heading 7"/>
    <w:basedOn w:val="Normal"/>
    <w:link w:val="Titre7C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593470" w:themeColor="accent1" w:themeShade="7F"/>
    </w:rPr>
  </w:style>
  <w:style w:type="paragraph" w:styleId="Titre8">
    <w:name w:val="heading 8"/>
    <w:basedOn w:val="Normal"/>
    <w:link w:val="Titre8C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link w:val="Titre9C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link w:val="TitreC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reCar">
    <w:name w:val="Titre Car"/>
    <w:basedOn w:val="Policepardfaut"/>
    <w:link w:val="Titre"/>
    <w:uiPriority w:val="1"/>
    <w:rPr>
      <w:rFonts w:asciiTheme="majorHAnsi" w:eastAsiaTheme="majorEastAsia" w:hAnsiTheme="majorHAnsi" w:cstheme="majorBidi"/>
      <w:color w:val="FFFFFF" w:themeColor="background1"/>
      <w:kern w:val="28"/>
      <w:sz w:val="96"/>
      <w:szCs w:val="56"/>
    </w:rPr>
  </w:style>
  <w:style w:type="paragraph" w:styleId="Sous-titre">
    <w:name w:val="Subtitle"/>
    <w:basedOn w:val="Normal"/>
    <w:link w:val="Sous-titreC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ous-titreCar">
    <w:name w:val="Sous-titre Car"/>
    <w:basedOn w:val="Policepardfaut"/>
    <w:link w:val="Sous-titre"/>
    <w:uiPriority w:val="2"/>
    <w:rPr>
      <w:rFonts w:eastAsiaTheme="minorEastAsia"/>
      <w:color w:val="FFFFFF" w:themeColor="background1"/>
      <w:spacing w:val="15"/>
      <w:sz w:val="52"/>
    </w:rPr>
  </w:style>
  <w:style w:type="character" w:customStyle="1" w:styleId="Titre1Car">
    <w:name w:val="Titre 1 Car"/>
    <w:basedOn w:val="Policepardfaut"/>
    <w:link w:val="Titre1"/>
    <w:uiPriority w:val="3"/>
    <w:rsid w:val="0094533A"/>
    <w:rPr>
      <w:rFonts w:asciiTheme="majorHAnsi" w:eastAsiaTheme="majorEastAsia" w:hAnsiTheme="majorHAnsi" w:cstheme="majorBidi"/>
      <w:color w:val="FFFFFF" w:themeColor="background1"/>
      <w:sz w:val="52"/>
      <w:szCs w:val="32"/>
      <w:shd w:val="clear" w:color="auto" w:fill="AD84C6" w:themeFill="accent1"/>
    </w:rPr>
  </w:style>
  <w:style w:type="paragraph" w:styleId="Normalcentr">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Textedelespacerserv">
    <w:name w:val="Placeholder Text"/>
    <w:basedOn w:val="Policepardfaut"/>
    <w:uiPriority w:val="99"/>
    <w:semiHidden/>
    <w:rPr>
      <w:color w:val="808080"/>
    </w:rPr>
  </w:style>
  <w:style w:type="paragraph" w:styleId="En-tte">
    <w:name w:val="header"/>
    <w:basedOn w:val="Normal"/>
    <w:link w:val="En-tteCar"/>
    <w:uiPriority w:val="99"/>
    <w:unhideWhenUsed/>
    <w:qFormat/>
    <w:pPr>
      <w:tabs>
        <w:tab w:val="center" w:pos="4680"/>
        <w:tab w:val="right" w:pos="9360"/>
      </w:tabs>
      <w:spacing w:after="0" w:line="240" w:lineRule="auto"/>
      <w:jc w:val="center"/>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qFormat/>
    <w:pPr>
      <w:tabs>
        <w:tab w:val="center" w:pos="4680"/>
        <w:tab w:val="right" w:pos="9360"/>
      </w:tabs>
      <w:spacing w:after="0" w:line="240" w:lineRule="auto"/>
      <w:jc w:val="center"/>
    </w:pPr>
  </w:style>
  <w:style w:type="character" w:customStyle="1" w:styleId="PieddepageCar">
    <w:name w:val="Pied de page Car"/>
    <w:basedOn w:val="Policepardfaut"/>
    <w:link w:val="Pieddepage"/>
    <w:uiPriority w:val="99"/>
  </w:style>
  <w:style w:type="character" w:customStyle="1" w:styleId="Titre5Car">
    <w:name w:val="Titre 5 Car"/>
    <w:basedOn w:val="Policepardfaut"/>
    <w:link w:val="Titre5"/>
    <w:uiPriority w:val="9"/>
    <w:semiHidden/>
    <w:rPr>
      <w:rFonts w:asciiTheme="majorHAnsi" w:eastAsiaTheme="majorEastAsia" w:hAnsiTheme="majorHAnsi" w:cstheme="majorBidi"/>
      <w:color w:val="864EA8"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color w:val="593470" w:themeColor="accent1" w:themeShade="7F"/>
    </w:rPr>
  </w:style>
  <w:style w:type="character" w:customStyle="1" w:styleId="Titre7Car">
    <w:name w:val="Titre 7 Car"/>
    <w:basedOn w:val="Policepardfaut"/>
    <w:link w:val="Titre7"/>
    <w:uiPriority w:val="9"/>
    <w:semiHidden/>
    <w:rPr>
      <w:rFonts w:asciiTheme="majorHAnsi" w:eastAsiaTheme="majorEastAsia" w:hAnsiTheme="majorHAnsi" w:cstheme="majorBidi"/>
      <w:i/>
      <w:iCs/>
      <w:color w:val="593470" w:themeColor="accent1" w:themeShade="7F"/>
    </w:rPr>
  </w:style>
  <w:style w:type="character" w:customStyle="1" w:styleId="Titre8Car">
    <w:name w:val="Titre 8 Car"/>
    <w:basedOn w:val="Policepardfaut"/>
    <w:link w:val="Titre8"/>
    <w:uiPriority w:val="9"/>
    <w:semiHidden/>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272727" w:themeColor="text1" w:themeTint="D8"/>
      <w:sz w:val="21"/>
      <w:szCs w:val="21"/>
    </w:rPr>
  </w:style>
  <w:style w:type="character" w:customStyle="1" w:styleId="Titre2Car">
    <w:name w:val="Titre 2 Car"/>
    <w:basedOn w:val="Policepardfaut"/>
    <w:link w:val="Titre2"/>
    <w:uiPriority w:val="9"/>
    <w:rsid w:val="0094533A"/>
    <w:rPr>
      <w:rFonts w:asciiTheme="majorHAnsi" w:eastAsiaTheme="majorEastAsia" w:hAnsiTheme="majorHAnsi" w:cstheme="majorBidi"/>
      <w:color w:val="864EA8" w:themeColor="accent1" w:themeShade="BF"/>
      <w:sz w:val="24"/>
      <w:szCs w:val="26"/>
    </w:rPr>
  </w:style>
  <w:style w:type="character" w:customStyle="1" w:styleId="Titre3Car">
    <w:name w:val="Titre 3 Car"/>
    <w:basedOn w:val="Policepardfaut"/>
    <w:link w:val="Titre3"/>
    <w:uiPriority w:val="9"/>
    <w:rsid w:val="0094533A"/>
    <w:rPr>
      <w:rFonts w:asciiTheme="majorHAnsi" w:eastAsiaTheme="majorEastAsia" w:hAnsiTheme="majorHAnsi" w:cstheme="majorBidi"/>
      <w:color w:val="593470" w:themeColor="accent1" w:themeShade="7F"/>
      <w:sz w:val="22"/>
      <w:szCs w:val="24"/>
    </w:rPr>
  </w:style>
  <w:style w:type="character" w:customStyle="1" w:styleId="Titre4Car">
    <w:name w:val="Titre 4 Car"/>
    <w:basedOn w:val="Policepardfaut"/>
    <w:link w:val="Titre4"/>
    <w:uiPriority w:val="9"/>
    <w:semiHidden/>
    <w:rPr>
      <w:rFonts w:asciiTheme="majorHAnsi" w:eastAsiaTheme="majorEastAsia" w:hAnsiTheme="majorHAnsi" w:cstheme="majorBidi"/>
      <w:i/>
      <w:iCs/>
      <w:color w:val="864EA8" w:themeColor="accent1" w:themeShade="BF"/>
    </w:rPr>
  </w:style>
  <w:style w:type="character" w:styleId="Lienhypertexte">
    <w:name w:val="Hyperlink"/>
    <w:basedOn w:val="Policepardfaut"/>
    <w:uiPriority w:val="99"/>
    <w:unhideWhenUsed/>
    <w:rsid w:val="00000894"/>
    <w:rPr>
      <w:color w:val="69A020" w:themeColor="hyperlink"/>
      <w:u w:val="single"/>
    </w:rPr>
  </w:style>
  <w:style w:type="paragraph" w:styleId="Sansinterligne">
    <w:name w:val="No Spacing"/>
    <w:uiPriority w:val="1"/>
    <w:qFormat/>
    <w:rsid w:val="007A6A2C"/>
    <w:pPr>
      <w:spacing w:after="0" w:line="240" w:lineRule="auto"/>
    </w:pPr>
    <w:rPr>
      <w:rFonts w:eastAsiaTheme="minorEastAsia"/>
      <w:color w:val="auto"/>
      <w:sz w:val="22"/>
      <w:szCs w:val="22"/>
      <w:lang w:val="en-US" w:eastAsia="zh-CN" w:bidi="ar-SA"/>
    </w:rPr>
  </w:style>
  <w:style w:type="paragraph" w:styleId="Pardeliste">
    <w:name w:val="List Paragraph"/>
    <w:basedOn w:val="Normal"/>
    <w:uiPriority w:val="34"/>
    <w:unhideWhenUsed/>
    <w:qFormat/>
    <w:rsid w:val="007A6A2C"/>
    <w:pPr>
      <w:contextualSpacing/>
    </w:pPr>
  </w:style>
  <w:style w:type="paragraph" w:styleId="En-ttedetabledesmatires">
    <w:name w:val="TOC Heading"/>
    <w:basedOn w:val="Titre1"/>
    <w:next w:val="Normal"/>
    <w:uiPriority w:val="39"/>
    <w:unhideWhenUsed/>
    <w:qFormat/>
    <w:rsid w:val="005D2AF2"/>
    <w:pPr>
      <w:pBdr>
        <w:top w:val="none" w:sz="0" w:space="0" w:color="auto"/>
        <w:bottom w:val="none" w:sz="0" w:space="0" w:color="auto"/>
      </w:pBdr>
      <w:shd w:val="clear" w:color="auto" w:fill="auto"/>
      <w:spacing w:before="480" w:after="0" w:line="276" w:lineRule="auto"/>
      <w:contextualSpacing w:val="0"/>
      <w:jc w:val="left"/>
      <w:outlineLvl w:val="9"/>
    </w:pPr>
    <w:rPr>
      <w:b/>
      <w:bCs/>
      <w:color w:val="864EA8" w:themeColor="accent1" w:themeShade="BF"/>
      <w:sz w:val="28"/>
      <w:szCs w:val="28"/>
      <w:lang w:eastAsia="fr-FR" w:bidi="ar-SA"/>
    </w:rPr>
  </w:style>
  <w:style w:type="paragraph" w:styleId="TM1">
    <w:name w:val="toc 1"/>
    <w:basedOn w:val="Normal"/>
    <w:next w:val="Normal"/>
    <w:autoRedefine/>
    <w:uiPriority w:val="39"/>
    <w:unhideWhenUsed/>
    <w:rsid w:val="005D2AF2"/>
    <w:pPr>
      <w:spacing w:before="120" w:after="0"/>
      <w:jc w:val="left"/>
    </w:pPr>
    <w:rPr>
      <w:rFonts w:asciiTheme="majorHAnsi" w:hAnsiTheme="majorHAnsi"/>
      <w:b/>
      <w:color w:val="548DD4"/>
      <w:sz w:val="24"/>
      <w:szCs w:val="24"/>
    </w:rPr>
  </w:style>
  <w:style w:type="paragraph" w:styleId="TM2">
    <w:name w:val="toc 2"/>
    <w:basedOn w:val="Normal"/>
    <w:next w:val="Normal"/>
    <w:autoRedefine/>
    <w:uiPriority w:val="39"/>
    <w:unhideWhenUsed/>
    <w:rsid w:val="005D2AF2"/>
    <w:pPr>
      <w:spacing w:after="0"/>
      <w:jc w:val="left"/>
    </w:pPr>
    <w:rPr>
      <w:sz w:val="22"/>
      <w:szCs w:val="22"/>
    </w:rPr>
  </w:style>
  <w:style w:type="paragraph" w:styleId="TM3">
    <w:name w:val="toc 3"/>
    <w:basedOn w:val="Normal"/>
    <w:next w:val="Normal"/>
    <w:autoRedefine/>
    <w:uiPriority w:val="39"/>
    <w:unhideWhenUsed/>
    <w:rsid w:val="005D2AF2"/>
    <w:pPr>
      <w:spacing w:after="0"/>
      <w:ind w:left="200"/>
      <w:jc w:val="left"/>
    </w:pPr>
    <w:rPr>
      <w:i/>
      <w:sz w:val="22"/>
      <w:szCs w:val="22"/>
    </w:rPr>
  </w:style>
  <w:style w:type="paragraph" w:styleId="TM4">
    <w:name w:val="toc 4"/>
    <w:basedOn w:val="Normal"/>
    <w:next w:val="Normal"/>
    <w:autoRedefine/>
    <w:uiPriority w:val="39"/>
    <w:semiHidden/>
    <w:unhideWhenUsed/>
    <w:rsid w:val="005D2AF2"/>
    <w:pPr>
      <w:pBdr>
        <w:between w:val="double" w:sz="6" w:space="0" w:color="auto"/>
      </w:pBdr>
      <w:spacing w:after="0"/>
      <w:ind w:left="400"/>
      <w:jc w:val="left"/>
    </w:pPr>
  </w:style>
  <w:style w:type="paragraph" w:styleId="TM5">
    <w:name w:val="toc 5"/>
    <w:basedOn w:val="Normal"/>
    <w:next w:val="Normal"/>
    <w:autoRedefine/>
    <w:uiPriority w:val="39"/>
    <w:semiHidden/>
    <w:unhideWhenUsed/>
    <w:rsid w:val="005D2AF2"/>
    <w:pPr>
      <w:pBdr>
        <w:between w:val="double" w:sz="6" w:space="0" w:color="auto"/>
      </w:pBdr>
      <w:spacing w:after="0"/>
      <w:ind w:left="600"/>
      <w:jc w:val="left"/>
    </w:pPr>
  </w:style>
  <w:style w:type="paragraph" w:styleId="TM6">
    <w:name w:val="toc 6"/>
    <w:basedOn w:val="Normal"/>
    <w:next w:val="Normal"/>
    <w:autoRedefine/>
    <w:uiPriority w:val="39"/>
    <w:semiHidden/>
    <w:unhideWhenUsed/>
    <w:rsid w:val="005D2AF2"/>
    <w:pPr>
      <w:pBdr>
        <w:between w:val="double" w:sz="6" w:space="0" w:color="auto"/>
      </w:pBdr>
      <w:spacing w:after="0"/>
      <w:ind w:left="800"/>
      <w:jc w:val="left"/>
    </w:pPr>
  </w:style>
  <w:style w:type="paragraph" w:styleId="TM7">
    <w:name w:val="toc 7"/>
    <w:basedOn w:val="Normal"/>
    <w:next w:val="Normal"/>
    <w:autoRedefine/>
    <w:uiPriority w:val="39"/>
    <w:semiHidden/>
    <w:unhideWhenUsed/>
    <w:rsid w:val="005D2AF2"/>
    <w:pPr>
      <w:pBdr>
        <w:between w:val="double" w:sz="6" w:space="0" w:color="auto"/>
      </w:pBdr>
      <w:spacing w:after="0"/>
      <w:ind w:left="1000"/>
      <w:jc w:val="left"/>
    </w:pPr>
  </w:style>
  <w:style w:type="paragraph" w:styleId="TM8">
    <w:name w:val="toc 8"/>
    <w:basedOn w:val="Normal"/>
    <w:next w:val="Normal"/>
    <w:autoRedefine/>
    <w:uiPriority w:val="39"/>
    <w:semiHidden/>
    <w:unhideWhenUsed/>
    <w:rsid w:val="005D2AF2"/>
    <w:pPr>
      <w:pBdr>
        <w:between w:val="double" w:sz="6" w:space="0" w:color="auto"/>
      </w:pBdr>
      <w:spacing w:after="0"/>
      <w:ind w:left="1200"/>
      <w:jc w:val="left"/>
    </w:pPr>
  </w:style>
  <w:style w:type="paragraph" w:styleId="TM9">
    <w:name w:val="toc 9"/>
    <w:basedOn w:val="Normal"/>
    <w:next w:val="Normal"/>
    <w:autoRedefine/>
    <w:uiPriority w:val="39"/>
    <w:semiHidden/>
    <w:unhideWhenUsed/>
    <w:rsid w:val="005D2AF2"/>
    <w:pPr>
      <w:pBdr>
        <w:between w:val="double" w:sz="6" w:space="0" w:color="auto"/>
      </w:pBdr>
      <w:spacing w:after="0"/>
      <w:ind w:left="140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image" Target="media/image9.tiff"/><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tiff"/><Relationship Id="rId12" Type="http://schemas.openxmlformats.org/officeDocument/2006/relationships/image" Target="media/image2.tiff"/><Relationship Id="rId13" Type="http://schemas.openxmlformats.org/officeDocument/2006/relationships/hyperlink" Target="http://www.brettevillesuray.fr/wp-admin" TargetMode="External"/><Relationship Id="rId14" Type="http://schemas.openxmlformats.org/officeDocument/2006/relationships/image" Target="media/image3.tiff"/><Relationship Id="rId15" Type="http://schemas.openxmlformats.org/officeDocument/2006/relationships/image" Target="media/image4.tiff"/><Relationship Id="rId16" Type="http://schemas.openxmlformats.org/officeDocument/2006/relationships/image" Target="media/image5.tiff"/><Relationship Id="rId17" Type="http://schemas.openxmlformats.org/officeDocument/2006/relationships/image" Target="media/image6.tiff"/><Relationship Id="rId18" Type="http://schemas.openxmlformats.org/officeDocument/2006/relationships/image" Target="media/image7.tiff"/><Relationship Id="rId19" Type="http://schemas.openxmlformats.org/officeDocument/2006/relationships/image" Target="media/image8.tif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thierry/Library/Containers/com.microsoft.Word/Data/Library/Caches/TM10002089/Brochure.dotx" TargetMode="External"/></Relationships>
</file>

<file path=word/theme/theme1.xml><?xml version="1.0" encoding="utf-8"?>
<a:theme xmlns:a="http://schemas.openxmlformats.org/drawingml/2006/main" name="Advantage Brochur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A7083F-4A05-2B4F-A50E-4C96D5AFE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13</TotalTime>
  <Pages>11</Pages>
  <Words>1784</Words>
  <Characters>9817</Characters>
  <Application>Microsoft Macintosh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LEPIEZ Thierry</dc:creator>
  <cp:keywords/>
  <dc:description/>
  <cp:lastModifiedBy>LEPIEZ Thierry</cp:lastModifiedBy>
  <cp:revision>9</cp:revision>
  <dcterms:created xsi:type="dcterms:W3CDTF">2016-05-06T12:35:00Z</dcterms:created>
  <dcterms:modified xsi:type="dcterms:W3CDTF">2016-05-06T12:52:00Z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